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F56" w:rsidRPr="00170E4C" w:rsidRDefault="00B87C35" w:rsidP="00170E4C">
      <w:pPr>
        <w:spacing w:line="360" w:lineRule="auto"/>
        <w:jc w:val="right"/>
      </w:pPr>
      <w:r>
        <w:t>Załącznik nr 4</w:t>
      </w:r>
    </w:p>
    <w:p w:rsidR="008F5F56" w:rsidRDefault="00721A1C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WZÓR FORMULARZA OFERTY </w:t>
      </w:r>
      <w:r w:rsidR="00170E4C">
        <w:rPr>
          <w:sz w:val="28"/>
        </w:rPr>
        <w:t xml:space="preserve">   </w:t>
      </w:r>
    </w:p>
    <w:p w:rsidR="008F5F56" w:rsidRDefault="008F5F56">
      <w:pPr>
        <w:spacing w:line="360" w:lineRule="auto"/>
        <w:ind w:left="709" w:hanging="425"/>
        <w:jc w:val="center"/>
        <w:rPr>
          <w:b/>
        </w:rPr>
      </w:pPr>
    </w:p>
    <w:p w:rsidR="008F5F56" w:rsidRDefault="00BA6DDB">
      <w:pPr>
        <w:spacing w:line="360" w:lineRule="auto"/>
        <w:ind w:left="709" w:hanging="425"/>
        <w:jc w:val="center"/>
        <w:rPr>
          <w:b/>
        </w:rPr>
      </w:pPr>
      <w:r w:rsidRPr="00BA6DDB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8F5F56" w:rsidRDefault="008F5F56"/>
                <w:p w:rsidR="008F5F56" w:rsidRDefault="008F5F56">
                  <w:pPr>
                    <w:rPr>
                      <w:sz w:val="12"/>
                    </w:rPr>
                  </w:pPr>
                </w:p>
                <w:p w:rsidR="008F5F56" w:rsidRDefault="008F5F56">
                  <w:pPr>
                    <w:rPr>
                      <w:sz w:val="12"/>
                    </w:rPr>
                  </w:pPr>
                </w:p>
                <w:p w:rsidR="008F5F56" w:rsidRDefault="008F5F56">
                  <w:pPr>
                    <w:rPr>
                      <w:sz w:val="12"/>
                    </w:rPr>
                  </w:pPr>
                </w:p>
                <w:p w:rsidR="008F5F56" w:rsidRDefault="008F5F56">
                  <w:pPr>
                    <w:rPr>
                      <w:sz w:val="12"/>
                    </w:rPr>
                  </w:pPr>
                </w:p>
                <w:p w:rsidR="008F5F56" w:rsidRDefault="00721A1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F5F56" w:rsidRDefault="008F5F56"/>
              </w:txbxContent>
            </v:textbox>
          </v:roundrect>
        </w:pict>
      </w:r>
    </w:p>
    <w:p w:rsidR="008F5F56" w:rsidRDefault="008F5F56">
      <w:pPr>
        <w:spacing w:line="360" w:lineRule="auto"/>
        <w:ind w:left="709" w:hanging="425"/>
        <w:jc w:val="both"/>
      </w:pPr>
    </w:p>
    <w:p w:rsidR="008F5F56" w:rsidRDefault="008F5F56">
      <w:pPr>
        <w:spacing w:line="360" w:lineRule="auto"/>
        <w:ind w:left="709" w:hanging="425"/>
        <w:jc w:val="both"/>
      </w:pPr>
    </w:p>
    <w:p w:rsidR="008F5F56" w:rsidRDefault="008F5F56">
      <w:pPr>
        <w:spacing w:line="360" w:lineRule="auto"/>
        <w:ind w:left="709" w:hanging="425"/>
        <w:jc w:val="both"/>
      </w:pPr>
    </w:p>
    <w:p w:rsidR="00B87C35" w:rsidRDefault="00B87C35" w:rsidP="00B87C35">
      <w:pPr>
        <w:spacing w:line="360" w:lineRule="auto"/>
      </w:pPr>
      <w:r w:rsidRPr="00170E4C">
        <w:t xml:space="preserve">Nr </w:t>
      </w:r>
      <w:proofErr w:type="spellStart"/>
      <w:r w:rsidRPr="00170E4C">
        <w:t>spr</w:t>
      </w:r>
      <w:proofErr w:type="spellEnd"/>
      <w:r w:rsidRPr="00170E4C">
        <w:t xml:space="preserve"> 1</w:t>
      </w:r>
      <w:r>
        <w:t>3</w:t>
      </w:r>
      <w:r w:rsidRPr="00170E4C">
        <w:t>/ZP/2017</w:t>
      </w:r>
    </w:p>
    <w:p w:rsidR="00170E4C" w:rsidRDefault="00170E4C">
      <w:pPr>
        <w:spacing w:line="360" w:lineRule="auto"/>
        <w:ind w:left="709" w:hanging="425"/>
        <w:jc w:val="both"/>
      </w:pPr>
    </w:p>
    <w:p w:rsidR="008F5F56" w:rsidRDefault="002B5DE3">
      <w:pPr>
        <w:spacing w:line="360" w:lineRule="auto"/>
        <w:ind w:left="709" w:hanging="425"/>
        <w:jc w:val="both"/>
      </w:pPr>
      <w:r>
        <w:t>Tel/fax. ……………………….</w:t>
      </w:r>
    </w:p>
    <w:p w:rsidR="002B5DE3" w:rsidRDefault="002B5DE3">
      <w:pPr>
        <w:spacing w:line="360" w:lineRule="auto"/>
        <w:ind w:left="709" w:hanging="425"/>
        <w:jc w:val="both"/>
      </w:pPr>
      <w:r>
        <w:t>Email ………………………..</w:t>
      </w:r>
    </w:p>
    <w:p w:rsidR="008F5F56" w:rsidRDefault="002B5DE3">
      <w:pPr>
        <w:spacing w:line="360" w:lineRule="auto"/>
        <w:ind w:left="709" w:hanging="425"/>
        <w:jc w:val="both"/>
      </w:pPr>
      <w:r>
        <w:t>Wykonawca jest małym lub średnim przedsiębiorstwem: Tak/Nie</w:t>
      </w:r>
    </w:p>
    <w:p w:rsidR="008F5F56" w:rsidRDefault="008F5F56">
      <w:pPr>
        <w:spacing w:line="360" w:lineRule="auto"/>
        <w:ind w:left="709" w:hanging="425"/>
        <w:jc w:val="both"/>
      </w:pPr>
    </w:p>
    <w:p w:rsidR="008F5F56" w:rsidRDefault="00263C83" w:rsidP="002B5DE3">
      <w:pPr>
        <w:ind w:firstLine="3119"/>
        <w:rPr>
          <w:b/>
        </w:rPr>
      </w:pPr>
      <w:r w:rsidRPr="00263C83">
        <w:rPr>
          <w:b/>
        </w:rPr>
        <w:t>Szpital Chorób Płuc im. Św. Józefa w Pilchowicach</w:t>
      </w:r>
    </w:p>
    <w:p w:rsidR="008F5F56" w:rsidRDefault="00263C83">
      <w:pPr>
        <w:ind w:left="3969"/>
        <w:rPr>
          <w:b/>
        </w:rPr>
      </w:pPr>
      <w:r w:rsidRPr="00263C83">
        <w:rPr>
          <w:b/>
        </w:rPr>
        <w:t>ul. Dworcowa</w:t>
      </w:r>
      <w:r w:rsidR="00721A1C">
        <w:rPr>
          <w:b/>
        </w:rPr>
        <w:t xml:space="preserve"> </w:t>
      </w:r>
      <w:r w:rsidRPr="00263C83">
        <w:rPr>
          <w:b/>
        </w:rPr>
        <w:t>31</w:t>
      </w:r>
    </w:p>
    <w:p w:rsidR="008F5F56" w:rsidRDefault="00263C83">
      <w:pPr>
        <w:ind w:firstLine="3969"/>
        <w:rPr>
          <w:b/>
        </w:rPr>
      </w:pPr>
      <w:r w:rsidRPr="00263C83">
        <w:rPr>
          <w:b/>
        </w:rPr>
        <w:t>44-145</w:t>
      </w:r>
      <w:r w:rsidR="00721A1C">
        <w:rPr>
          <w:b/>
        </w:rPr>
        <w:t xml:space="preserve"> </w:t>
      </w:r>
      <w:r w:rsidRPr="00263C83">
        <w:rPr>
          <w:b/>
        </w:rPr>
        <w:t>Pilchowice</w:t>
      </w:r>
    </w:p>
    <w:p w:rsidR="008F5F56" w:rsidRDefault="008F5F56">
      <w:pPr>
        <w:spacing w:line="360" w:lineRule="auto"/>
        <w:jc w:val="both"/>
      </w:pPr>
    </w:p>
    <w:p w:rsidR="008F5F56" w:rsidRDefault="008F5F56">
      <w:pPr>
        <w:spacing w:line="360" w:lineRule="auto"/>
        <w:jc w:val="both"/>
      </w:pPr>
    </w:p>
    <w:p w:rsidR="008F5F56" w:rsidRDefault="00721A1C">
      <w:pPr>
        <w:spacing w:line="360" w:lineRule="auto"/>
        <w:jc w:val="both"/>
      </w:pPr>
      <w:r>
        <w:t xml:space="preserve">Nawiązując do ogłoszonego przetargu w trybie </w:t>
      </w:r>
      <w:r w:rsidR="00263C83" w:rsidRPr="00263C83">
        <w:rPr>
          <w:b/>
        </w:rPr>
        <w:t>przetarg</w:t>
      </w:r>
      <w:r w:rsidR="002B5DE3">
        <w:rPr>
          <w:b/>
        </w:rPr>
        <w:t>u</w:t>
      </w:r>
      <w:r w:rsidR="00263C83" w:rsidRPr="00263C83">
        <w:rPr>
          <w:b/>
        </w:rPr>
        <w:t xml:space="preserve"> nieograniczon</w:t>
      </w:r>
      <w:r w:rsidR="002B5DE3">
        <w:rPr>
          <w:b/>
        </w:rPr>
        <w:t>ego</w:t>
      </w:r>
      <w:r>
        <w:t xml:space="preserve"> na:</w:t>
      </w:r>
    </w:p>
    <w:p w:rsidR="008F5F56" w:rsidRDefault="00263C83">
      <w:pPr>
        <w:spacing w:line="360" w:lineRule="auto"/>
        <w:jc w:val="both"/>
      </w:pPr>
      <w:r w:rsidRPr="00263C83">
        <w:rPr>
          <w:b/>
        </w:rPr>
        <w:t>Zakup myjni do bro</w:t>
      </w:r>
      <w:r w:rsidR="00B87C35">
        <w:rPr>
          <w:b/>
        </w:rPr>
        <w:t>n</w:t>
      </w:r>
      <w:r w:rsidRPr="00263C83">
        <w:rPr>
          <w:b/>
        </w:rPr>
        <w:t>choskopów dla Szpitala w Pilchowicach</w:t>
      </w:r>
      <w:r w:rsidR="00721A1C">
        <w:t>.</w:t>
      </w:r>
    </w:p>
    <w:p w:rsidR="008F5F56" w:rsidRDefault="00721A1C">
      <w:pPr>
        <w:spacing w:line="360" w:lineRule="auto"/>
        <w:ind w:hanging="284"/>
        <w:jc w:val="both"/>
      </w:pPr>
      <w:r>
        <w:t xml:space="preserve">1) oferujemy wykonanie usług objętych zamówieniem, stosując niżej wymienione </w:t>
      </w:r>
      <w:r w:rsidR="00591ED5">
        <w:t xml:space="preserve">ceny i </w:t>
      </w:r>
      <w:r>
        <w:t>stawki:</w:t>
      </w:r>
    </w:p>
    <w:p w:rsidR="00591ED5" w:rsidRDefault="00721A1C">
      <w:pPr>
        <w:spacing w:line="360" w:lineRule="auto"/>
        <w:ind w:hanging="284"/>
        <w:jc w:val="both"/>
      </w:pPr>
      <w:r>
        <w:tab/>
      </w:r>
      <w:r w:rsidR="00591ED5" w:rsidRPr="00591ED5">
        <w:rPr>
          <w:b/>
        </w:rPr>
        <w:t>C</w:t>
      </w:r>
      <w:r w:rsidRPr="00591ED5">
        <w:rPr>
          <w:b/>
        </w:rPr>
        <w:t>ena  (C)</w:t>
      </w:r>
      <w:r>
        <w:t xml:space="preserve"> za wykonanie całości przedmiotu zamówienia wynosi kwotę netto </w:t>
      </w:r>
    </w:p>
    <w:p w:rsidR="008F5F56" w:rsidRDefault="00721A1C">
      <w:pPr>
        <w:spacing w:line="360" w:lineRule="auto"/>
        <w:ind w:hanging="284"/>
        <w:jc w:val="both"/>
      </w:pPr>
      <w:r>
        <w:t>....................... zł (słownie: ...................................</w:t>
      </w:r>
      <w:r w:rsidR="00591ED5">
        <w:t>.........</w:t>
      </w:r>
      <w:r>
        <w:t>.............................................................. zł), natomiast wraz z należnym podatkiem VAT w wysokości ......%, wynosi kwotę brutto ....................... zł (słownie: ..................................................................................................... zł).</w:t>
      </w:r>
    </w:p>
    <w:p w:rsidR="002B5DE3" w:rsidRDefault="00374B10" w:rsidP="000C2CA7">
      <w:pPr>
        <w:spacing w:line="360" w:lineRule="auto"/>
      </w:pPr>
      <w:r>
        <w:rPr>
          <w:b/>
        </w:rPr>
        <w:t>Cena jednostkowa 1 cyklu mycia wynosi …….</w:t>
      </w:r>
      <w:r w:rsidR="002B5DE3">
        <w:t xml:space="preserve"> (słownie …….…………………………..</w:t>
      </w:r>
      <w:r w:rsidR="000C2CA7">
        <w:t>zł</w:t>
      </w:r>
      <w:r w:rsidR="00591ED5">
        <w:t xml:space="preserve"> </w:t>
      </w:r>
      <w:r w:rsidR="002B5DE3">
        <w:t xml:space="preserve">natomiast wraz z należnym podatkiem VAT w wynosi </w:t>
      </w:r>
      <w:r>
        <w:t>kwotę brutto ......</w:t>
      </w:r>
      <w:r w:rsidR="002B5DE3">
        <w:t xml:space="preserve"> zł </w:t>
      </w:r>
      <w:r>
        <w:t xml:space="preserve"> </w:t>
      </w:r>
      <w:r w:rsidR="002B5DE3">
        <w:t>(słownie: ............................................................................................ zł).</w:t>
      </w:r>
    </w:p>
    <w:p w:rsidR="00591ED5" w:rsidRDefault="00591ED5" w:rsidP="00591ED5">
      <w:pPr>
        <w:spacing w:line="360" w:lineRule="auto"/>
        <w:jc w:val="both"/>
      </w:pPr>
      <w:r>
        <w:t>Zgodnie z załączonym Arkuszem kalkulacyjno cenowym.</w:t>
      </w:r>
    </w:p>
    <w:p w:rsidR="00591ED5" w:rsidRDefault="00721A1C">
      <w:pPr>
        <w:spacing w:line="360" w:lineRule="auto"/>
        <w:ind w:hanging="284"/>
        <w:jc w:val="both"/>
      </w:pPr>
      <w:r>
        <w:t>2)</w:t>
      </w:r>
      <w:r w:rsidR="00591ED5">
        <w:t xml:space="preserve"> Oświadczamy, że :</w:t>
      </w:r>
    </w:p>
    <w:p w:rsidR="00591ED5" w:rsidRDefault="00591ED5">
      <w:pPr>
        <w:spacing w:line="360" w:lineRule="auto"/>
        <w:ind w:hanging="284"/>
        <w:jc w:val="both"/>
      </w:pPr>
      <w:r>
        <w:t>a. drukarka jest wbudowana w urządzeniu</w:t>
      </w:r>
      <w:r>
        <w:tab/>
        <w:t>tak/ nie</w:t>
      </w:r>
    </w:p>
    <w:p w:rsidR="00591ED5" w:rsidRDefault="00591ED5">
      <w:pPr>
        <w:spacing w:line="360" w:lineRule="auto"/>
        <w:ind w:hanging="284"/>
        <w:jc w:val="both"/>
      </w:pPr>
      <w:r>
        <w:t>b. Urządzenie jest z modułem RFID</w:t>
      </w:r>
      <w:r>
        <w:tab/>
      </w:r>
      <w:r>
        <w:tab/>
        <w:t>tak/ nie</w:t>
      </w:r>
    </w:p>
    <w:p w:rsidR="00591ED5" w:rsidRDefault="00591ED5">
      <w:pPr>
        <w:spacing w:line="360" w:lineRule="auto"/>
        <w:ind w:hanging="284"/>
        <w:jc w:val="both"/>
      </w:pPr>
      <w:r>
        <w:t>c. zastosowano UPS wbudowanego w urządzenie</w:t>
      </w:r>
      <w:r w:rsidR="00721A1C">
        <w:t> </w:t>
      </w:r>
      <w:r>
        <w:t>tak/ nie</w:t>
      </w:r>
    </w:p>
    <w:p w:rsidR="00374B10" w:rsidRDefault="00374B10">
      <w:pPr>
        <w:spacing w:line="360" w:lineRule="auto"/>
        <w:ind w:hanging="284"/>
        <w:jc w:val="both"/>
      </w:pPr>
      <w:r>
        <w:lastRenderedPageBreak/>
        <w:t>d. w przypadku przerwy w dostawie energii elektrycznej podczas cyklu, urządzenie nie jest blokowane kodem serwisowym</w:t>
      </w:r>
      <w:r w:rsidR="000C2CA7">
        <w:t xml:space="preserve"> tak/ nie</w:t>
      </w:r>
    </w:p>
    <w:p w:rsidR="00591ED5" w:rsidRDefault="00591ED5">
      <w:pPr>
        <w:spacing w:line="360" w:lineRule="auto"/>
        <w:ind w:hanging="284"/>
        <w:jc w:val="both"/>
      </w:pPr>
      <w:r>
        <w:t xml:space="preserve">Pozostałe parametry jak w wypełnionym </w:t>
      </w:r>
      <w:r w:rsidR="000C2CA7">
        <w:t>Szczegółowym Opisie Zamówienia załączonym do oferty.</w:t>
      </w:r>
    </w:p>
    <w:p w:rsidR="008F5F56" w:rsidRDefault="00591ED5">
      <w:pPr>
        <w:spacing w:line="360" w:lineRule="auto"/>
        <w:ind w:hanging="284"/>
        <w:jc w:val="both"/>
      </w:pPr>
      <w:r>
        <w:t xml:space="preserve">3) </w:t>
      </w:r>
      <w:r w:rsidR="00721A1C">
        <w:t>oświadczamy, że zapoznaliśmy się ze specyfikacją istotnych warunków zamówienia i uznajemy się za związanych określonymi w niej zasadami postępowania,</w:t>
      </w:r>
    </w:p>
    <w:p w:rsidR="008F5F56" w:rsidRDefault="00591ED5">
      <w:pPr>
        <w:spacing w:line="360" w:lineRule="auto"/>
        <w:ind w:hanging="284"/>
        <w:jc w:val="both"/>
      </w:pPr>
      <w:r>
        <w:t>4</w:t>
      </w:r>
      <w:r w:rsidR="00721A1C">
        <w:t>) oświadczamy, że uważamy się za związanych niniejszą ofertą na czas wskazany w specyfikacji istotnych warunków zamówienia,</w:t>
      </w:r>
    </w:p>
    <w:p w:rsidR="008F5F56" w:rsidRDefault="00591ED5">
      <w:pPr>
        <w:spacing w:line="360" w:lineRule="auto"/>
        <w:ind w:hanging="284"/>
        <w:jc w:val="both"/>
      </w:pPr>
      <w:r>
        <w:t>5</w:t>
      </w:r>
      <w:r w:rsidR="00721A1C">
        <w:t>) oświadczamy, że udzielamy gwarancji na okres 24 miesięcy licząc od daty odbioru myjni.</w:t>
      </w:r>
    </w:p>
    <w:p w:rsidR="008F5F56" w:rsidRDefault="00591ED5">
      <w:pPr>
        <w:spacing w:line="360" w:lineRule="auto"/>
        <w:ind w:hanging="284"/>
        <w:jc w:val="both"/>
      </w:pPr>
      <w:r>
        <w:t>6</w:t>
      </w:r>
      <w:r w:rsidR="00721A1C">
        <w:t>)</w:t>
      </w:r>
      <w:r w:rsidR="00721A1C">
        <w:tab/>
        <w:t xml:space="preserve">oświadczamy, że zapoznaliśmy się z wzorem umowy, która została zawarta w Specyfikacji Istotnych Warunków Zamówienia i zobowiązujemy się w </w:t>
      </w:r>
      <w:r w:rsidR="00A57329">
        <w:t xml:space="preserve">przypadku wyboru naszej oferty </w:t>
      </w:r>
      <w:r w:rsidR="00721A1C">
        <w:t>do zawarcia umowy na zawartych tam warunkach w miejscu i terminie wyznaczonym przez Zamawiającego.</w:t>
      </w:r>
    </w:p>
    <w:p w:rsidR="008F5F56" w:rsidRDefault="008F5F56">
      <w:pPr>
        <w:spacing w:line="360" w:lineRule="auto"/>
        <w:ind w:hanging="284"/>
        <w:jc w:val="both"/>
      </w:pPr>
    </w:p>
    <w:p w:rsidR="008F5F56" w:rsidRDefault="00A57329">
      <w:pPr>
        <w:spacing w:line="360" w:lineRule="auto"/>
        <w:ind w:left="76"/>
        <w:jc w:val="both"/>
      </w:pPr>
      <w:r>
        <w:t>7</w:t>
      </w:r>
      <w:r w:rsidR="00721A1C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8F5F56">
        <w:tc>
          <w:tcPr>
            <w:tcW w:w="727" w:type="dxa"/>
          </w:tcPr>
          <w:p w:rsidR="008F5F56" w:rsidRDefault="008F5F5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8F5F56" w:rsidRDefault="008F5F56">
            <w:pPr>
              <w:spacing w:line="360" w:lineRule="auto"/>
              <w:ind w:firstLine="496"/>
              <w:jc w:val="both"/>
            </w:pPr>
          </w:p>
        </w:tc>
      </w:tr>
      <w:tr w:rsidR="00721A1C">
        <w:tc>
          <w:tcPr>
            <w:tcW w:w="727" w:type="dxa"/>
          </w:tcPr>
          <w:p w:rsidR="00721A1C" w:rsidRDefault="00721A1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21A1C" w:rsidRDefault="00721A1C">
            <w:pPr>
              <w:spacing w:line="360" w:lineRule="auto"/>
              <w:ind w:firstLine="496"/>
              <w:jc w:val="both"/>
            </w:pPr>
          </w:p>
        </w:tc>
      </w:tr>
      <w:tr w:rsidR="00721A1C">
        <w:tc>
          <w:tcPr>
            <w:tcW w:w="727" w:type="dxa"/>
          </w:tcPr>
          <w:p w:rsidR="00721A1C" w:rsidRDefault="00721A1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21A1C" w:rsidRDefault="00721A1C">
            <w:pPr>
              <w:spacing w:line="360" w:lineRule="auto"/>
              <w:ind w:firstLine="496"/>
              <w:jc w:val="both"/>
            </w:pPr>
          </w:p>
        </w:tc>
      </w:tr>
      <w:tr w:rsidR="00721A1C">
        <w:tc>
          <w:tcPr>
            <w:tcW w:w="727" w:type="dxa"/>
          </w:tcPr>
          <w:p w:rsidR="00721A1C" w:rsidRDefault="00721A1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21A1C" w:rsidRDefault="00721A1C">
            <w:pPr>
              <w:spacing w:line="360" w:lineRule="auto"/>
              <w:ind w:firstLine="496"/>
              <w:jc w:val="both"/>
            </w:pPr>
          </w:p>
        </w:tc>
      </w:tr>
      <w:tr w:rsidR="00721A1C">
        <w:tc>
          <w:tcPr>
            <w:tcW w:w="727" w:type="dxa"/>
          </w:tcPr>
          <w:p w:rsidR="00721A1C" w:rsidRDefault="00721A1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21A1C" w:rsidRDefault="00721A1C">
            <w:pPr>
              <w:spacing w:line="360" w:lineRule="auto"/>
              <w:ind w:firstLine="496"/>
              <w:jc w:val="both"/>
            </w:pPr>
          </w:p>
        </w:tc>
      </w:tr>
      <w:tr w:rsidR="00721A1C">
        <w:tc>
          <w:tcPr>
            <w:tcW w:w="727" w:type="dxa"/>
          </w:tcPr>
          <w:p w:rsidR="00721A1C" w:rsidRDefault="00721A1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21A1C" w:rsidRDefault="00721A1C">
            <w:pPr>
              <w:spacing w:line="360" w:lineRule="auto"/>
              <w:ind w:firstLine="496"/>
              <w:jc w:val="both"/>
            </w:pPr>
          </w:p>
        </w:tc>
      </w:tr>
      <w:tr w:rsidR="00721A1C">
        <w:tc>
          <w:tcPr>
            <w:tcW w:w="727" w:type="dxa"/>
          </w:tcPr>
          <w:p w:rsidR="00721A1C" w:rsidRDefault="00721A1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21A1C" w:rsidRDefault="00721A1C">
            <w:pPr>
              <w:spacing w:line="360" w:lineRule="auto"/>
              <w:ind w:firstLine="496"/>
              <w:jc w:val="both"/>
            </w:pPr>
          </w:p>
        </w:tc>
      </w:tr>
      <w:tr w:rsidR="00721A1C">
        <w:tc>
          <w:tcPr>
            <w:tcW w:w="727" w:type="dxa"/>
          </w:tcPr>
          <w:p w:rsidR="00721A1C" w:rsidRDefault="00721A1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21A1C" w:rsidRDefault="00721A1C">
            <w:pPr>
              <w:spacing w:line="360" w:lineRule="auto"/>
              <w:ind w:firstLine="496"/>
              <w:jc w:val="both"/>
            </w:pPr>
          </w:p>
        </w:tc>
      </w:tr>
      <w:tr w:rsidR="00721A1C">
        <w:tc>
          <w:tcPr>
            <w:tcW w:w="727" w:type="dxa"/>
          </w:tcPr>
          <w:p w:rsidR="00721A1C" w:rsidRDefault="00721A1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21A1C" w:rsidRDefault="00721A1C">
            <w:pPr>
              <w:spacing w:line="360" w:lineRule="auto"/>
              <w:ind w:firstLine="496"/>
              <w:jc w:val="both"/>
            </w:pPr>
          </w:p>
        </w:tc>
      </w:tr>
      <w:tr w:rsidR="00721A1C">
        <w:tc>
          <w:tcPr>
            <w:tcW w:w="727" w:type="dxa"/>
          </w:tcPr>
          <w:p w:rsidR="00721A1C" w:rsidRDefault="00721A1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21A1C" w:rsidRDefault="00721A1C">
            <w:pPr>
              <w:spacing w:line="360" w:lineRule="auto"/>
              <w:ind w:firstLine="496"/>
              <w:jc w:val="both"/>
            </w:pPr>
          </w:p>
        </w:tc>
      </w:tr>
    </w:tbl>
    <w:p w:rsidR="008F5F56" w:rsidRDefault="00721A1C">
      <w:pPr>
        <w:spacing w:line="360" w:lineRule="auto"/>
        <w:ind w:left="540"/>
        <w:jc w:val="both"/>
      </w:pPr>
      <w:r>
        <w:t>pozostałe dokumenty, o których mowa w Specyfikacji Istotnych Warunków Zamówienia,</w:t>
      </w:r>
    </w:p>
    <w:p w:rsidR="008F5F56" w:rsidRDefault="00721A1C">
      <w:pPr>
        <w:spacing w:line="360" w:lineRule="auto"/>
        <w:ind w:firstLine="496"/>
        <w:jc w:val="both"/>
      </w:pPr>
      <w:r>
        <w:t>inne ................................................................. .</w:t>
      </w:r>
    </w:p>
    <w:p w:rsidR="008F5F56" w:rsidRDefault="00721A1C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8F5F56" w:rsidRDefault="00721A1C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DB6398" w:rsidRDefault="00DB6398">
      <w:pPr>
        <w:spacing w:line="360" w:lineRule="auto"/>
        <w:ind w:left="1701" w:hanging="1701"/>
        <w:jc w:val="both"/>
      </w:pPr>
    </w:p>
    <w:sectPr w:rsidR="00DB6398" w:rsidSect="008F5F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398" w:rsidRDefault="00DB6398">
      <w:r>
        <w:separator/>
      </w:r>
    </w:p>
  </w:endnote>
  <w:endnote w:type="continuationSeparator" w:id="1">
    <w:p w:rsidR="00DB6398" w:rsidRDefault="00DB6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C83" w:rsidRDefault="00263C8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F56" w:rsidRDefault="00BA6DDB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21A1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87C3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F5F56" w:rsidRDefault="008F5F5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C83" w:rsidRDefault="00263C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398" w:rsidRDefault="00DB6398">
      <w:r>
        <w:separator/>
      </w:r>
    </w:p>
  </w:footnote>
  <w:footnote w:type="continuationSeparator" w:id="1">
    <w:p w:rsidR="00DB6398" w:rsidRDefault="00DB63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C83" w:rsidRDefault="00263C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C83" w:rsidRDefault="00263C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C83" w:rsidRDefault="00263C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83"/>
    <w:rsid w:val="000C2CA7"/>
    <w:rsid w:val="00170E4C"/>
    <w:rsid w:val="001B7697"/>
    <w:rsid w:val="00263C83"/>
    <w:rsid w:val="002B5DE3"/>
    <w:rsid w:val="00374B10"/>
    <w:rsid w:val="00591ED5"/>
    <w:rsid w:val="00721A1C"/>
    <w:rsid w:val="00750464"/>
    <w:rsid w:val="008F5F56"/>
    <w:rsid w:val="00983980"/>
    <w:rsid w:val="00A57329"/>
    <w:rsid w:val="00B87C35"/>
    <w:rsid w:val="00BA6DDB"/>
    <w:rsid w:val="00DB6398"/>
    <w:rsid w:val="00E25B1A"/>
    <w:rsid w:val="00EE6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5F5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5F56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8F5F56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8F5F56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8F5F56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8F5F56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8F5F56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8F5F5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8F5F56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8F5F56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8F5F56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8F5F56"/>
  </w:style>
  <w:style w:type="paragraph" w:styleId="Stopka">
    <w:name w:val="footer"/>
    <w:basedOn w:val="Normalny"/>
    <w:semiHidden/>
    <w:rsid w:val="008F5F5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8F5F56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8F5F56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rsid w:val="008F5F56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300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2</cp:revision>
  <cp:lastPrinted>2017-11-02T10:17:00Z</cp:lastPrinted>
  <dcterms:created xsi:type="dcterms:W3CDTF">2017-11-02T10:18:00Z</dcterms:created>
  <dcterms:modified xsi:type="dcterms:W3CDTF">2017-11-02T10:18:00Z</dcterms:modified>
</cp:coreProperties>
</file>