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5A" w:rsidRPr="002A7699" w:rsidRDefault="002A7699" w:rsidP="002A7699">
      <w:pPr>
        <w:spacing w:line="360" w:lineRule="auto"/>
        <w:jc w:val="right"/>
      </w:pPr>
      <w:r w:rsidRPr="002A7699">
        <w:t>Załącznik nr 3</w:t>
      </w: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coordsize="21600,21600" filled="f" strokeweight=".25pt">
            <v:textbox style="mso-next-textbox:#_x0000_s1026" inset="1pt,1pt,1pt,1pt">
              <w:txbxContent>
                <w:p w:rsidR="00E54E5A" w:rsidRDefault="00E54E5A"/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54E5A" w:rsidRDefault="00E54E5A"/>
              </w:txbxContent>
            </v:textbox>
          </v:roundrect>
        </w:pic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2A7699">
      <w:pPr>
        <w:spacing w:line="360" w:lineRule="auto"/>
        <w:ind w:left="709" w:hanging="425"/>
        <w:jc w:val="both"/>
      </w:pPr>
      <w:r>
        <w:t>Tel./fax.  …………………………………….</w:t>
      </w:r>
    </w:p>
    <w:p w:rsidR="002A7699" w:rsidRDefault="002A7699">
      <w:pPr>
        <w:spacing w:line="360" w:lineRule="auto"/>
        <w:ind w:left="709" w:hanging="425"/>
        <w:jc w:val="both"/>
      </w:pPr>
      <w:r>
        <w:t>Adres email: ………………………………..</w:t>
      </w:r>
    </w:p>
    <w:p w:rsidR="002A7699" w:rsidRDefault="002A7699">
      <w:pPr>
        <w:spacing w:line="360" w:lineRule="auto"/>
        <w:ind w:left="709" w:hanging="425"/>
        <w:jc w:val="both"/>
      </w:pPr>
      <w:r>
        <w:t>Wykonawca jest/ nie jest*  małym i średnim przedsiębiorstwem</w:t>
      </w:r>
    </w:p>
    <w:p w:rsidR="002A7699" w:rsidRDefault="002A7699">
      <w:pPr>
        <w:spacing w:line="360" w:lineRule="auto"/>
        <w:ind w:left="709" w:hanging="425"/>
        <w:jc w:val="both"/>
      </w:pPr>
    </w:p>
    <w:p w:rsidR="00E54E5A" w:rsidRDefault="006C42E1" w:rsidP="002A7699">
      <w:pPr>
        <w:ind w:firstLine="2977"/>
        <w:rPr>
          <w:b/>
        </w:rPr>
      </w:pPr>
      <w:r w:rsidRPr="006C42E1">
        <w:rPr>
          <w:b/>
        </w:rPr>
        <w:t>Szpital Chorób Płuc im. Św. Józefa w Pilchowicach</w:t>
      </w:r>
    </w:p>
    <w:p w:rsidR="00E54E5A" w:rsidRDefault="006C42E1">
      <w:pPr>
        <w:ind w:left="3969"/>
        <w:rPr>
          <w:b/>
        </w:rPr>
      </w:pPr>
      <w:r w:rsidRPr="006C42E1">
        <w:rPr>
          <w:b/>
        </w:rPr>
        <w:t>ul. Dworcowa</w:t>
      </w:r>
      <w:r w:rsidR="00E54E5A">
        <w:rPr>
          <w:b/>
        </w:rPr>
        <w:t xml:space="preserve"> </w:t>
      </w:r>
      <w:r w:rsidRPr="006C42E1">
        <w:rPr>
          <w:b/>
        </w:rPr>
        <w:t>31</w:t>
      </w:r>
    </w:p>
    <w:p w:rsidR="00E54E5A" w:rsidRDefault="006C42E1">
      <w:pPr>
        <w:ind w:firstLine="3969"/>
        <w:rPr>
          <w:b/>
        </w:rPr>
      </w:pPr>
      <w:r w:rsidRPr="006C42E1">
        <w:rPr>
          <w:b/>
        </w:rPr>
        <w:t>44-145</w:t>
      </w:r>
      <w:r w:rsidR="00E54E5A">
        <w:rPr>
          <w:b/>
        </w:rPr>
        <w:t xml:space="preserve"> </w:t>
      </w:r>
      <w:r w:rsidRPr="006C42E1">
        <w:rPr>
          <w:b/>
        </w:rPr>
        <w:t>Pilchowice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 w:rsidR="002A7699">
        <w:t xml:space="preserve"> w trybie </w:t>
      </w:r>
      <w:r w:rsidR="002A7699" w:rsidRPr="002A7699">
        <w:t>p</w:t>
      </w:r>
      <w:r w:rsidR="006C42E1" w:rsidRPr="002A7699">
        <w:t>rzetarg</w:t>
      </w:r>
      <w:r w:rsidR="002A7699" w:rsidRPr="002A7699">
        <w:t>u</w:t>
      </w:r>
      <w:r w:rsidR="006C42E1" w:rsidRPr="002A7699">
        <w:t xml:space="preserve"> nieograniczon</w:t>
      </w:r>
      <w:r w:rsidR="002A7699" w:rsidRPr="002A7699">
        <w:t>ego</w:t>
      </w:r>
      <w:r>
        <w:t xml:space="preserve">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6C42E1" w:rsidRPr="006C42E1">
        <w:rPr>
          <w:b/>
        </w:rPr>
        <w:t>Dostawy leków różnych dla Szpitala w Pilchowicach</w:t>
      </w:r>
      <w:r>
        <w:t>”.</w:t>
      </w: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</w:tbl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7918"/>
      </w:tblGrid>
      <w:tr w:rsidR="006C42E1" w:rsidTr="006C42E1">
        <w:tc>
          <w:tcPr>
            <w:tcW w:w="1620" w:type="dxa"/>
          </w:tcPr>
          <w:p w:rsidR="006C42E1" w:rsidRDefault="006C42E1" w:rsidP="006C42E1">
            <w:pPr>
              <w:spacing w:line="360" w:lineRule="auto"/>
              <w:jc w:val="both"/>
            </w:pPr>
            <w:r w:rsidRPr="006C42E1">
              <w:t>1</w:t>
            </w:r>
          </w:p>
        </w:tc>
        <w:tc>
          <w:tcPr>
            <w:tcW w:w="7918" w:type="dxa"/>
          </w:tcPr>
          <w:p w:rsidR="006C42E1" w:rsidRPr="006C42E1" w:rsidRDefault="006C42E1" w:rsidP="006C42E1">
            <w:pPr>
              <w:spacing w:line="360" w:lineRule="auto"/>
              <w:jc w:val="both"/>
              <w:rPr>
                <w:b/>
              </w:rPr>
            </w:pPr>
            <w:r w:rsidRPr="006C42E1">
              <w:rPr>
                <w:b/>
              </w:rPr>
              <w:t xml:space="preserve">Temat: </w:t>
            </w:r>
            <w:r w:rsidRPr="006C42E1">
              <w:t>Dostawy leków różnych dla szpitala w Pilchowicach</w:t>
            </w:r>
          </w:p>
          <w:p w:rsidR="006C42E1" w:rsidRDefault="006C42E1" w:rsidP="006C42E1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6C42E1">
              <w:t>1</w:t>
            </w:r>
            <w:r>
              <w:t xml:space="preserve"> wynosi kwotę netto</w:t>
            </w:r>
          </w:p>
          <w:p w:rsidR="006C42E1" w:rsidRDefault="006C42E1" w:rsidP="006C42E1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6C42E1" w:rsidRDefault="006C42E1" w:rsidP="006C42E1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6C42E1" w:rsidRDefault="006C42E1" w:rsidP="006C42E1">
            <w:pPr>
              <w:spacing w:line="360" w:lineRule="auto"/>
              <w:jc w:val="both"/>
            </w:pPr>
            <w:r>
              <w:t>wynosi kwotę brutto</w:t>
            </w:r>
          </w:p>
          <w:p w:rsidR="006C42E1" w:rsidRDefault="006C42E1" w:rsidP="006C42E1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6C42E1" w:rsidTr="006C42E1">
        <w:tc>
          <w:tcPr>
            <w:tcW w:w="1620" w:type="dxa"/>
          </w:tcPr>
          <w:p w:rsidR="006C42E1" w:rsidRDefault="006C42E1" w:rsidP="006C42E1">
            <w:pPr>
              <w:spacing w:line="360" w:lineRule="auto"/>
              <w:jc w:val="both"/>
            </w:pPr>
            <w:r w:rsidRPr="006C42E1">
              <w:t>2</w:t>
            </w:r>
          </w:p>
        </w:tc>
        <w:tc>
          <w:tcPr>
            <w:tcW w:w="7918" w:type="dxa"/>
          </w:tcPr>
          <w:p w:rsidR="006C42E1" w:rsidRPr="006C42E1" w:rsidRDefault="006C42E1" w:rsidP="006C42E1">
            <w:pPr>
              <w:spacing w:line="360" w:lineRule="auto"/>
              <w:jc w:val="both"/>
              <w:rPr>
                <w:b/>
              </w:rPr>
            </w:pPr>
            <w:r w:rsidRPr="006C42E1">
              <w:rPr>
                <w:b/>
              </w:rPr>
              <w:t xml:space="preserve">Temat: </w:t>
            </w:r>
            <w:r w:rsidRPr="006C42E1">
              <w:t xml:space="preserve">Dostawy leku NADROPARIN </w:t>
            </w:r>
            <w:proofErr w:type="spellStart"/>
            <w:r w:rsidRPr="006C42E1">
              <w:t>Calcium</w:t>
            </w:r>
            <w:proofErr w:type="spellEnd"/>
          </w:p>
          <w:p w:rsidR="006C42E1" w:rsidRDefault="006C42E1" w:rsidP="006C42E1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6C42E1">
              <w:t>2</w:t>
            </w:r>
            <w:r>
              <w:t xml:space="preserve"> wynosi kwotę netto</w:t>
            </w:r>
          </w:p>
          <w:p w:rsidR="006C42E1" w:rsidRDefault="006C42E1" w:rsidP="006C42E1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6C42E1" w:rsidRDefault="006C42E1" w:rsidP="006C42E1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6C42E1" w:rsidRDefault="006C42E1" w:rsidP="006C42E1">
            <w:pPr>
              <w:spacing w:line="360" w:lineRule="auto"/>
              <w:jc w:val="both"/>
            </w:pPr>
            <w:r>
              <w:t>wynosi kwotę brutto</w:t>
            </w:r>
          </w:p>
          <w:p w:rsidR="006C42E1" w:rsidRDefault="006C42E1" w:rsidP="006C42E1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6C42E1" w:rsidTr="006C42E1">
        <w:tc>
          <w:tcPr>
            <w:tcW w:w="1620" w:type="dxa"/>
          </w:tcPr>
          <w:p w:rsidR="006C42E1" w:rsidRDefault="006C42E1" w:rsidP="006C42E1">
            <w:pPr>
              <w:spacing w:line="360" w:lineRule="auto"/>
              <w:jc w:val="both"/>
            </w:pPr>
            <w:r w:rsidRPr="006C42E1">
              <w:lastRenderedPageBreak/>
              <w:t>3</w:t>
            </w:r>
          </w:p>
        </w:tc>
        <w:tc>
          <w:tcPr>
            <w:tcW w:w="7918" w:type="dxa"/>
          </w:tcPr>
          <w:p w:rsidR="006C42E1" w:rsidRPr="006C42E1" w:rsidRDefault="006C42E1" w:rsidP="006C42E1">
            <w:pPr>
              <w:spacing w:line="360" w:lineRule="auto"/>
              <w:jc w:val="both"/>
              <w:rPr>
                <w:b/>
              </w:rPr>
            </w:pPr>
            <w:r w:rsidRPr="006C42E1">
              <w:rPr>
                <w:b/>
              </w:rPr>
              <w:t xml:space="preserve">Temat: </w:t>
            </w:r>
            <w:r w:rsidRPr="006C42E1">
              <w:t>Dostawy leku DARBEPOETIN alfa</w:t>
            </w:r>
          </w:p>
          <w:p w:rsidR="006C42E1" w:rsidRDefault="006C42E1" w:rsidP="006C42E1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6C42E1">
              <w:t>3</w:t>
            </w:r>
            <w:r>
              <w:t xml:space="preserve"> wynosi kwotę netto</w:t>
            </w:r>
          </w:p>
          <w:p w:rsidR="006C42E1" w:rsidRDefault="006C42E1" w:rsidP="006C42E1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6C42E1" w:rsidRDefault="006C42E1" w:rsidP="006C42E1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6C42E1" w:rsidRDefault="006C42E1" w:rsidP="006C42E1">
            <w:pPr>
              <w:spacing w:line="360" w:lineRule="auto"/>
              <w:jc w:val="both"/>
            </w:pPr>
            <w:r>
              <w:t>wynosi kwotę brutto</w:t>
            </w:r>
          </w:p>
          <w:p w:rsidR="006C42E1" w:rsidRDefault="006C42E1" w:rsidP="006C42E1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</w:t>
      </w:r>
      <w:r>
        <w:t>a</w:t>
      </w:r>
      <w: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  <w:tr w:rsidR="002A769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2A7699" w:rsidRDefault="002A7699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2A7699" w:rsidRDefault="002A7699">
            <w:pPr>
              <w:spacing w:line="360" w:lineRule="auto"/>
              <w:ind w:firstLine="496"/>
              <w:jc w:val="both"/>
            </w:pPr>
          </w:p>
        </w:tc>
      </w:tr>
      <w:tr w:rsidR="002A769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2A7699" w:rsidRDefault="002A7699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2A7699" w:rsidRDefault="002A7699">
            <w:pPr>
              <w:spacing w:line="360" w:lineRule="auto"/>
              <w:ind w:firstLine="496"/>
              <w:jc w:val="both"/>
            </w:pPr>
          </w:p>
        </w:tc>
      </w:tr>
      <w:tr w:rsidR="002A769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2A7699" w:rsidRDefault="002A7699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2A7699" w:rsidRDefault="002A7699">
            <w:pPr>
              <w:spacing w:line="360" w:lineRule="auto"/>
              <w:ind w:firstLine="496"/>
              <w:jc w:val="both"/>
            </w:pPr>
          </w:p>
        </w:tc>
      </w:tr>
      <w:tr w:rsidR="002A769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2A7699" w:rsidRDefault="002A7699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2A7699" w:rsidRDefault="002A7699">
            <w:pPr>
              <w:spacing w:line="360" w:lineRule="auto"/>
              <w:ind w:firstLine="496"/>
              <w:jc w:val="both"/>
            </w:pPr>
          </w:p>
        </w:tc>
      </w:tr>
      <w:tr w:rsidR="002A769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2A7699" w:rsidRDefault="002A7699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2A7699" w:rsidRDefault="002A7699">
            <w:pPr>
              <w:spacing w:line="360" w:lineRule="auto"/>
              <w:ind w:firstLine="496"/>
              <w:jc w:val="both"/>
            </w:pPr>
          </w:p>
        </w:tc>
      </w:tr>
      <w:tr w:rsidR="002A769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2A7699" w:rsidRDefault="002A7699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2A7699" w:rsidRDefault="002A7699">
            <w:pPr>
              <w:spacing w:line="360" w:lineRule="auto"/>
              <w:ind w:firstLine="496"/>
              <w:jc w:val="both"/>
            </w:pPr>
          </w:p>
        </w:tc>
      </w:tr>
      <w:tr w:rsidR="002A769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2A7699" w:rsidRDefault="002A7699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2A7699" w:rsidRDefault="002A7699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</w:t>
      </w:r>
      <w:r>
        <w:rPr>
          <w:vertAlign w:val="superscript"/>
        </w:rPr>
        <w:t>d</w:t>
      </w:r>
      <w:r>
        <w:rPr>
          <w:vertAlign w:val="superscript"/>
        </w:rPr>
        <w:t>czeń woli w imieniu Wykonawcy</w:t>
      </w:r>
    </w:p>
    <w:p w:rsidR="00E54E5A" w:rsidRDefault="002A7699">
      <w:pPr>
        <w:spacing w:line="360" w:lineRule="auto"/>
        <w:ind w:left="1701" w:hanging="1701"/>
        <w:jc w:val="both"/>
      </w:pPr>
      <w:r>
        <w:t>*niepotrzebne skreślić</w:t>
      </w:r>
    </w:p>
    <w:sectPr w:rsidR="00E54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C49" w:rsidRDefault="00FB2C49">
      <w:r>
        <w:separator/>
      </w:r>
    </w:p>
  </w:endnote>
  <w:endnote w:type="continuationSeparator" w:id="1">
    <w:p w:rsidR="00FB2C49" w:rsidRDefault="00FB2C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E1" w:rsidRDefault="006C42E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769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E1" w:rsidRDefault="006C42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C49" w:rsidRDefault="00FB2C49">
      <w:r>
        <w:separator/>
      </w:r>
    </w:p>
  </w:footnote>
  <w:footnote w:type="continuationSeparator" w:id="1">
    <w:p w:rsidR="00FB2C49" w:rsidRDefault="00FB2C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E1" w:rsidRDefault="006C42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E1" w:rsidRDefault="006C42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E1" w:rsidRDefault="006C42E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2E1"/>
    <w:rsid w:val="000F18FA"/>
    <w:rsid w:val="002A7699"/>
    <w:rsid w:val="00306360"/>
    <w:rsid w:val="00354AC4"/>
    <w:rsid w:val="00637863"/>
    <w:rsid w:val="006703E0"/>
    <w:rsid w:val="006C42E1"/>
    <w:rsid w:val="00703495"/>
    <w:rsid w:val="00733F44"/>
    <w:rsid w:val="00B21345"/>
    <w:rsid w:val="00C33979"/>
    <w:rsid w:val="00C57DDD"/>
    <w:rsid w:val="00E54E5A"/>
    <w:rsid w:val="00EB3C67"/>
    <w:rsid w:val="00F46EEC"/>
    <w:rsid w:val="00F52B87"/>
    <w:rsid w:val="00FB2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291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2</cp:revision>
  <cp:lastPrinted>2017-07-27T08:07:00Z</cp:lastPrinted>
  <dcterms:created xsi:type="dcterms:W3CDTF">2017-07-27T08:07:00Z</dcterms:created>
  <dcterms:modified xsi:type="dcterms:W3CDTF">2017-07-27T08:07:00Z</dcterms:modified>
</cp:coreProperties>
</file>