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137AB5" w:rsidRPr="00137AB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37AB5" w:rsidRPr="00137AB5">
        <w:rPr>
          <w:rFonts w:ascii="Times New Roman" w:hAnsi="Times New Roman"/>
          <w:b/>
        </w:rPr>
        <w:t>07/ZP/2017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AB5" w:rsidRPr="00137AB5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AB5" w:rsidRPr="00137AB5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137AB5" w:rsidRPr="00137AB5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37AB5" w:rsidRPr="00137AB5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137AB5" w:rsidRPr="00137AB5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37AB5" w:rsidRPr="00137AB5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37AB5" w:rsidRPr="00137AB5">
        <w:rPr>
          <w:rFonts w:ascii="Times New Roman" w:hAnsi="Times New Roman"/>
          <w:b/>
          <w:sz w:val="24"/>
          <w:szCs w:val="24"/>
        </w:rPr>
        <w:t>Dostawy leków różnych dla Szpitala w Pilchowicach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490D" w:rsidRDefault="0091490D" w:rsidP="0038231F">
      <w:pPr>
        <w:spacing w:after="0" w:line="240" w:lineRule="auto"/>
      </w:pPr>
      <w:r>
        <w:separator/>
      </w:r>
    </w:p>
  </w:endnote>
  <w:endnote w:type="continuationSeparator" w:id="1">
    <w:p w:rsidR="0091490D" w:rsidRDefault="0091490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B5" w:rsidRDefault="00137AB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B07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B07A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B5" w:rsidRDefault="00137A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490D" w:rsidRDefault="0091490D" w:rsidP="0038231F">
      <w:pPr>
        <w:spacing w:after="0" w:line="240" w:lineRule="auto"/>
      </w:pPr>
      <w:r>
        <w:separator/>
      </w:r>
    </w:p>
  </w:footnote>
  <w:footnote w:type="continuationSeparator" w:id="1">
    <w:p w:rsidR="0091490D" w:rsidRDefault="0091490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B5" w:rsidRDefault="00137A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B5" w:rsidRDefault="00137AB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7AB5" w:rsidRDefault="00137A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AB5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7AB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B07A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1490D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AC0D0-198F-428D-A938-DE63DA1C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2017-07-26T09:31:00Z</cp:lastPrinted>
  <dcterms:created xsi:type="dcterms:W3CDTF">2017-07-26T09:31:00Z</dcterms:created>
  <dcterms:modified xsi:type="dcterms:W3CDTF">2017-07-26T09:31:00Z</dcterms:modified>
</cp:coreProperties>
</file>