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13B80" w:rsidRPr="00013B80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13B80" w:rsidRPr="00013B80">
        <w:rPr>
          <w:rFonts w:ascii="Times New Roman" w:hAnsi="Times New Roman"/>
          <w:b/>
        </w:rPr>
        <w:t>13/ZP/2016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13B80" w:rsidRPr="00013B80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13B80" w:rsidRPr="00013B80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013B80" w:rsidRPr="00013B80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13B80" w:rsidRPr="00013B80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013B80" w:rsidRPr="00013B80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013B80" w:rsidRPr="00013B80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013B80" w:rsidRPr="00013B80">
        <w:rPr>
          <w:rFonts w:ascii="Times New Roman" w:hAnsi="Times New Roman"/>
          <w:b/>
          <w:sz w:val="24"/>
          <w:szCs w:val="24"/>
        </w:rPr>
        <w:t>Dostawy leków dla szpitala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058" w:rsidRDefault="00F45058" w:rsidP="0038231F">
      <w:pPr>
        <w:spacing w:after="0" w:line="240" w:lineRule="auto"/>
      </w:pPr>
      <w:r>
        <w:separator/>
      </w:r>
    </w:p>
  </w:endnote>
  <w:endnote w:type="continuationSeparator" w:id="0">
    <w:p w:rsidR="00F45058" w:rsidRDefault="00F450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80" w:rsidRDefault="00013B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3B8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3B8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80" w:rsidRDefault="00013B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058" w:rsidRDefault="00F45058" w:rsidP="0038231F">
      <w:pPr>
        <w:spacing w:after="0" w:line="240" w:lineRule="auto"/>
      </w:pPr>
      <w:r>
        <w:separator/>
      </w:r>
    </w:p>
  </w:footnote>
  <w:footnote w:type="continuationSeparator" w:id="0">
    <w:p w:rsidR="00F45058" w:rsidRDefault="00F450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80" w:rsidRDefault="00013B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80" w:rsidRDefault="00013B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80" w:rsidRDefault="00013B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B80"/>
    <w:rsid w:val="00013B80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45058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2237F-2A82-43FF-9EFB-0B58B024A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2016-07-26T11:32:00Z</cp:lastPrinted>
  <dcterms:created xsi:type="dcterms:W3CDTF">2016-11-10T07:09:00Z</dcterms:created>
  <dcterms:modified xsi:type="dcterms:W3CDTF">2016-11-10T07:09:00Z</dcterms:modified>
</cp:coreProperties>
</file>