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B59" w:rsidRDefault="00C235E7" w:rsidP="00C235E7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Załącznik nr </w:t>
      </w:r>
      <w:r>
        <w:rPr>
          <w:b/>
          <w:u w:val="single"/>
        </w:rPr>
        <w:tab/>
      </w:r>
    </w:p>
    <w:p w:rsidR="00537B59" w:rsidRPr="00C235E7" w:rsidRDefault="00CE618F">
      <w:pPr>
        <w:pStyle w:val="Nagwek2"/>
        <w:widowControl/>
        <w:spacing w:line="360" w:lineRule="auto"/>
        <w:rPr>
          <w:sz w:val="28"/>
        </w:rPr>
      </w:pPr>
      <w:r w:rsidRPr="00C235E7">
        <w:rPr>
          <w:sz w:val="28"/>
        </w:rPr>
        <w:t xml:space="preserve">WZÓR FORMULARZA OFERTY </w:t>
      </w:r>
    </w:p>
    <w:p w:rsidR="00537B59" w:rsidRPr="00C235E7" w:rsidRDefault="00537B59">
      <w:pPr>
        <w:spacing w:line="360" w:lineRule="auto"/>
        <w:ind w:left="709" w:hanging="425"/>
        <w:jc w:val="center"/>
        <w:rPr>
          <w:b/>
        </w:rPr>
      </w:pPr>
    </w:p>
    <w:p w:rsidR="00537B59" w:rsidRPr="00C235E7" w:rsidRDefault="00104D97">
      <w:pPr>
        <w:spacing w:line="360" w:lineRule="auto"/>
        <w:ind w:left="709" w:hanging="425"/>
        <w:jc w:val="center"/>
        <w:rPr>
          <w:b/>
        </w:rPr>
      </w:pPr>
      <w:r w:rsidRPr="00104D97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537B59" w:rsidRDefault="00537B59"/>
                <w:p w:rsidR="00537B59" w:rsidRDefault="00537B59">
                  <w:pPr>
                    <w:rPr>
                      <w:sz w:val="12"/>
                    </w:rPr>
                  </w:pPr>
                </w:p>
                <w:p w:rsidR="00537B59" w:rsidRDefault="00537B59">
                  <w:pPr>
                    <w:rPr>
                      <w:sz w:val="12"/>
                    </w:rPr>
                  </w:pPr>
                </w:p>
                <w:p w:rsidR="00537B59" w:rsidRDefault="00537B59">
                  <w:pPr>
                    <w:rPr>
                      <w:sz w:val="12"/>
                    </w:rPr>
                  </w:pPr>
                </w:p>
                <w:p w:rsidR="00537B59" w:rsidRDefault="00537B59">
                  <w:pPr>
                    <w:rPr>
                      <w:sz w:val="12"/>
                    </w:rPr>
                  </w:pPr>
                </w:p>
                <w:p w:rsidR="00537B59" w:rsidRDefault="00CE61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537B59" w:rsidRDefault="00537B59"/>
              </w:txbxContent>
            </v:textbox>
          </v:roundrect>
        </w:pict>
      </w:r>
    </w:p>
    <w:p w:rsidR="00537B59" w:rsidRPr="00C235E7" w:rsidRDefault="00537B59">
      <w:pPr>
        <w:spacing w:line="360" w:lineRule="auto"/>
        <w:ind w:left="709" w:hanging="425"/>
        <w:jc w:val="both"/>
      </w:pPr>
    </w:p>
    <w:p w:rsidR="00537B59" w:rsidRPr="00C235E7" w:rsidRDefault="00537B59">
      <w:pPr>
        <w:spacing w:line="360" w:lineRule="auto"/>
        <w:ind w:left="709" w:hanging="425"/>
        <w:jc w:val="both"/>
      </w:pPr>
    </w:p>
    <w:p w:rsidR="00537B59" w:rsidRPr="00C235E7" w:rsidRDefault="00537B59">
      <w:pPr>
        <w:spacing w:line="360" w:lineRule="auto"/>
        <w:ind w:left="709" w:hanging="425"/>
        <w:jc w:val="both"/>
      </w:pPr>
    </w:p>
    <w:p w:rsidR="005045A1" w:rsidRPr="00C235E7" w:rsidRDefault="005045A1">
      <w:pPr>
        <w:spacing w:line="360" w:lineRule="auto"/>
        <w:ind w:left="709" w:hanging="425"/>
        <w:jc w:val="both"/>
      </w:pPr>
      <w:r w:rsidRPr="00C235E7">
        <w:t xml:space="preserve">Nr </w:t>
      </w:r>
      <w:proofErr w:type="spellStart"/>
      <w:r w:rsidRPr="00C235E7">
        <w:t>spr</w:t>
      </w:r>
      <w:proofErr w:type="spellEnd"/>
      <w:r w:rsidRPr="00C235E7">
        <w:t>. 15/ZP/2016</w:t>
      </w:r>
    </w:p>
    <w:p w:rsidR="00537B59" w:rsidRPr="00C235E7" w:rsidRDefault="006115D9">
      <w:pPr>
        <w:spacing w:line="360" w:lineRule="auto"/>
        <w:ind w:left="709" w:hanging="425"/>
        <w:jc w:val="both"/>
      </w:pPr>
      <w:r w:rsidRPr="00C235E7">
        <w:t>Tel./</w:t>
      </w:r>
      <w:proofErr w:type="spellStart"/>
      <w:r w:rsidRPr="00C235E7">
        <w:t>fax</w:t>
      </w:r>
      <w:proofErr w:type="spellEnd"/>
      <w:r w:rsidRPr="00C235E7">
        <w:t xml:space="preserve"> ………………………</w:t>
      </w:r>
    </w:p>
    <w:p w:rsidR="006115D9" w:rsidRPr="00C235E7" w:rsidRDefault="006115D9">
      <w:pPr>
        <w:spacing w:line="360" w:lineRule="auto"/>
        <w:ind w:left="709" w:hanging="425"/>
        <w:jc w:val="both"/>
      </w:pPr>
      <w:r w:rsidRPr="00C235E7">
        <w:t>Email: ……………………….</w:t>
      </w:r>
    </w:p>
    <w:p w:rsidR="006115D9" w:rsidRPr="004238A7" w:rsidRDefault="006115D9">
      <w:pPr>
        <w:spacing w:line="360" w:lineRule="auto"/>
        <w:ind w:left="709" w:hanging="425"/>
        <w:jc w:val="both"/>
      </w:pPr>
      <w:r w:rsidRPr="004238A7">
        <w:t xml:space="preserve">Wykonawca jest </w:t>
      </w:r>
      <w:r w:rsidR="004238A7" w:rsidRPr="004238A7">
        <w:t xml:space="preserve">małym/średnim przedsiębiorstwem – </w:t>
      </w:r>
      <w:r w:rsidR="004238A7">
        <w:t>t</w:t>
      </w:r>
      <w:r w:rsidR="004238A7" w:rsidRPr="004238A7">
        <w:t>ak/nie</w:t>
      </w:r>
      <w:r w:rsidR="004238A7">
        <w:t>*</w:t>
      </w:r>
      <w:r w:rsidR="004238A7" w:rsidRPr="004238A7">
        <w:t xml:space="preserve"> </w:t>
      </w:r>
    </w:p>
    <w:p w:rsidR="00537B59" w:rsidRDefault="00537B59">
      <w:pPr>
        <w:spacing w:line="360" w:lineRule="auto"/>
        <w:ind w:left="709" w:hanging="425"/>
        <w:jc w:val="both"/>
      </w:pPr>
    </w:p>
    <w:p w:rsidR="00537B59" w:rsidRDefault="007E12F0" w:rsidP="00CE618F">
      <w:pPr>
        <w:ind w:firstLine="2977"/>
        <w:rPr>
          <w:b/>
        </w:rPr>
      </w:pPr>
      <w:r w:rsidRPr="007E12F0">
        <w:rPr>
          <w:b/>
        </w:rPr>
        <w:t>Szpital Chorób Płuc im. Św. Józefa w Pilchowicach</w:t>
      </w:r>
    </w:p>
    <w:p w:rsidR="00537B59" w:rsidRDefault="007E12F0">
      <w:pPr>
        <w:ind w:left="3969"/>
        <w:rPr>
          <w:b/>
        </w:rPr>
      </w:pPr>
      <w:r w:rsidRPr="007E12F0">
        <w:rPr>
          <w:b/>
        </w:rPr>
        <w:t>ul. Dworcowa</w:t>
      </w:r>
      <w:r w:rsidR="00CE618F">
        <w:rPr>
          <w:b/>
        </w:rPr>
        <w:t xml:space="preserve"> </w:t>
      </w:r>
      <w:r w:rsidRPr="007E12F0">
        <w:rPr>
          <w:b/>
        </w:rPr>
        <w:t>31</w:t>
      </w:r>
    </w:p>
    <w:p w:rsidR="00537B59" w:rsidRDefault="007E12F0">
      <w:pPr>
        <w:ind w:firstLine="3969"/>
        <w:rPr>
          <w:b/>
        </w:rPr>
      </w:pPr>
      <w:r w:rsidRPr="007E12F0">
        <w:rPr>
          <w:b/>
        </w:rPr>
        <w:t>44-145</w:t>
      </w:r>
      <w:r w:rsidR="00CE618F">
        <w:rPr>
          <w:b/>
        </w:rPr>
        <w:t xml:space="preserve"> </w:t>
      </w:r>
      <w:r w:rsidRPr="007E12F0">
        <w:rPr>
          <w:b/>
        </w:rPr>
        <w:t>Pilchowice</w:t>
      </w:r>
    </w:p>
    <w:p w:rsidR="00537B59" w:rsidRDefault="00537B59">
      <w:pPr>
        <w:spacing w:line="360" w:lineRule="auto"/>
        <w:jc w:val="both"/>
      </w:pPr>
    </w:p>
    <w:p w:rsidR="00537B59" w:rsidRDefault="00CE618F">
      <w:pPr>
        <w:spacing w:line="360" w:lineRule="auto"/>
        <w:jc w:val="both"/>
      </w:pPr>
      <w:r>
        <w:t xml:space="preserve">Nawiązując do ogłoszonego przetargu w trybie </w:t>
      </w:r>
      <w:r w:rsidR="007E12F0" w:rsidRPr="006115D9">
        <w:t>przetarg</w:t>
      </w:r>
      <w:r w:rsidRPr="006115D9">
        <w:t>u</w:t>
      </w:r>
      <w:r w:rsidR="007E12F0" w:rsidRPr="006115D9">
        <w:t xml:space="preserve"> nieograniczon</w:t>
      </w:r>
      <w:r w:rsidRPr="006115D9">
        <w:t>ego</w:t>
      </w:r>
      <w:r>
        <w:t xml:space="preserve"> na:</w:t>
      </w:r>
    </w:p>
    <w:p w:rsidR="00537B59" w:rsidRDefault="007E12F0">
      <w:pPr>
        <w:spacing w:line="360" w:lineRule="auto"/>
        <w:jc w:val="both"/>
      </w:pPr>
      <w:r w:rsidRPr="007E12F0">
        <w:rPr>
          <w:b/>
        </w:rPr>
        <w:t>Utrzymanie czystości w pomieszczeniach szpitalnych i biurowych, obsługa kuchenki oddziałowej w Szpitalu w Pilchowicach</w:t>
      </w:r>
      <w:r w:rsidR="00CE618F">
        <w:t>.</w:t>
      </w:r>
    </w:p>
    <w:p w:rsidR="00537B59" w:rsidRDefault="00537B59">
      <w:pPr>
        <w:spacing w:line="360" w:lineRule="auto"/>
        <w:ind w:hanging="284"/>
        <w:jc w:val="both"/>
      </w:pPr>
    </w:p>
    <w:p w:rsidR="00537B59" w:rsidRDefault="00CE618F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p w:rsidR="00537B59" w:rsidRDefault="00CE618F">
      <w:pPr>
        <w:spacing w:line="360" w:lineRule="auto"/>
        <w:ind w:hanging="284"/>
        <w:jc w:val="both"/>
      </w:pPr>
      <w:r>
        <w:tab/>
      </w:r>
    </w:p>
    <w:p w:rsidR="00537B59" w:rsidRDefault="00CE618F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D214E3" w:rsidRDefault="00D214E3" w:rsidP="00D214E3">
      <w:pPr>
        <w:spacing w:line="360" w:lineRule="auto"/>
        <w:ind w:hanging="284"/>
        <w:jc w:val="both"/>
      </w:pPr>
      <w:r>
        <w:t>Zgodnie z załączonym arkuszem kalkulacyjno cenowym załącznik do formularza oferty</w:t>
      </w:r>
    </w:p>
    <w:p w:rsidR="00537B59" w:rsidRDefault="004238A7">
      <w:pPr>
        <w:spacing w:line="360" w:lineRule="auto"/>
        <w:ind w:hanging="284"/>
        <w:jc w:val="both"/>
      </w:pPr>
      <w:r>
        <w:t xml:space="preserve">Koszt jednej roboczogodziny sprzątania w sytuacjach awaryjnych po godzinach wyznaczonych </w:t>
      </w:r>
      <w:r w:rsidR="005045A1">
        <w:t xml:space="preserve">na wykonywanie przedmiotu umowy wynosi ……….. zł netto + ….. % podatku  VAT </w:t>
      </w:r>
      <w:proofErr w:type="spellStart"/>
      <w:r w:rsidR="005045A1">
        <w:t>tj</w:t>
      </w:r>
      <w:proofErr w:type="spellEnd"/>
      <w:r w:rsidR="005045A1">
        <w:t xml:space="preserve"> ……….</w:t>
      </w:r>
      <w:r>
        <w:t xml:space="preserve"> </w:t>
      </w:r>
      <w:r w:rsidR="005045A1">
        <w:t>złotych</w:t>
      </w:r>
    </w:p>
    <w:p w:rsidR="00537B59" w:rsidRDefault="00CE618F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D214E3" w:rsidRDefault="00D214E3" w:rsidP="00D214E3">
      <w:pPr>
        <w:spacing w:line="360" w:lineRule="auto"/>
        <w:ind w:hanging="284"/>
        <w:jc w:val="both"/>
      </w:pPr>
      <w:r>
        <w:t>3)</w:t>
      </w:r>
      <w:r w:rsidR="00E87C5B">
        <w:t xml:space="preserve"> </w:t>
      </w:r>
      <w:r>
        <w:t xml:space="preserve">oświadczamy, że </w:t>
      </w:r>
      <w:r w:rsidR="0016654C">
        <w:t>wskaźnik pracowników zatrudnionych przy wykonywaniu usługi wyliczony zgodnie ze SIWZ</w:t>
      </w:r>
      <w:r>
        <w:t>.</w:t>
      </w:r>
      <w:r w:rsidR="0016654C">
        <w:t>( minimum 5 osób)</w:t>
      </w:r>
      <w:r w:rsidR="00E87C5B">
        <w:t xml:space="preserve"> wynosi     ……%</w:t>
      </w:r>
    </w:p>
    <w:p w:rsidR="00537B59" w:rsidRDefault="00D214E3">
      <w:pPr>
        <w:spacing w:line="360" w:lineRule="auto"/>
        <w:ind w:hanging="284"/>
        <w:jc w:val="both"/>
      </w:pPr>
      <w:r>
        <w:lastRenderedPageBreak/>
        <w:t>4</w:t>
      </w:r>
      <w:r w:rsidR="00CE618F">
        <w:t xml:space="preserve">) oświadczamy, że uważamy się </w:t>
      </w:r>
      <w:r w:rsidR="005045A1">
        <w:t xml:space="preserve">za związanych niniejszą ofertą </w:t>
      </w:r>
      <w:r w:rsidR="00CE618F">
        <w:t>na czas wskazany w specyfikacji istotnych warunków zamówienia,</w:t>
      </w:r>
    </w:p>
    <w:p w:rsidR="00537B59" w:rsidRDefault="00D214E3">
      <w:pPr>
        <w:spacing w:line="360" w:lineRule="auto"/>
        <w:ind w:hanging="284"/>
        <w:jc w:val="both"/>
      </w:pPr>
      <w:r>
        <w:t>5</w:t>
      </w:r>
      <w:r w:rsidR="00CE618F">
        <w:t>)</w:t>
      </w:r>
      <w:r w:rsidR="00CE618F">
        <w:tab/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537B59" w:rsidRDefault="00537B59">
      <w:pPr>
        <w:spacing w:line="360" w:lineRule="auto"/>
        <w:ind w:hanging="284"/>
        <w:jc w:val="both"/>
      </w:pPr>
    </w:p>
    <w:p w:rsidR="00537B59" w:rsidRDefault="005045A1">
      <w:pPr>
        <w:spacing w:line="360" w:lineRule="auto"/>
        <w:ind w:left="76"/>
        <w:jc w:val="both"/>
      </w:pPr>
      <w:r>
        <w:t>6</w:t>
      </w:r>
      <w:r w:rsidR="00CE618F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537B59">
        <w:tc>
          <w:tcPr>
            <w:tcW w:w="727" w:type="dxa"/>
          </w:tcPr>
          <w:p w:rsidR="00537B59" w:rsidRDefault="00537B5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537B59" w:rsidRDefault="00537B59">
            <w:pPr>
              <w:spacing w:line="360" w:lineRule="auto"/>
              <w:ind w:firstLine="496"/>
              <w:jc w:val="both"/>
            </w:pPr>
          </w:p>
        </w:tc>
      </w:tr>
      <w:tr w:rsidR="00D214E3">
        <w:tc>
          <w:tcPr>
            <w:tcW w:w="727" w:type="dxa"/>
          </w:tcPr>
          <w:p w:rsidR="00D214E3" w:rsidRDefault="00D214E3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214E3" w:rsidRDefault="00D214E3">
            <w:pPr>
              <w:spacing w:line="360" w:lineRule="auto"/>
              <w:ind w:firstLine="496"/>
              <w:jc w:val="both"/>
            </w:pPr>
          </w:p>
        </w:tc>
      </w:tr>
      <w:tr w:rsidR="00D214E3">
        <w:tc>
          <w:tcPr>
            <w:tcW w:w="727" w:type="dxa"/>
          </w:tcPr>
          <w:p w:rsidR="00D214E3" w:rsidRDefault="00D214E3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214E3" w:rsidRDefault="00D214E3">
            <w:pPr>
              <w:spacing w:line="360" w:lineRule="auto"/>
              <w:ind w:firstLine="496"/>
              <w:jc w:val="both"/>
            </w:pPr>
          </w:p>
        </w:tc>
      </w:tr>
      <w:tr w:rsidR="00D214E3">
        <w:tc>
          <w:tcPr>
            <w:tcW w:w="727" w:type="dxa"/>
          </w:tcPr>
          <w:p w:rsidR="00D214E3" w:rsidRDefault="00D214E3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214E3" w:rsidRDefault="00D214E3">
            <w:pPr>
              <w:spacing w:line="360" w:lineRule="auto"/>
              <w:ind w:firstLine="496"/>
              <w:jc w:val="both"/>
            </w:pPr>
          </w:p>
        </w:tc>
      </w:tr>
      <w:tr w:rsidR="00D214E3">
        <w:tc>
          <w:tcPr>
            <w:tcW w:w="727" w:type="dxa"/>
          </w:tcPr>
          <w:p w:rsidR="00D214E3" w:rsidRDefault="00D214E3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214E3" w:rsidRDefault="00D214E3">
            <w:pPr>
              <w:spacing w:line="360" w:lineRule="auto"/>
              <w:ind w:firstLine="496"/>
              <w:jc w:val="both"/>
            </w:pPr>
          </w:p>
        </w:tc>
      </w:tr>
      <w:tr w:rsidR="00D214E3">
        <w:tc>
          <w:tcPr>
            <w:tcW w:w="727" w:type="dxa"/>
          </w:tcPr>
          <w:p w:rsidR="00D214E3" w:rsidRDefault="00D214E3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214E3" w:rsidRDefault="00D214E3">
            <w:pPr>
              <w:spacing w:line="360" w:lineRule="auto"/>
              <w:ind w:firstLine="496"/>
              <w:jc w:val="both"/>
            </w:pPr>
          </w:p>
        </w:tc>
      </w:tr>
    </w:tbl>
    <w:p w:rsidR="00D214E3" w:rsidRDefault="00D214E3">
      <w:pPr>
        <w:spacing w:line="360" w:lineRule="auto"/>
        <w:ind w:firstLine="496"/>
        <w:jc w:val="both"/>
      </w:pPr>
    </w:p>
    <w:p w:rsidR="00537B59" w:rsidRDefault="00CE618F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537B59" w:rsidRDefault="00CE618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537B59" w:rsidRDefault="00CE618F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7537B" w:rsidRDefault="00E7537B">
      <w:pPr>
        <w:spacing w:line="360" w:lineRule="auto"/>
        <w:ind w:left="1701" w:hanging="1701"/>
        <w:jc w:val="both"/>
      </w:pPr>
    </w:p>
    <w:p w:rsidR="00C235E7" w:rsidRDefault="00C235E7">
      <w:pPr>
        <w:spacing w:line="360" w:lineRule="auto"/>
        <w:ind w:left="1701" w:hanging="1701"/>
        <w:jc w:val="both"/>
      </w:pPr>
    </w:p>
    <w:p w:rsidR="00C235E7" w:rsidRDefault="00C235E7">
      <w:pPr>
        <w:spacing w:line="360" w:lineRule="auto"/>
        <w:ind w:left="1701" w:hanging="1701"/>
        <w:jc w:val="both"/>
      </w:pPr>
    </w:p>
    <w:p w:rsidR="00C235E7" w:rsidRDefault="00C235E7">
      <w:pPr>
        <w:spacing w:line="360" w:lineRule="auto"/>
        <w:ind w:left="1701" w:hanging="1701"/>
        <w:jc w:val="both"/>
      </w:pPr>
    </w:p>
    <w:p w:rsidR="00C235E7" w:rsidRDefault="00C235E7">
      <w:pPr>
        <w:spacing w:line="360" w:lineRule="auto"/>
        <w:ind w:left="1701" w:hanging="1701"/>
        <w:jc w:val="both"/>
      </w:pPr>
    </w:p>
    <w:p w:rsidR="00C235E7" w:rsidRDefault="00C235E7">
      <w:r>
        <w:br w:type="page"/>
      </w:r>
    </w:p>
    <w:tbl>
      <w:tblPr>
        <w:tblW w:w="10501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3286"/>
        <w:gridCol w:w="1275"/>
        <w:gridCol w:w="993"/>
        <w:gridCol w:w="1134"/>
        <w:gridCol w:w="1134"/>
        <w:gridCol w:w="1113"/>
        <w:gridCol w:w="1007"/>
      </w:tblGrid>
      <w:tr w:rsidR="00C235E7" w:rsidRPr="00C235E7" w:rsidTr="00B94C19">
        <w:trPr>
          <w:trHeight w:val="285"/>
        </w:trPr>
        <w:tc>
          <w:tcPr>
            <w:tcW w:w="3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Załącznik do formularza oferty  15/ZP/2016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285"/>
        </w:trPr>
        <w:tc>
          <w:tcPr>
            <w:tcW w:w="3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Arkusz kalkulacyjno cenowy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14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Rodzaj strefy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ilość m2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wartość netto za jeden miesiąc (3x4)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wartość netto/ 12 m-ce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%VAT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wartość brutto / 12 m-ce</w:t>
            </w: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C235E7" w:rsidRPr="00C235E7" w:rsidTr="00B94C19">
        <w:trPr>
          <w:trHeight w:val="49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Strefa I - czystości ciągłej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170,83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235E7" w:rsidRPr="00C235E7" w:rsidTr="00B94C19">
        <w:trPr>
          <w:trHeight w:val="49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Strefa II - czystości ogólnej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2 148,75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235E7" w:rsidRPr="00C235E7" w:rsidTr="00B94C19">
        <w:trPr>
          <w:trHeight w:val="49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Strefa III - czystości zmiennej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204,52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235E7" w:rsidRPr="00C235E7" w:rsidTr="00B94C19">
        <w:trPr>
          <w:trHeight w:val="49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Strefa IV - ciągłego skażenia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891,89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235E7" w:rsidRPr="00C235E7" w:rsidTr="00B94C19">
        <w:trPr>
          <w:trHeight w:val="49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Obsługa kuchenki oddziałowej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całk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235E7" w:rsidRPr="00C235E7" w:rsidTr="00B94C19">
        <w:trPr>
          <w:trHeight w:val="49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3 415,99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5E7" w:rsidRPr="00C235E7" w:rsidRDefault="00C235E7" w:rsidP="00C235E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285"/>
        </w:trPr>
        <w:tc>
          <w:tcPr>
            <w:tcW w:w="3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Uwaga pozycje zaokrąglić do 2 miejsc po przecinku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35E7">
              <w:rPr>
                <w:rFonts w:ascii="Arial" w:hAnsi="Arial" w:cs="Arial"/>
                <w:color w:val="000000"/>
                <w:sz w:val="22"/>
                <w:szCs w:val="22"/>
              </w:rPr>
              <w:t>………………………</w:t>
            </w: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235E7">
              <w:rPr>
                <w:rFonts w:ascii="Arial" w:hAnsi="Arial" w:cs="Arial"/>
                <w:color w:val="000000"/>
                <w:sz w:val="18"/>
                <w:szCs w:val="18"/>
              </w:rPr>
              <w:t>podpis osoby upoważnionej</w:t>
            </w: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35E7" w:rsidRPr="00C235E7" w:rsidTr="00B94C19">
        <w:trPr>
          <w:trHeight w:val="28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5E7" w:rsidRPr="00C235E7" w:rsidRDefault="00C235E7" w:rsidP="00C235E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C235E7" w:rsidRDefault="00C235E7">
      <w:pPr>
        <w:spacing w:line="360" w:lineRule="auto"/>
        <w:ind w:left="1701" w:hanging="1701"/>
        <w:jc w:val="both"/>
      </w:pPr>
    </w:p>
    <w:sectPr w:rsidR="00C235E7" w:rsidSect="00C235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851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37B" w:rsidRDefault="00E7537B">
      <w:r>
        <w:separator/>
      </w:r>
    </w:p>
  </w:endnote>
  <w:endnote w:type="continuationSeparator" w:id="0">
    <w:p w:rsidR="00E7537B" w:rsidRDefault="00E75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2F0" w:rsidRDefault="007E12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B59" w:rsidRDefault="00104D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61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4C1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537B59" w:rsidRDefault="00537B59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2F0" w:rsidRDefault="007E12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37B" w:rsidRDefault="00E7537B">
      <w:r>
        <w:separator/>
      </w:r>
    </w:p>
  </w:footnote>
  <w:footnote w:type="continuationSeparator" w:id="0">
    <w:p w:rsidR="00E7537B" w:rsidRDefault="00E753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2F0" w:rsidRDefault="007E12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2F0" w:rsidRDefault="007E12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2F0" w:rsidRDefault="007E12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2F0"/>
    <w:rsid w:val="00104D97"/>
    <w:rsid w:val="0016654C"/>
    <w:rsid w:val="004238A7"/>
    <w:rsid w:val="005045A1"/>
    <w:rsid w:val="00537B59"/>
    <w:rsid w:val="006115D9"/>
    <w:rsid w:val="007818B7"/>
    <w:rsid w:val="007E12F0"/>
    <w:rsid w:val="00B94C19"/>
    <w:rsid w:val="00C235E7"/>
    <w:rsid w:val="00CE618F"/>
    <w:rsid w:val="00D214E3"/>
    <w:rsid w:val="00D90AD5"/>
    <w:rsid w:val="00E7537B"/>
    <w:rsid w:val="00E87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B5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37B5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537B5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37B5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37B5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537B5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537B59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537B5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537B5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537B5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537B5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537B59"/>
  </w:style>
  <w:style w:type="paragraph" w:styleId="Stopka">
    <w:name w:val="footer"/>
    <w:basedOn w:val="Normalny"/>
    <w:semiHidden/>
    <w:rsid w:val="00537B5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537B59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537B5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537B59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1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336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2016-11-08T09:29:00Z</cp:lastPrinted>
  <dcterms:created xsi:type="dcterms:W3CDTF">2016-11-09T06:41:00Z</dcterms:created>
  <dcterms:modified xsi:type="dcterms:W3CDTF">2016-11-09T06:41:00Z</dcterms:modified>
</cp:coreProperties>
</file>