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FD396" w14:textId="4E12A13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5236A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2B34B28" w14:textId="77777777" w:rsidTr="00D62E6E">
        <w:tc>
          <w:tcPr>
            <w:tcW w:w="2800" w:type="dxa"/>
          </w:tcPr>
          <w:p w14:paraId="6134E18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4BDEA0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C8593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3C68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ADC620C" w14:textId="77777777" w:rsidTr="00D62E6E">
        <w:tc>
          <w:tcPr>
            <w:tcW w:w="2800" w:type="dxa"/>
          </w:tcPr>
          <w:p w14:paraId="635726E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17B6E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4D689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B1963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AA245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646F" w:rsidRPr="00C14101" w14:paraId="0A2F9F07" w14:textId="77777777" w:rsidTr="000219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406650" w14:textId="77777777" w:rsidR="0014646F" w:rsidRPr="00C14101" w:rsidRDefault="0014646F" w:rsidP="0002190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EA1BC96" w14:textId="77777777" w:rsidR="0014646F" w:rsidRPr="00C14101" w:rsidRDefault="0014646F" w:rsidP="0002190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4646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4646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4646F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DCCC92B" w14:textId="77777777" w:rsidR="0014646F" w:rsidRPr="00C14101" w:rsidRDefault="0014646F" w:rsidP="000219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4E4811" w14:textId="77777777" w:rsidR="0014646F" w:rsidRPr="00C14101" w:rsidRDefault="0014646F" w:rsidP="000219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FF483C4" w14:textId="77777777" w:rsidR="00BC121E" w:rsidRPr="00C14101" w:rsidRDefault="0014646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669D4BA" w14:textId="77777777" w:rsidTr="00D62E6E">
        <w:tc>
          <w:tcPr>
            <w:tcW w:w="2269" w:type="dxa"/>
          </w:tcPr>
          <w:p w14:paraId="426FE7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053FB4" w14:textId="7A9DF189" w:rsidR="00D62E6E" w:rsidRPr="00D62E6E" w:rsidRDefault="0014646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4336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646F" w:rsidRPr="00D62E6E" w14:paraId="11906548" w14:textId="77777777" w:rsidTr="00021908">
        <w:tc>
          <w:tcPr>
            <w:tcW w:w="2269" w:type="dxa"/>
          </w:tcPr>
          <w:p w14:paraId="7512B278" w14:textId="77777777" w:rsidR="0014646F" w:rsidRPr="00D62E6E" w:rsidRDefault="0014646F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5589B2" w14:textId="19EAC4EB" w:rsidR="0014646F" w:rsidRPr="00D62E6E" w:rsidRDefault="0014646F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BC16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6B8A390B" w14:textId="77777777" w:rsidR="00BC121E" w:rsidRDefault="0014646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4646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BB5C8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DA42F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F4462E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20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E92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BD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026AF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25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4E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FCC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F66ACE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2A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2B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64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05137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AC93A9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DA6635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99002E6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4CC374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2A7DCCA" w14:textId="77777777" w:rsidTr="00620E37">
        <w:tc>
          <w:tcPr>
            <w:tcW w:w="2660" w:type="dxa"/>
          </w:tcPr>
          <w:p w14:paraId="497267A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FF53F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2455D4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A188D9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FCAC0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A61528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646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CCDD977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7F03B" w14:textId="77777777" w:rsidR="005C5730" w:rsidRDefault="005C5730">
      <w:r>
        <w:separator/>
      </w:r>
    </w:p>
  </w:endnote>
  <w:endnote w:type="continuationSeparator" w:id="0">
    <w:p w14:paraId="27E7CFDF" w14:textId="77777777" w:rsidR="005C5730" w:rsidRDefault="005C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54A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651A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C2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53B31A4" w14:textId="77777777" w:rsidR="009A4CD3" w:rsidRDefault="0043364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951394C">
        <v:line id="_x0000_s1025" style="position:absolute;left:0;text-align:left;z-index:251657728" from="-3.85pt,8.7pt" to="455.15pt,8.7pt"/>
      </w:pict>
    </w:r>
  </w:p>
  <w:p w14:paraId="6AEC1C5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8FBDA" w14:textId="77777777" w:rsidR="0014646F" w:rsidRDefault="00146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F24C8" w14:textId="77777777" w:rsidR="005C5730" w:rsidRDefault="005C5730">
      <w:r>
        <w:separator/>
      </w:r>
    </w:p>
  </w:footnote>
  <w:footnote w:type="continuationSeparator" w:id="0">
    <w:p w14:paraId="34F9D7A9" w14:textId="77777777" w:rsidR="005C5730" w:rsidRDefault="005C5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127B8" w14:textId="77777777" w:rsidR="0014646F" w:rsidRDefault="00146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A0ED6" w14:textId="77777777" w:rsidR="0014646F" w:rsidRDefault="00146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88BCF" w14:textId="77777777" w:rsidR="0014646F" w:rsidRDefault="001464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4011886">
    <w:abstractNumId w:val="13"/>
  </w:num>
  <w:num w:numId="2" w16cid:durableId="1548252586">
    <w:abstractNumId w:val="0"/>
  </w:num>
  <w:num w:numId="3" w16cid:durableId="1025641604">
    <w:abstractNumId w:val="11"/>
  </w:num>
  <w:num w:numId="4" w16cid:durableId="1123694094">
    <w:abstractNumId w:val="8"/>
  </w:num>
  <w:num w:numId="5" w16cid:durableId="1862359320">
    <w:abstractNumId w:val="7"/>
  </w:num>
  <w:num w:numId="6" w16cid:durableId="1139761076">
    <w:abstractNumId w:val="1"/>
  </w:num>
  <w:num w:numId="7" w16cid:durableId="1127357757">
    <w:abstractNumId w:val="6"/>
  </w:num>
  <w:num w:numId="8" w16cid:durableId="1992446310">
    <w:abstractNumId w:val="3"/>
  </w:num>
  <w:num w:numId="9" w16cid:durableId="1849173824">
    <w:abstractNumId w:val="2"/>
  </w:num>
  <w:num w:numId="10" w16cid:durableId="1904217657">
    <w:abstractNumId w:val="5"/>
  </w:num>
  <w:num w:numId="11" w16cid:durableId="1315525654">
    <w:abstractNumId w:val="10"/>
  </w:num>
  <w:num w:numId="12" w16cid:durableId="443429650">
    <w:abstractNumId w:val="4"/>
  </w:num>
  <w:num w:numId="13" w16cid:durableId="1690332455">
    <w:abstractNumId w:val="9"/>
  </w:num>
  <w:num w:numId="14" w16cid:durableId="9353588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73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646F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643"/>
    <w:rsid w:val="00460820"/>
    <w:rsid w:val="004704CB"/>
    <w:rsid w:val="004B1027"/>
    <w:rsid w:val="004C55DE"/>
    <w:rsid w:val="004D5C77"/>
    <w:rsid w:val="00517FF1"/>
    <w:rsid w:val="00533E9F"/>
    <w:rsid w:val="005506DF"/>
    <w:rsid w:val="0056132E"/>
    <w:rsid w:val="00583ED5"/>
    <w:rsid w:val="00597DD0"/>
    <w:rsid w:val="005A5013"/>
    <w:rsid w:val="005C0282"/>
    <w:rsid w:val="005C3627"/>
    <w:rsid w:val="005C5730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236A"/>
    <w:rsid w:val="00B54FB4"/>
    <w:rsid w:val="00BC121E"/>
    <w:rsid w:val="00BC1643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80F8FC"/>
  <w15:chartTrackingRefBased/>
  <w15:docId w15:val="{3D4D6423-885D-4C6D-88BB-B954C5D3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2026-10-28T12:56:00Z</dcterms:created>
  <dcterms:modified xsi:type="dcterms:W3CDTF">2026-10-28T12:56:00Z</dcterms:modified>
</cp:coreProperties>
</file>