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FD0FF" w14:textId="77F3757F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563224">
        <w:rPr>
          <w:rFonts w:ascii="Arial" w:hAnsi="Arial" w:cs="Arial"/>
          <w:bCs/>
          <w:i w:val="0"/>
          <w:szCs w:val="24"/>
        </w:rPr>
        <w:t>4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4D51A485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0217302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E45F4C3" w14:textId="77777777" w:rsidR="00B049E0" w:rsidRPr="0012157F" w:rsidRDefault="003A46A1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46A1">
        <w:rPr>
          <w:rFonts w:ascii="Arial" w:hAnsi="Arial" w:cs="Arial"/>
        </w:rPr>
        <w:t>Gmina Gnojnik</w:t>
      </w:r>
    </w:p>
    <w:p w14:paraId="4CCB98EF" w14:textId="77777777" w:rsidR="00B049E0" w:rsidRPr="0012157F" w:rsidRDefault="003A46A1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46A1">
        <w:rPr>
          <w:rFonts w:ascii="Arial" w:hAnsi="Arial" w:cs="Arial"/>
        </w:rPr>
        <w:t>Gnojnik</w:t>
      </w:r>
      <w:r w:rsidR="00B049E0" w:rsidRPr="0012157F">
        <w:rPr>
          <w:rFonts w:ascii="Arial" w:hAnsi="Arial" w:cs="Arial"/>
        </w:rPr>
        <w:t xml:space="preserve"> </w:t>
      </w:r>
      <w:r w:rsidRPr="003A46A1">
        <w:rPr>
          <w:rFonts w:ascii="Arial" w:hAnsi="Arial" w:cs="Arial"/>
        </w:rPr>
        <w:t>363</w:t>
      </w:r>
      <w:r w:rsidR="00B049E0" w:rsidRPr="0012157F">
        <w:rPr>
          <w:rFonts w:ascii="Arial" w:hAnsi="Arial" w:cs="Arial"/>
        </w:rPr>
        <w:t xml:space="preserve"> </w:t>
      </w:r>
    </w:p>
    <w:p w14:paraId="39B6D63A" w14:textId="77777777" w:rsidR="00B049E0" w:rsidRDefault="003A46A1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3A46A1">
        <w:rPr>
          <w:rFonts w:ascii="Arial" w:hAnsi="Arial" w:cs="Arial"/>
        </w:rPr>
        <w:t>32-864</w:t>
      </w:r>
      <w:r w:rsidR="00B049E0" w:rsidRPr="0012157F">
        <w:rPr>
          <w:rFonts w:ascii="Arial" w:hAnsi="Arial" w:cs="Arial"/>
        </w:rPr>
        <w:t xml:space="preserve"> </w:t>
      </w:r>
      <w:r w:rsidRPr="003A46A1">
        <w:rPr>
          <w:rFonts w:ascii="Arial" w:hAnsi="Arial" w:cs="Arial"/>
        </w:rPr>
        <w:t>Gnojnik</w:t>
      </w:r>
    </w:p>
    <w:p w14:paraId="36453AE6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8F15C81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56FF8401" w14:textId="77777777" w:rsidTr="00B475B8">
        <w:tc>
          <w:tcPr>
            <w:tcW w:w="2800" w:type="dxa"/>
          </w:tcPr>
          <w:p w14:paraId="7E767742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1CA1A3C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5D41FE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1B99114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24919E9F" w14:textId="77777777" w:rsidTr="00B475B8">
        <w:tc>
          <w:tcPr>
            <w:tcW w:w="2800" w:type="dxa"/>
          </w:tcPr>
          <w:p w14:paraId="23780F1B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FE83222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9D82C74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52E1969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7F0C90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46A1" w:rsidRPr="0012157F" w14:paraId="61873D76" w14:textId="77777777" w:rsidTr="00021908">
        <w:tc>
          <w:tcPr>
            <w:tcW w:w="9104" w:type="dxa"/>
            <w:shd w:val="clear" w:color="auto" w:fill="D9D9D9"/>
          </w:tcPr>
          <w:p w14:paraId="021198C7" w14:textId="77777777" w:rsidR="003A46A1" w:rsidRPr="00B049E0" w:rsidRDefault="003A46A1" w:rsidP="00021908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81EC110" w14:textId="77777777" w:rsidR="003A46A1" w:rsidRDefault="003A46A1" w:rsidP="0002190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A46A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46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46A1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4EE1860C" w14:textId="77777777" w:rsidR="003A46A1" w:rsidRDefault="003A46A1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CE055FF" w14:textId="77777777" w:rsidR="003A46A1" w:rsidRDefault="003A46A1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054FF719" w14:textId="77777777" w:rsidR="003A46A1" w:rsidRPr="00B049E0" w:rsidRDefault="003A46A1" w:rsidP="0002190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67C73D4A" w14:textId="77777777" w:rsidR="003A46A1" w:rsidRPr="00B049E0" w:rsidRDefault="003A46A1" w:rsidP="00021908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C4DC231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604B08D1" w14:textId="77777777" w:rsidTr="00B475B8">
        <w:tc>
          <w:tcPr>
            <w:tcW w:w="2269" w:type="dxa"/>
          </w:tcPr>
          <w:p w14:paraId="6E1FA1F9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95B4EF" w14:textId="6F750B43" w:rsidR="00B049E0" w:rsidRPr="00A2540E" w:rsidRDefault="003A46A1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46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136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3A46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46A1" w:rsidRPr="00A2540E" w14:paraId="67F6E51A" w14:textId="77777777" w:rsidTr="00021908">
        <w:tc>
          <w:tcPr>
            <w:tcW w:w="2269" w:type="dxa"/>
          </w:tcPr>
          <w:p w14:paraId="399E2B85" w14:textId="77777777" w:rsidR="003A46A1" w:rsidRPr="00A2540E" w:rsidRDefault="003A46A1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F84EE2" w14:textId="12248339" w:rsidR="003A46A1" w:rsidRPr="00A2540E" w:rsidRDefault="003A46A1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46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F413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  <w:r w:rsidRPr="003A46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05C00EB6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400FDB0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46A1" w:rsidRPr="003A46A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9D8275A" w14:textId="77777777" w:rsidTr="00650D6C">
        <w:tc>
          <w:tcPr>
            <w:tcW w:w="9104" w:type="dxa"/>
            <w:shd w:val="clear" w:color="auto" w:fill="D9D9D9"/>
          </w:tcPr>
          <w:p w14:paraId="25110ACD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146A691C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514F209A" w14:textId="77777777" w:rsidR="003A46A1" w:rsidRDefault="007A2BCB" w:rsidP="003A46A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63A28E15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233EC42" w14:textId="77777777" w:rsidTr="00CD4DD1">
        <w:tc>
          <w:tcPr>
            <w:tcW w:w="9104" w:type="dxa"/>
            <w:shd w:val="clear" w:color="auto" w:fill="D9D9D9"/>
          </w:tcPr>
          <w:p w14:paraId="6E31A92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FB496A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276609A" w14:textId="77777777" w:rsidTr="00847232">
        <w:tc>
          <w:tcPr>
            <w:tcW w:w="9104" w:type="dxa"/>
            <w:shd w:val="clear" w:color="auto" w:fill="D9D9D9"/>
          </w:tcPr>
          <w:p w14:paraId="6F3C2C24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264FA24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DD1D35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B643D5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7A552A73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4A8972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3687A412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67F81E6C" w14:textId="77777777" w:rsidTr="00B475B8">
        <w:tc>
          <w:tcPr>
            <w:tcW w:w="2660" w:type="dxa"/>
          </w:tcPr>
          <w:p w14:paraId="0CAE0F39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8AB88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0D5DD13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78EE70F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431D6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CB513B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4B3F4D8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ED073" w14:textId="77777777" w:rsidR="00F83849" w:rsidRDefault="00F83849" w:rsidP="0038231F">
      <w:pPr>
        <w:spacing w:after="0" w:line="240" w:lineRule="auto"/>
      </w:pPr>
      <w:r>
        <w:separator/>
      </w:r>
    </w:p>
  </w:endnote>
  <w:endnote w:type="continuationSeparator" w:id="0">
    <w:p w14:paraId="1498C60F" w14:textId="77777777" w:rsidR="00F83849" w:rsidRDefault="00F838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BB070" w14:textId="77777777" w:rsidR="003A46A1" w:rsidRDefault="003A46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1F9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F6EB6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62A07" w14:textId="77777777" w:rsidR="003A46A1" w:rsidRDefault="003A46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27ACF8" w14:textId="77777777" w:rsidR="00F83849" w:rsidRDefault="00F83849" w:rsidP="0038231F">
      <w:pPr>
        <w:spacing w:after="0" w:line="240" w:lineRule="auto"/>
      </w:pPr>
      <w:r>
        <w:separator/>
      </w:r>
    </w:p>
  </w:footnote>
  <w:footnote w:type="continuationSeparator" w:id="0">
    <w:p w14:paraId="3CAA9D17" w14:textId="77777777" w:rsidR="00F83849" w:rsidRDefault="00F83849" w:rsidP="0038231F">
      <w:pPr>
        <w:spacing w:after="0" w:line="240" w:lineRule="auto"/>
      </w:pPr>
      <w:r>
        <w:continuationSeparator/>
      </w:r>
    </w:p>
  </w:footnote>
  <w:footnote w:id="1">
    <w:p w14:paraId="65A85CF9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0703BACA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3521944D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64431B4C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7D7B1DD4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77344B71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C3F30F4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45C0B5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FE9ED9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BA537" w14:textId="77777777" w:rsidR="003A46A1" w:rsidRDefault="003A4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3E230" w14:textId="77777777" w:rsidR="003A46A1" w:rsidRDefault="003A46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8B291" w14:textId="77777777" w:rsidR="003A46A1" w:rsidRDefault="003A46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021412">
    <w:abstractNumId w:val="12"/>
  </w:num>
  <w:num w:numId="2" w16cid:durableId="664162792">
    <w:abstractNumId w:val="0"/>
  </w:num>
  <w:num w:numId="3" w16cid:durableId="2118519182">
    <w:abstractNumId w:val="11"/>
  </w:num>
  <w:num w:numId="4" w16cid:durableId="793526370">
    <w:abstractNumId w:val="14"/>
  </w:num>
  <w:num w:numId="5" w16cid:durableId="715355928">
    <w:abstractNumId w:val="13"/>
  </w:num>
  <w:num w:numId="6" w16cid:durableId="931207342">
    <w:abstractNumId w:val="10"/>
  </w:num>
  <w:num w:numId="7" w16cid:durableId="225386536">
    <w:abstractNumId w:val="1"/>
  </w:num>
  <w:num w:numId="8" w16cid:durableId="1659113510">
    <w:abstractNumId w:val="6"/>
  </w:num>
  <w:num w:numId="9" w16cid:durableId="751589870">
    <w:abstractNumId w:val="4"/>
  </w:num>
  <w:num w:numId="10" w16cid:durableId="931813265">
    <w:abstractNumId w:val="7"/>
  </w:num>
  <w:num w:numId="11" w16cid:durableId="222914712">
    <w:abstractNumId w:val="5"/>
  </w:num>
  <w:num w:numId="12" w16cid:durableId="1266034004">
    <w:abstractNumId w:val="9"/>
  </w:num>
  <w:num w:numId="13" w16cid:durableId="1176730493">
    <w:abstractNumId w:val="3"/>
  </w:num>
  <w:num w:numId="14" w16cid:durableId="1055205114">
    <w:abstractNumId w:val="2"/>
  </w:num>
  <w:num w:numId="15" w16cid:durableId="2127189945">
    <w:abstractNumId w:val="8"/>
  </w:num>
  <w:num w:numId="16" w16cid:durableId="2129300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384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36C9D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6A1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322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661C2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138E"/>
    <w:rsid w:val="00F43919"/>
    <w:rsid w:val="00F66810"/>
    <w:rsid w:val="00F8042D"/>
    <w:rsid w:val="00F83849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3C9B1"/>
  <w15:docId w15:val="{84C82BD8-F734-4601-9A72-B5B56C098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2026-10-28T12:45:00Z</dcterms:created>
  <dcterms:modified xsi:type="dcterms:W3CDTF">2026-10-28T12:45:00Z</dcterms:modified>
</cp:coreProperties>
</file>