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B0D38" w14:textId="4AEC0CE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B070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471A1E1" w14:textId="77777777" w:rsidTr="00467CA2">
        <w:tc>
          <w:tcPr>
            <w:tcW w:w="2800" w:type="dxa"/>
            <w:shd w:val="clear" w:color="auto" w:fill="auto"/>
          </w:tcPr>
          <w:p w14:paraId="3F46D74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BD0ED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EF1E5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6C5123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0AAC8379" w14:textId="77777777" w:rsidTr="00467CA2">
        <w:tc>
          <w:tcPr>
            <w:tcW w:w="2800" w:type="dxa"/>
            <w:shd w:val="clear" w:color="auto" w:fill="auto"/>
          </w:tcPr>
          <w:p w14:paraId="065BF974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7D79E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5BA9DE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8CB50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73C7068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15BAC8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B10925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6B88F3C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4F614D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D6DB2" w:rsidRPr="008D6DB2">
        <w:rPr>
          <w:rFonts w:ascii="Arial" w:hAnsi="Arial" w:cs="Arial"/>
          <w:sz w:val="24"/>
          <w:szCs w:val="24"/>
        </w:rPr>
        <w:t>(</w:t>
      </w:r>
      <w:proofErr w:type="spellStart"/>
      <w:r w:rsidR="008D6DB2" w:rsidRPr="008D6DB2">
        <w:rPr>
          <w:rFonts w:ascii="Arial" w:hAnsi="Arial" w:cs="Arial"/>
          <w:sz w:val="24"/>
          <w:szCs w:val="24"/>
        </w:rPr>
        <w:t>t.j</w:t>
      </w:r>
      <w:proofErr w:type="spellEnd"/>
      <w:r w:rsidR="008D6DB2" w:rsidRPr="008D6DB2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01D004E" w14:textId="77777777" w:rsidTr="00467CA2">
        <w:tc>
          <w:tcPr>
            <w:tcW w:w="2269" w:type="dxa"/>
            <w:shd w:val="clear" w:color="auto" w:fill="auto"/>
          </w:tcPr>
          <w:p w14:paraId="1F8BB5C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CA9759" w14:textId="220EE3F8" w:rsidR="00D520D3" w:rsidRPr="00A2540E" w:rsidRDefault="008D6D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6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Odbiór, transport i zagospodarowanie odpadów komunalnych z terenu </w:t>
            </w:r>
            <w:r w:rsidR="000B5C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</w:t>
            </w:r>
            <w:r w:rsidRPr="008D6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miny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6DB2" w:rsidRPr="00A2540E" w14:paraId="1E8645EE" w14:textId="77777777" w:rsidTr="00021908">
        <w:tc>
          <w:tcPr>
            <w:tcW w:w="2269" w:type="dxa"/>
            <w:shd w:val="clear" w:color="auto" w:fill="auto"/>
          </w:tcPr>
          <w:p w14:paraId="23A19B69" w14:textId="77777777" w:rsidR="008D6DB2" w:rsidRPr="00A2540E" w:rsidRDefault="008D6DB2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D3D45A" w14:textId="34C926E0" w:rsidR="008D6DB2" w:rsidRPr="00A2540E" w:rsidRDefault="008D6DB2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6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CD43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  <w:r w:rsidRPr="008D6D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20358F02" w14:textId="77777777" w:rsidR="00DC652A" w:rsidRPr="00053927" w:rsidRDefault="008D6DB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1BC0782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578E083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949FD1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67E829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4E63C526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48F1FC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1C3722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2003AD6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DDDDB56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33469E7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CCF9FE7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4364AB7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1DD3A9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F1E03E7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D88AC95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F5186AE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5A87DAE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ABDF622" w14:textId="77777777" w:rsidTr="00467CA2">
        <w:tc>
          <w:tcPr>
            <w:tcW w:w="2660" w:type="dxa"/>
            <w:shd w:val="clear" w:color="auto" w:fill="auto"/>
          </w:tcPr>
          <w:p w14:paraId="7BEA461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8FBDF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6769B72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F36368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DD7029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8BD02C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D6DB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498618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912B7" w14:textId="77777777" w:rsidR="00B43C0A" w:rsidRDefault="00B43C0A" w:rsidP="00025386">
      <w:pPr>
        <w:spacing w:after="0" w:line="240" w:lineRule="auto"/>
      </w:pPr>
      <w:r>
        <w:separator/>
      </w:r>
    </w:p>
  </w:endnote>
  <w:endnote w:type="continuationSeparator" w:id="0">
    <w:p w14:paraId="10973B63" w14:textId="77777777" w:rsidR="00B43C0A" w:rsidRDefault="00B43C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E36A8" w14:textId="77777777" w:rsidR="008D6DB2" w:rsidRDefault="008D6D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31B57" w14:textId="77777777" w:rsidR="00025386" w:rsidRDefault="000B5C89" w:rsidP="00025386">
    <w:pPr>
      <w:pStyle w:val="Stopka"/>
      <w:tabs>
        <w:tab w:val="clear" w:pos="4536"/>
      </w:tabs>
      <w:jc w:val="center"/>
    </w:pPr>
    <w:r>
      <w:rPr>
        <w:noProof/>
      </w:rPr>
      <w:pict w14:anchorId="140E881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5ACE300" w14:textId="5CB7D07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8D3D5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F1349" w14:textId="77777777" w:rsidR="008D6DB2" w:rsidRDefault="008D6D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F7A9A" w14:textId="77777777" w:rsidR="00B43C0A" w:rsidRDefault="00B43C0A" w:rsidP="00025386">
      <w:pPr>
        <w:spacing w:after="0" w:line="240" w:lineRule="auto"/>
      </w:pPr>
      <w:r>
        <w:separator/>
      </w:r>
    </w:p>
  </w:footnote>
  <w:footnote w:type="continuationSeparator" w:id="0">
    <w:p w14:paraId="67FE9DC7" w14:textId="77777777" w:rsidR="00B43C0A" w:rsidRDefault="00B43C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8BFE4" w14:textId="77777777" w:rsidR="008D6DB2" w:rsidRDefault="008D6D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A84BD" w14:textId="77777777" w:rsidR="008D6DB2" w:rsidRDefault="008D6D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D351C" w14:textId="77777777" w:rsidR="008D6DB2" w:rsidRDefault="008D6D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950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3C0A"/>
    <w:rsid w:val="00025386"/>
    <w:rsid w:val="000423B9"/>
    <w:rsid w:val="00053927"/>
    <w:rsid w:val="00066C44"/>
    <w:rsid w:val="00071D4C"/>
    <w:rsid w:val="00084786"/>
    <w:rsid w:val="000B5C89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0702"/>
    <w:rsid w:val="008B797E"/>
    <w:rsid w:val="008D6DB2"/>
    <w:rsid w:val="008F2498"/>
    <w:rsid w:val="0093388F"/>
    <w:rsid w:val="00A56A6F"/>
    <w:rsid w:val="00A87380"/>
    <w:rsid w:val="00AF4E90"/>
    <w:rsid w:val="00AF7375"/>
    <w:rsid w:val="00B43C0A"/>
    <w:rsid w:val="00B62AD0"/>
    <w:rsid w:val="00B77707"/>
    <w:rsid w:val="00BE3BCE"/>
    <w:rsid w:val="00C85FDB"/>
    <w:rsid w:val="00CB29AC"/>
    <w:rsid w:val="00CD4304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372A0"/>
  <w15:chartTrackingRefBased/>
  <w15:docId w15:val="{5CBE3E93-6142-45F9-AB60-500CB407C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2026-10-28T12:56:00Z</dcterms:created>
  <dcterms:modified xsi:type="dcterms:W3CDTF">2026-10-28T12:56:00Z</dcterms:modified>
</cp:coreProperties>
</file>