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D4CA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4243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4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4243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4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424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4243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4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4243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4243B" w:rsidRPr="007B107C" w:rsidTr="00C82CF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4243B" w:rsidRPr="007B107C" w:rsidRDefault="00D4243B" w:rsidP="00C82CF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4243B" w:rsidRPr="007B107C" w:rsidRDefault="00D4243B" w:rsidP="00C82CF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4243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4243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4243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4243B" w:rsidRPr="007B107C" w:rsidRDefault="00D4243B" w:rsidP="00C82CF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4243B" w:rsidRPr="007B107C" w:rsidRDefault="00D4243B" w:rsidP="00C82CF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4243B" w:rsidRPr="007B107C" w:rsidRDefault="00D4243B" w:rsidP="00C82CF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4243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4243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publikacji oraz gazety uczelnianej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4243B" w:rsidRPr="00D4243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CRZP/210/2026/AZP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4243B" w:rsidRPr="00D4243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43B" w:rsidRDefault="00D4243B" w:rsidP="00D4243B">
      <w:pPr>
        <w:spacing w:after="0" w:line="240" w:lineRule="auto"/>
      </w:pPr>
      <w:r>
        <w:separator/>
      </w:r>
    </w:p>
  </w:endnote>
  <w:endnote w:type="continuationSeparator" w:id="0">
    <w:p w:rsidR="00D4243B" w:rsidRDefault="00D4243B" w:rsidP="00D42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43B" w:rsidRDefault="00D424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43B" w:rsidRDefault="00D424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43B" w:rsidRDefault="00D424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43B" w:rsidRDefault="00D4243B" w:rsidP="00D4243B">
      <w:pPr>
        <w:spacing w:after="0" w:line="240" w:lineRule="auto"/>
      </w:pPr>
      <w:r>
        <w:separator/>
      </w:r>
    </w:p>
  </w:footnote>
  <w:footnote w:type="continuationSeparator" w:id="0">
    <w:p w:rsidR="00D4243B" w:rsidRDefault="00D4243B" w:rsidP="00D42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43B" w:rsidRDefault="00D424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43B" w:rsidRDefault="00D424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43B" w:rsidRDefault="00D424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50B"/>
    <w:rsid w:val="002621C4"/>
    <w:rsid w:val="007B107C"/>
    <w:rsid w:val="007C7D43"/>
    <w:rsid w:val="00843802"/>
    <w:rsid w:val="008750B3"/>
    <w:rsid w:val="00AD4CAA"/>
    <w:rsid w:val="00C31816"/>
    <w:rsid w:val="00D4243B"/>
    <w:rsid w:val="00F1541B"/>
    <w:rsid w:val="00F5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33B0B60-05E3-4245-AD00-AAA5C119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24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43B"/>
  </w:style>
  <w:style w:type="paragraph" w:styleId="Stopka">
    <w:name w:val="footer"/>
    <w:basedOn w:val="Normalny"/>
    <w:link w:val="StopkaZnak"/>
    <w:uiPriority w:val="99"/>
    <w:unhideWhenUsed/>
    <w:rsid w:val="00D424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43B"/>
  </w:style>
  <w:style w:type="paragraph" w:styleId="Tekstdymka">
    <w:name w:val="Balloon Text"/>
    <w:basedOn w:val="Normalny"/>
    <w:link w:val="TekstdymkaZnak"/>
    <w:uiPriority w:val="99"/>
    <w:semiHidden/>
    <w:unhideWhenUsed/>
    <w:rsid w:val="00AD4C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C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2026-10-22T07:09:00Z</cp:lastPrinted>
  <dcterms:created xsi:type="dcterms:W3CDTF">2026-10-22T07:09:00Z</dcterms:created>
  <dcterms:modified xsi:type="dcterms:W3CDTF">2026-10-22T07:09:00Z</dcterms:modified>
</cp:coreProperties>
</file>