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52B5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C781C" w:rsidRPr="00EC781C">
        <w:rPr>
          <w:b/>
        </w:rPr>
        <w:t>CRZP/210/2026/AZP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C781C" w:rsidRPr="004A5DB6" w:rsidTr="00C82CF2">
        <w:tc>
          <w:tcPr>
            <w:tcW w:w="9212" w:type="dxa"/>
            <w:shd w:val="clear" w:color="auto" w:fill="auto"/>
          </w:tcPr>
          <w:p w:rsidR="00EC781C" w:rsidRPr="004A5DB6" w:rsidRDefault="00EC781C" w:rsidP="00C82CF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C781C" w:rsidRPr="004A5DB6" w:rsidRDefault="00EC781C" w:rsidP="00C82CF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C781C">
              <w:t>(</w:t>
            </w:r>
            <w:proofErr w:type="spellStart"/>
            <w:r w:rsidRPr="00EC781C">
              <w:t>t.j</w:t>
            </w:r>
            <w:proofErr w:type="spellEnd"/>
            <w:r w:rsidRPr="00EC781C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C781C" w:rsidRPr="004A5DB6" w:rsidRDefault="00EC781C" w:rsidP="00C82CF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C781C" w:rsidRPr="004A5DB6" w:rsidRDefault="00EC781C" w:rsidP="00C82CF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C781C" w:rsidRPr="004A5DB6" w:rsidRDefault="00EC781C" w:rsidP="00C82CF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C781C" w:rsidRPr="00EC781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C781C" w:rsidP="005434B3">
      <w:pPr>
        <w:spacing w:after="240" w:line="276" w:lineRule="auto"/>
        <w:jc w:val="center"/>
      </w:pPr>
      <w:r w:rsidRPr="00EC781C">
        <w:rPr>
          <w:b/>
        </w:rPr>
        <w:t>Usługa drukowania publikacji oraz gazety uczelnianej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82E" w:rsidRDefault="009F182E" w:rsidP="0038231F">
      <w:pPr>
        <w:spacing w:after="0" w:line="240" w:lineRule="auto"/>
      </w:pPr>
      <w:r>
        <w:separator/>
      </w:r>
    </w:p>
  </w:endnote>
  <w:endnote w:type="continuationSeparator" w:id="0">
    <w:p w:rsidR="009F182E" w:rsidRDefault="009F18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81C" w:rsidRDefault="00EC78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81C" w:rsidRDefault="00EC7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82E" w:rsidRDefault="009F182E" w:rsidP="0038231F">
      <w:pPr>
        <w:spacing w:after="0" w:line="240" w:lineRule="auto"/>
      </w:pPr>
      <w:r>
        <w:separator/>
      </w:r>
    </w:p>
  </w:footnote>
  <w:footnote w:type="continuationSeparator" w:id="0">
    <w:p w:rsidR="009F182E" w:rsidRDefault="009F182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81C" w:rsidRDefault="00EC7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81C" w:rsidRDefault="00EC7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81C" w:rsidRDefault="00EC7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82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2B5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182E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781C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4C22E1"/>
  <w15:chartTrackingRefBased/>
  <w15:docId w15:val="{4666D338-380E-4FEE-833A-0CB49D8B6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8511C-B6B1-40EA-B21E-86726086A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Anna Kolesińska</cp:lastModifiedBy>
  <cp:revision>2</cp:revision>
  <cp:lastPrinted>2026-10-22T07:09:00Z</cp:lastPrinted>
  <dcterms:created xsi:type="dcterms:W3CDTF">2026-10-22T07:09:00Z</dcterms:created>
  <dcterms:modified xsi:type="dcterms:W3CDTF">2026-10-22T07:09:00Z</dcterms:modified>
</cp:coreProperties>
</file>