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2BD8A" w14:textId="3A946712" w:rsidR="00EF0FC8" w:rsidRPr="0071757E" w:rsidRDefault="00A55ABB" w:rsidP="00653F8D">
      <w:pPr>
        <w:pStyle w:val="Tytu"/>
        <w:spacing w:line="276" w:lineRule="auto"/>
        <w:jc w:val="right"/>
        <w:rPr>
          <w:rFonts w:cs="Arial"/>
          <w:sz w:val="24"/>
          <w:szCs w:val="24"/>
        </w:rPr>
      </w:pPr>
      <w:r w:rsidRPr="0071757E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7B8EC59" wp14:editId="06F8FBB3">
                <wp:simplePos x="0" y="0"/>
                <wp:positionH relativeFrom="column">
                  <wp:posOffset>-153670</wp:posOffset>
                </wp:positionH>
                <wp:positionV relativeFrom="paragraph">
                  <wp:posOffset>-434975</wp:posOffset>
                </wp:positionV>
                <wp:extent cx="2112685" cy="907776"/>
                <wp:effectExtent l="0" t="0" r="20955" b="260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2685" cy="90777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676D39" w14:textId="77777777" w:rsidR="00EF0FC8" w:rsidRDefault="00EF0FC8"/>
                          <w:p w14:paraId="71D5FE5E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8C541C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C1EE16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7BB4CF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1FE83EE" w14:textId="18A0460B" w:rsidR="00EF0FC8" w:rsidRDefault="001E7C2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Dane</w:t>
                            </w:r>
                            <w:r w:rsidR="00EF0FC8"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8EC59" id="AutoShape 2" o:spid="_x0000_s1026" style="position:absolute;left:0;text-align:left;margin-left:-12.1pt;margin-top:-34.25pt;width:166.35pt;height:7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" filled="f" strokeweight=".25pt">
                <v:textbox inset="1pt,1pt,1pt,1pt">
                  <w:txbxContent>
                    <w:p w14:paraId="43676D39" w14:textId="77777777" w:rsidR="00EF0FC8" w:rsidRDefault="00EF0FC8"/>
                    <w:p w14:paraId="71D5FE5E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398C541C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6C1EE16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7BB4CF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1FE83EE" w14:textId="18A0460B" w:rsidR="00EF0FC8" w:rsidRDefault="001E7C2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Dane</w:t>
                      </w:r>
                      <w:r w:rsidR="00EF0FC8">
                        <w:rPr>
                          <w:rFonts w:ascii="Tahoma" w:hAnsi="Tahoma" w:cs="Tahoma"/>
                          <w:sz w:val="16"/>
                        </w:rPr>
                        <w:t xml:space="preserve"> wykonawcy</w:t>
                      </w:r>
                    </w:p>
                  </w:txbxContent>
                </v:textbox>
              </v:roundrect>
            </w:pict>
          </mc:Fallback>
        </mc:AlternateContent>
      </w:r>
      <w:r w:rsidR="00EF0FC8" w:rsidRPr="0071757E">
        <w:rPr>
          <w:rFonts w:cs="Arial"/>
          <w:sz w:val="24"/>
          <w:szCs w:val="24"/>
        </w:rPr>
        <w:t xml:space="preserve">Załącznik nr </w:t>
      </w:r>
      <w:r w:rsidR="00B30618">
        <w:rPr>
          <w:rFonts w:cs="Arial"/>
          <w:sz w:val="24"/>
          <w:szCs w:val="24"/>
        </w:rPr>
        <w:t>4</w:t>
      </w:r>
      <w:r w:rsidR="00D60030" w:rsidRPr="0071757E">
        <w:rPr>
          <w:rFonts w:cs="Arial"/>
          <w:sz w:val="24"/>
          <w:szCs w:val="24"/>
        </w:rPr>
        <w:t xml:space="preserve"> do SWZ</w:t>
      </w:r>
    </w:p>
    <w:p w14:paraId="10499C89" w14:textId="77777777" w:rsidR="00EF0FC8" w:rsidRPr="0071757E" w:rsidRDefault="00EF0FC8" w:rsidP="0071757E">
      <w:pPr>
        <w:spacing w:line="276" w:lineRule="auto"/>
        <w:rPr>
          <w:rFonts w:ascii="Arial" w:hAnsi="Arial" w:cs="Arial"/>
          <w:sz w:val="24"/>
          <w:szCs w:val="24"/>
        </w:rPr>
      </w:pPr>
    </w:p>
    <w:p w14:paraId="7306E91E" w14:textId="72B7C081" w:rsidR="005C5B73" w:rsidRPr="0071757E" w:rsidRDefault="005C5B73" w:rsidP="0071757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  <w:r w:rsidRPr="0071757E">
        <w:rPr>
          <w:rFonts w:ascii="Arial" w:hAnsi="Arial" w:cs="Arial"/>
          <w:sz w:val="24"/>
          <w:szCs w:val="24"/>
        </w:rPr>
        <w:t xml:space="preserve">Znak sprawy: </w:t>
      </w:r>
      <w:r w:rsidR="00782540" w:rsidRPr="0071757E">
        <w:rPr>
          <w:rFonts w:ascii="Arial" w:hAnsi="Arial" w:cs="Arial"/>
          <w:sz w:val="24"/>
          <w:szCs w:val="24"/>
        </w:rPr>
        <w:t>WIWa.272.</w:t>
      </w:r>
      <w:r w:rsidR="0071757E">
        <w:rPr>
          <w:rFonts w:ascii="Arial" w:hAnsi="Arial" w:cs="Arial"/>
          <w:sz w:val="24"/>
          <w:szCs w:val="24"/>
        </w:rPr>
        <w:t>1</w:t>
      </w:r>
      <w:r w:rsidR="00B30618">
        <w:rPr>
          <w:rFonts w:ascii="Arial" w:hAnsi="Arial" w:cs="Arial"/>
          <w:sz w:val="24"/>
          <w:szCs w:val="24"/>
        </w:rPr>
        <w:t>9</w:t>
      </w:r>
      <w:r w:rsidR="00782540" w:rsidRPr="0071757E">
        <w:rPr>
          <w:rFonts w:ascii="Arial" w:hAnsi="Arial" w:cs="Arial"/>
          <w:sz w:val="24"/>
          <w:szCs w:val="24"/>
        </w:rPr>
        <w:t>.20</w:t>
      </w:r>
      <w:r w:rsidR="00B16E3D" w:rsidRPr="0071757E">
        <w:rPr>
          <w:rFonts w:ascii="Arial" w:hAnsi="Arial" w:cs="Arial"/>
          <w:sz w:val="24"/>
          <w:szCs w:val="24"/>
        </w:rPr>
        <w:t>2</w:t>
      </w:r>
      <w:r w:rsidR="00B30618">
        <w:rPr>
          <w:rFonts w:ascii="Arial" w:hAnsi="Arial" w:cs="Arial"/>
          <w:sz w:val="24"/>
          <w:szCs w:val="24"/>
        </w:rPr>
        <w:t>6</w:t>
      </w:r>
    </w:p>
    <w:p w14:paraId="6B2A0A53" w14:textId="77777777" w:rsidR="005C5B73" w:rsidRPr="0071757E" w:rsidRDefault="005C5B73" w:rsidP="0071757E">
      <w:pPr>
        <w:pStyle w:val="Nagwek2"/>
        <w:spacing w:line="276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14:paraId="46DAF7AE" w14:textId="77777777" w:rsidR="00EF0FC8" w:rsidRPr="0071757E" w:rsidRDefault="00425DD9" w:rsidP="0071757E">
      <w:pPr>
        <w:pStyle w:val="Nagwek2"/>
        <w:spacing w:line="276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1757E">
        <w:rPr>
          <w:rFonts w:ascii="Arial" w:hAnsi="Arial" w:cs="Arial"/>
          <w:b/>
          <w:spacing w:val="20"/>
          <w:sz w:val="24"/>
          <w:szCs w:val="24"/>
        </w:rPr>
        <w:t>WYKAZ USŁUG</w:t>
      </w:r>
    </w:p>
    <w:p w14:paraId="2D140090" w14:textId="77777777" w:rsidR="0071757E" w:rsidRDefault="0071757E" w:rsidP="0071757E">
      <w:pPr>
        <w:spacing w:line="276" w:lineRule="auto"/>
        <w:rPr>
          <w:rFonts w:ascii="Arial" w:hAnsi="Arial" w:cs="Arial"/>
          <w:sz w:val="24"/>
          <w:szCs w:val="24"/>
        </w:rPr>
      </w:pPr>
    </w:p>
    <w:p w14:paraId="6A11B8D4" w14:textId="49A3D44A" w:rsidR="005520FD" w:rsidRPr="0071757E" w:rsidRDefault="004B75CC" w:rsidP="00653F8D">
      <w:pPr>
        <w:spacing w:line="360" w:lineRule="auto"/>
        <w:rPr>
          <w:rFonts w:ascii="Arial" w:hAnsi="Arial" w:cs="Arial"/>
          <w:sz w:val="24"/>
          <w:szCs w:val="24"/>
        </w:rPr>
      </w:pPr>
      <w:r w:rsidRPr="0071757E">
        <w:rPr>
          <w:rFonts w:ascii="Arial" w:hAnsi="Arial" w:cs="Arial"/>
          <w:sz w:val="24"/>
          <w:szCs w:val="24"/>
        </w:rPr>
        <w:t xml:space="preserve">Wykaz </w:t>
      </w:r>
      <w:r w:rsidR="00252901" w:rsidRPr="0071757E">
        <w:rPr>
          <w:rFonts w:ascii="Arial" w:hAnsi="Arial" w:cs="Arial"/>
          <w:b/>
          <w:bCs/>
          <w:sz w:val="24"/>
          <w:szCs w:val="24"/>
        </w:rPr>
        <w:t>jednej usługi</w:t>
      </w:r>
      <w:r w:rsidRPr="0071757E">
        <w:rPr>
          <w:rFonts w:ascii="Arial" w:hAnsi="Arial" w:cs="Arial"/>
          <w:sz w:val="24"/>
          <w:szCs w:val="24"/>
        </w:rPr>
        <w:t xml:space="preserve"> wykona</w:t>
      </w:r>
      <w:r w:rsidR="00252901" w:rsidRPr="0071757E">
        <w:rPr>
          <w:rFonts w:ascii="Arial" w:hAnsi="Arial" w:cs="Arial"/>
          <w:sz w:val="24"/>
          <w:szCs w:val="24"/>
        </w:rPr>
        <w:t>nej</w:t>
      </w:r>
      <w:r w:rsidRPr="0071757E">
        <w:rPr>
          <w:rFonts w:ascii="Arial" w:hAnsi="Arial" w:cs="Arial"/>
          <w:sz w:val="24"/>
          <w:szCs w:val="24"/>
        </w:rPr>
        <w:t xml:space="preserve">, a w przypadku świadczeń powtarzających się lub ciągłych również wykonywanych, w okresie ostatnich 3 lat, a jeżeli okres prowadzenia działalności jest krótszy – w tym okresie, wraz z podaniem ich wartości </w:t>
      </w:r>
      <w:r w:rsidRPr="0071757E">
        <w:rPr>
          <w:rFonts w:ascii="Arial" w:hAnsi="Arial" w:cs="Arial"/>
          <w:b/>
          <w:bCs/>
          <w:sz w:val="24"/>
          <w:szCs w:val="24"/>
        </w:rPr>
        <w:t>(co najmniej 300 000 zł.</w:t>
      </w:r>
      <w:r w:rsidR="00252901" w:rsidRPr="0071757E">
        <w:rPr>
          <w:rFonts w:ascii="Arial" w:hAnsi="Arial" w:cs="Arial"/>
          <w:b/>
          <w:bCs/>
          <w:sz w:val="24"/>
          <w:szCs w:val="24"/>
        </w:rPr>
        <w:t>)</w:t>
      </w:r>
      <w:r w:rsidRPr="0071757E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757E">
        <w:rPr>
          <w:rFonts w:ascii="Arial" w:hAnsi="Arial" w:cs="Arial"/>
          <w:sz w:val="24"/>
          <w:szCs w:val="24"/>
        </w:rPr>
        <w:t>, przedmiotu, dat wykonania i podmiotów, na rzecz których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usług, wykonywanych wspólnie z innymi wykonawcami, wykaz dotyczy usług, w których wykonaniu Wykonawca ten bezpośrednio uczestniczył, a w przypadku świadczeń powtarzających się lub ciągłych, w których wykonywaniu bezpośrednio uczestniczył lub uczestniczy.</w:t>
      </w:r>
    </w:p>
    <w:p w14:paraId="135E0C3C" w14:textId="458B94AF" w:rsidR="00252901" w:rsidRPr="0071757E" w:rsidRDefault="005520FD" w:rsidP="001E7C2F">
      <w:pPr>
        <w:spacing w:line="276" w:lineRule="auto"/>
        <w:ind w:left="-567" w:firstLine="567"/>
        <w:jc w:val="both"/>
        <w:rPr>
          <w:rFonts w:ascii="Arial" w:hAnsi="Arial" w:cs="Arial"/>
          <w:sz w:val="24"/>
          <w:szCs w:val="24"/>
        </w:rPr>
      </w:pPr>
      <w:r w:rsidRPr="0071757E">
        <w:rPr>
          <w:rFonts w:ascii="Arial" w:hAnsi="Arial" w:cs="Arial"/>
          <w:sz w:val="24"/>
          <w:szCs w:val="24"/>
        </w:rPr>
        <w:t xml:space="preserve">         </w:t>
      </w:r>
    </w:p>
    <w:p w14:paraId="44EC93ED" w14:textId="54BA8A72" w:rsidR="005C5B73" w:rsidRPr="0071757E" w:rsidRDefault="005C5B73" w:rsidP="0071757E">
      <w:pPr>
        <w:spacing w:line="276" w:lineRule="auto"/>
        <w:ind w:left="-567"/>
        <w:rPr>
          <w:rFonts w:ascii="Arial" w:hAnsi="Arial" w:cs="Arial"/>
          <w:sz w:val="24"/>
          <w:szCs w:val="24"/>
        </w:rPr>
      </w:pPr>
      <w:r w:rsidRPr="0071757E">
        <w:rPr>
          <w:rFonts w:ascii="Arial" w:hAnsi="Arial" w:cs="Arial"/>
          <w:sz w:val="24"/>
          <w:szCs w:val="24"/>
        </w:rPr>
        <w:t>OŚWIADCZAM(Y), ŻE: wykonałem (wykonaliśmy) następując</w:t>
      </w:r>
      <w:r w:rsidR="00252901" w:rsidRPr="0071757E">
        <w:rPr>
          <w:rFonts w:ascii="Arial" w:hAnsi="Arial" w:cs="Arial"/>
          <w:sz w:val="24"/>
          <w:szCs w:val="24"/>
        </w:rPr>
        <w:t>ą</w:t>
      </w:r>
      <w:r w:rsidRPr="0071757E">
        <w:rPr>
          <w:rFonts w:ascii="Arial" w:hAnsi="Arial" w:cs="Arial"/>
          <w:sz w:val="24"/>
          <w:szCs w:val="24"/>
        </w:rPr>
        <w:t xml:space="preserve"> usług</w:t>
      </w:r>
      <w:r w:rsidR="00252901" w:rsidRPr="0071757E">
        <w:rPr>
          <w:rFonts w:ascii="Arial" w:hAnsi="Arial" w:cs="Arial"/>
          <w:sz w:val="24"/>
          <w:szCs w:val="24"/>
        </w:rPr>
        <w:t>ę</w:t>
      </w:r>
      <w:r w:rsidRPr="0071757E">
        <w:rPr>
          <w:rFonts w:ascii="Arial" w:hAnsi="Arial" w:cs="Arial"/>
          <w:sz w:val="24"/>
          <w:szCs w:val="24"/>
        </w:rPr>
        <w:t>:</w:t>
      </w:r>
    </w:p>
    <w:p w14:paraId="42F3CF0D" w14:textId="77777777" w:rsidR="005C5B73" w:rsidRPr="0071757E" w:rsidRDefault="005C5B73" w:rsidP="0071757E">
      <w:pPr>
        <w:spacing w:line="276" w:lineRule="auto"/>
        <w:ind w:left="426"/>
        <w:rPr>
          <w:rFonts w:ascii="Arial" w:hAnsi="Arial" w:cs="Arial"/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RPr="0071757E" w14:paraId="3E45989C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1E5B0B67" w14:textId="77777777" w:rsidR="00425DD9" w:rsidRPr="0071757E" w:rsidRDefault="00413137" w:rsidP="0071757E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57E">
              <w:rPr>
                <w:rFonts w:ascii="Arial" w:hAnsi="Arial" w:cs="Arial"/>
                <w:sz w:val="24"/>
                <w:szCs w:val="24"/>
              </w:rPr>
              <w:t>P</w:t>
            </w:r>
            <w:r w:rsidR="00425DD9" w:rsidRPr="0071757E">
              <w:rPr>
                <w:rFonts w:ascii="Arial" w:hAnsi="Arial" w:cs="Arial"/>
                <w:sz w:val="24"/>
                <w:szCs w:val="24"/>
              </w:rPr>
              <w:t>rzedmiot</w:t>
            </w:r>
          </w:p>
        </w:tc>
        <w:tc>
          <w:tcPr>
            <w:tcW w:w="1842" w:type="dxa"/>
            <w:vAlign w:val="center"/>
          </w:tcPr>
          <w:p w14:paraId="25D1348E" w14:textId="77777777" w:rsidR="00425DD9" w:rsidRPr="0071757E" w:rsidRDefault="007066B5" w:rsidP="0071757E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57E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65D9DFA9" w14:textId="77777777" w:rsidR="00425DD9" w:rsidRPr="0071757E" w:rsidRDefault="008F50C0" w:rsidP="0071757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57E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71757E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71757E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14:paraId="72663972" w14:textId="77777777" w:rsidR="008F50C0" w:rsidRPr="0071757E" w:rsidRDefault="008F50C0" w:rsidP="0071757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57E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56B6CF90" w14:textId="77777777" w:rsidR="00425DD9" w:rsidRPr="0071757E" w:rsidRDefault="007066B5" w:rsidP="0071757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57E">
              <w:rPr>
                <w:rFonts w:ascii="Arial" w:hAnsi="Arial" w:cs="Arial"/>
                <w:sz w:val="24"/>
                <w:szCs w:val="24"/>
              </w:rPr>
              <w:t>Miejsce wykonania zamówienia, Nazwa Zamawiającego</w:t>
            </w:r>
          </w:p>
        </w:tc>
      </w:tr>
      <w:tr w:rsidR="00425DD9" w:rsidRPr="0071757E" w14:paraId="57E66D5F" w14:textId="77777777" w:rsidTr="007066B5">
        <w:trPr>
          <w:trHeight w:val="765"/>
          <w:jc w:val="center"/>
        </w:trPr>
        <w:tc>
          <w:tcPr>
            <w:tcW w:w="3192" w:type="dxa"/>
          </w:tcPr>
          <w:p w14:paraId="0EFC7596" w14:textId="77777777" w:rsidR="00425DD9" w:rsidRPr="0071757E" w:rsidRDefault="00425DD9" w:rsidP="0071757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637B7F7" w14:textId="77777777" w:rsidR="00425DD9" w:rsidRPr="0071757E" w:rsidRDefault="00425DD9" w:rsidP="0071757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2992240" w14:textId="77777777" w:rsidR="00425DD9" w:rsidRPr="0071757E" w:rsidRDefault="00425DD9" w:rsidP="0071757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67C3A878" w14:textId="77777777" w:rsidR="00425DD9" w:rsidRPr="0071757E" w:rsidRDefault="00425DD9" w:rsidP="0071757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5822FEC6" w14:textId="77777777" w:rsidR="00425DD9" w:rsidRPr="0071757E" w:rsidRDefault="00425DD9" w:rsidP="0071757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80" w:type="dxa"/>
          </w:tcPr>
          <w:p w14:paraId="5194E372" w14:textId="77777777" w:rsidR="00425DD9" w:rsidRPr="0071757E" w:rsidRDefault="00425DD9" w:rsidP="0071757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9F176C" w14:textId="77777777" w:rsidR="005C5B73" w:rsidRDefault="005C5B73" w:rsidP="0071757E">
      <w:pPr>
        <w:spacing w:line="276" w:lineRule="auto"/>
        <w:rPr>
          <w:rFonts w:ascii="Arial" w:hAnsi="Arial" w:cs="Arial"/>
          <w:sz w:val="24"/>
          <w:szCs w:val="24"/>
        </w:rPr>
      </w:pPr>
    </w:p>
    <w:p w14:paraId="3FE27157" w14:textId="77777777" w:rsidR="00A668B5" w:rsidRPr="0071757E" w:rsidRDefault="00A668B5" w:rsidP="0071757E">
      <w:pPr>
        <w:spacing w:line="276" w:lineRule="auto"/>
        <w:rPr>
          <w:rFonts w:ascii="Arial" w:hAnsi="Arial" w:cs="Arial"/>
          <w:sz w:val="24"/>
          <w:szCs w:val="24"/>
        </w:rPr>
      </w:pPr>
    </w:p>
    <w:p w14:paraId="415239F7" w14:textId="77777777" w:rsidR="005C5B73" w:rsidRPr="0071757E" w:rsidRDefault="00425DD9" w:rsidP="0071757E">
      <w:pPr>
        <w:spacing w:line="276" w:lineRule="auto"/>
        <w:rPr>
          <w:rFonts w:ascii="Arial" w:hAnsi="Arial" w:cs="Arial"/>
          <w:sz w:val="24"/>
          <w:szCs w:val="24"/>
        </w:rPr>
      </w:pPr>
      <w:r w:rsidRPr="0071757E">
        <w:rPr>
          <w:rFonts w:ascii="Arial" w:hAnsi="Arial" w:cs="Arial"/>
          <w:sz w:val="24"/>
          <w:szCs w:val="24"/>
        </w:rPr>
        <w:t>……….…….. dnia ……….</w:t>
      </w:r>
      <w:r w:rsidR="005C5B73" w:rsidRPr="0071757E">
        <w:rPr>
          <w:rFonts w:ascii="Arial" w:hAnsi="Arial" w:cs="Arial"/>
          <w:sz w:val="24"/>
          <w:szCs w:val="24"/>
        </w:rPr>
        <w:t>……..            ……………………………………………………</w:t>
      </w:r>
    </w:p>
    <w:p w14:paraId="0A8692C3" w14:textId="660D2C29" w:rsidR="00425DD9" w:rsidRPr="0071757E" w:rsidRDefault="005C5B73" w:rsidP="0071757E">
      <w:pPr>
        <w:spacing w:line="276" w:lineRule="auto"/>
        <w:ind w:left="4248"/>
        <w:rPr>
          <w:rFonts w:ascii="Arial" w:hAnsi="Arial" w:cs="Arial"/>
          <w:sz w:val="24"/>
          <w:szCs w:val="24"/>
          <w:vertAlign w:val="superscript"/>
        </w:rPr>
      </w:pPr>
      <w:r w:rsidRPr="0071757E">
        <w:rPr>
          <w:rFonts w:ascii="Arial" w:hAnsi="Arial" w:cs="Arial"/>
          <w:sz w:val="24"/>
          <w:szCs w:val="24"/>
        </w:rPr>
        <w:t xml:space="preserve"> </w:t>
      </w:r>
      <w:r w:rsidR="00425DD9" w:rsidRPr="0071757E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425DD9" w:rsidRPr="0071757E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53DB4" w14:textId="77777777" w:rsidR="00C245EA" w:rsidRDefault="00C245EA">
      <w:r>
        <w:separator/>
      </w:r>
    </w:p>
  </w:endnote>
  <w:endnote w:type="continuationSeparator" w:id="0">
    <w:p w14:paraId="5C7C27D8" w14:textId="77777777" w:rsidR="00C245EA" w:rsidRDefault="00C2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37B16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25BDD4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ECA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3B9D82" w14:textId="77777777" w:rsidR="00EF0FC8" w:rsidRDefault="00EF0FC8">
    <w:pPr>
      <w:pStyle w:val="Stopka"/>
      <w:tabs>
        <w:tab w:val="clear" w:pos="4536"/>
      </w:tabs>
      <w:jc w:val="center"/>
    </w:pPr>
  </w:p>
  <w:p w14:paraId="2D167D50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758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7585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EC273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4682BB" w14:textId="77777777" w:rsidR="00EF0FC8" w:rsidRDefault="00EF0FC8">
    <w:pPr>
      <w:pStyle w:val="Stopka"/>
      <w:tabs>
        <w:tab w:val="clear" w:pos="4536"/>
      </w:tabs>
      <w:jc w:val="center"/>
    </w:pPr>
  </w:p>
  <w:p w14:paraId="27120851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1F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53386" w14:textId="77777777" w:rsidR="00C245EA" w:rsidRDefault="00C245EA">
      <w:r>
        <w:separator/>
      </w:r>
    </w:p>
  </w:footnote>
  <w:footnote w:type="continuationSeparator" w:id="0">
    <w:p w14:paraId="65221CFB" w14:textId="77777777" w:rsidR="00C245EA" w:rsidRDefault="00C2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A25BC" w14:textId="77777777" w:rsidR="00782540" w:rsidRDefault="007825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86151" w14:textId="77777777" w:rsidR="00782540" w:rsidRDefault="007825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871A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537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E71"/>
    <w:rsid w:val="000837FE"/>
    <w:rsid w:val="000A7803"/>
    <w:rsid w:val="00162A3C"/>
    <w:rsid w:val="0016505C"/>
    <w:rsid w:val="00194F3B"/>
    <w:rsid w:val="001D49D0"/>
    <w:rsid w:val="001E7C2F"/>
    <w:rsid w:val="00252901"/>
    <w:rsid w:val="002529CD"/>
    <w:rsid w:val="00294670"/>
    <w:rsid w:val="002B3847"/>
    <w:rsid w:val="002C6B8F"/>
    <w:rsid w:val="00376E41"/>
    <w:rsid w:val="003A507A"/>
    <w:rsid w:val="003D633B"/>
    <w:rsid w:val="00413137"/>
    <w:rsid w:val="00425DD9"/>
    <w:rsid w:val="00447CB5"/>
    <w:rsid w:val="004B75CC"/>
    <w:rsid w:val="00514A7F"/>
    <w:rsid w:val="005520FD"/>
    <w:rsid w:val="005762AB"/>
    <w:rsid w:val="00591D57"/>
    <w:rsid w:val="005C21CD"/>
    <w:rsid w:val="005C5B73"/>
    <w:rsid w:val="006105E0"/>
    <w:rsid w:val="00652B64"/>
    <w:rsid w:val="00653F8D"/>
    <w:rsid w:val="006639FC"/>
    <w:rsid w:val="00664625"/>
    <w:rsid w:val="006C0F6A"/>
    <w:rsid w:val="007066B5"/>
    <w:rsid w:val="0071757E"/>
    <w:rsid w:val="007727AC"/>
    <w:rsid w:val="00775855"/>
    <w:rsid w:val="00781F9A"/>
    <w:rsid w:val="00782540"/>
    <w:rsid w:val="00792635"/>
    <w:rsid w:val="0079297F"/>
    <w:rsid w:val="008F50C0"/>
    <w:rsid w:val="00935A7A"/>
    <w:rsid w:val="009A149D"/>
    <w:rsid w:val="009A1AF4"/>
    <w:rsid w:val="009A69C8"/>
    <w:rsid w:val="00A43C8C"/>
    <w:rsid w:val="00A55ABB"/>
    <w:rsid w:val="00A668B5"/>
    <w:rsid w:val="00A82BB4"/>
    <w:rsid w:val="00AC0E71"/>
    <w:rsid w:val="00B16E3D"/>
    <w:rsid w:val="00B30618"/>
    <w:rsid w:val="00C245EA"/>
    <w:rsid w:val="00C25A29"/>
    <w:rsid w:val="00C359FD"/>
    <w:rsid w:val="00C55DF4"/>
    <w:rsid w:val="00CF02F8"/>
    <w:rsid w:val="00D26D9F"/>
    <w:rsid w:val="00D60030"/>
    <w:rsid w:val="00E22977"/>
    <w:rsid w:val="00E4078D"/>
    <w:rsid w:val="00E626D8"/>
    <w:rsid w:val="00EC0C94"/>
    <w:rsid w:val="00EF0F4B"/>
    <w:rsid w:val="00EF0FC8"/>
    <w:rsid w:val="00F85E7E"/>
    <w:rsid w:val="00FA4162"/>
    <w:rsid w:val="00FE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52AAF"/>
  <w15:chartTrackingRefBased/>
  <w15:docId w15:val="{1D3C0632-CE59-4370-8044-EF6AF79F3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KRUS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WKrusinski</dc:creator>
  <cp:keywords/>
  <cp:lastModifiedBy>WIW Bydgoszcz</cp:lastModifiedBy>
  <cp:revision>4</cp:revision>
  <cp:lastPrinted>2026-10-15T09:17:00Z</cp:lastPrinted>
  <dcterms:created xsi:type="dcterms:W3CDTF">2026-10-09T09:33:00Z</dcterms:created>
  <dcterms:modified xsi:type="dcterms:W3CDTF">2026-10-15T09:17:00Z</dcterms:modified>
</cp:coreProperties>
</file>