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6171F" w14:textId="45ADA7C3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306DFF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62DB6D3C" w14:textId="77777777" w:rsidTr="008D065E">
        <w:tc>
          <w:tcPr>
            <w:tcW w:w="2800" w:type="dxa"/>
          </w:tcPr>
          <w:p w14:paraId="3391C50C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A412D74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179C203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14C522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A63CE2" w:rsidRPr="00A2540E" w14:paraId="562FD1C8" w14:textId="77777777" w:rsidTr="008D065E">
        <w:tc>
          <w:tcPr>
            <w:tcW w:w="2800" w:type="dxa"/>
          </w:tcPr>
          <w:p w14:paraId="16FA865E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4018962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A004825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DCA196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8FBAC7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63CE2" w:rsidRPr="00A2540E" w14:paraId="2F7C744F" w14:textId="77777777" w:rsidTr="008D065E">
        <w:tc>
          <w:tcPr>
            <w:tcW w:w="9104" w:type="dxa"/>
            <w:shd w:val="clear" w:color="auto" w:fill="F2F2F2"/>
          </w:tcPr>
          <w:p w14:paraId="3BFD24F5" w14:textId="77777777" w:rsidR="00A63CE2" w:rsidRPr="002077E9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077E9">
              <w:rPr>
                <w:rFonts w:ascii="Arial" w:hAnsi="Arial" w:cs="Arial"/>
                <w:b/>
                <w:sz w:val="24"/>
                <w:szCs w:val="24"/>
              </w:rPr>
              <w:t>OŚWIADCZENIE</w:t>
            </w:r>
          </w:p>
          <w:p w14:paraId="797F9B79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077E9">
              <w:rPr>
                <w:rFonts w:ascii="Arial" w:hAnsi="Arial" w:cs="Arial"/>
                <w:b/>
                <w:sz w:val="24"/>
                <w:szCs w:val="24"/>
              </w:rPr>
              <w:t>O ZATRUDNIENIU OSÓB NA PODSTAWIE STOSUNKU PRACY</w:t>
            </w:r>
          </w:p>
        </w:tc>
      </w:tr>
    </w:tbl>
    <w:p w14:paraId="5486BE35" w14:textId="77777777" w:rsidR="00A63CE2" w:rsidRPr="00A2540E" w:rsidRDefault="00A63CE2" w:rsidP="005332F0">
      <w:pPr>
        <w:spacing w:before="600" w:after="12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21C3D5E0" w14:textId="77777777" w:rsidTr="008D065E">
        <w:tc>
          <w:tcPr>
            <w:tcW w:w="2269" w:type="dxa"/>
          </w:tcPr>
          <w:p w14:paraId="503BEA58" w14:textId="77777777" w:rsidR="00A63CE2" w:rsidRPr="00A2540E" w:rsidRDefault="00A63CE2" w:rsidP="0053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59A0BCF" w14:textId="6CCA562E" w:rsidR="00A63CE2" w:rsidRPr="00A2540E" w:rsidRDefault="00C037F7" w:rsidP="005332F0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37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ochrony obiektów Wojewódzkiego Inspektoratu Weterynarii w Bydgoszczy i Zakładu Higieny Weterynaryjnej Oddziału Terenowego w Toruniu.</w:t>
            </w:r>
          </w:p>
        </w:tc>
      </w:tr>
      <w:tr w:rsidR="00C037F7" w:rsidRPr="00A2540E" w14:paraId="17383BB2" w14:textId="77777777" w:rsidTr="00411F03">
        <w:tc>
          <w:tcPr>
            <w:tcW w:w="2269" w:type="dxa"/>
          </w:tcPr>
          <w:p w14:paraId="70F0A566" w14:textId="77777777" w:rsidR="00C037F7" w:rsidRPr="00A2540E" w:rsidRDefault="00C037F7" w:rsidP="0053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062EA4" w14:textId="3B024678" w:rsidR="00C037F7" w:rsidRPr="00A2540E" w:rsidRDefault="00C037F7" w:rsidP="005332F0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37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WIWa.272.1</w:t>
            </w:r>
            <w:r w:rsidR="00306DF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</w:t>
            </w:r>
            <w:r w:rsidRPr="00C037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306DF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6356E7A4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18015F77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C037F7" w:rsidRPr="00C037F7">
        <w:rPr>
          <w:rFonts w:ascii="Arial" w:hAnsi="Arial" w:cs="Arial"/>
          <w:b/>
          <w:sz w:val="24"/>
          <w:szCs w:val="24"/>
        </w:rPr>
        <w:t>Inspekcja Weterynaryjna Wojewódzki Inspektorat Weterynarii w Bydgoszczy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07B80664" w14:textId="77777777" w:rsidR="00A63CE2" w:rsidRPr="00A63CE2" w:rsidRDefault="00CD751B" w:rsidP="005332F0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="00C904C8" w:rsidRPr="00A63CE2">
        <w:rPr>
          <w:rFonts w:ascii="Arial" w:hAnsi="Arial" w:cs="Arial"/>
          <w:color w:val="000000"/>
          <w:sz w:val="24"/>
          <w:szCs w:val="24"/>
        </w:rPr>
        <w:t>t.j</w:t>
      </w:r>
      <w:proofErr w:type="spellEnd"/>
      <w:r w:rsidR="00C904C8" w:rsidRPr="00A63CE2">
        <w:rPr>
          <w:rFonts w:ascii="Arial" w:hAnsi="Arial" w:cs="Arial"/>
          <w:color w:val="000000"/>
          <w:sz w:val="24"/>
          <w:szCs w:val="24"/>
        </w:rPr>
        <w:t>. Dz. U. z 20</w:t>
      </w:r>
      <w:r w:rsidR="00531A80">
        <w:rPr>
          <w:rFonts w:ascii="Arial" w:hAnsi="Arial" w:cs="Arial"/>
          <w:color w:val="000000"/>
          <w:sz w:val="24"/>
          <w:szCs w:val="24"/>
        </w:rPr>
        <w:t>2</w:t>
      </w:r>
      <w:r w:rsidR="004033E7">
        <w:rPr>
          <w:rFonts w:ascii="Arial" w:hAnsi="Arial" w:cs="Arial"/>
          <w:color w:val="000000"/>
          <w:sz w:val="24"/>
          <w:szCs w:val="24"/>
        </w:rPr>
        <w:t>5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4033E7">
        <w:rPr>
          <w:rFonts w:ascii="Arial" w:hAnsi="Arial" w:cs="Arial"/>
          <w:color w:val="000000"/>
          <w:sz w:val="24"/>
          <w:szCs w:val="24"/>
        </w:rPr>
        <w:t>277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39D9D99C" w14:textId="77777777" w:rsidR="00833E3D" w:rsidRPr="00A63CE2" w:rsidRDefault="00CD751B" w:rsidP="005332F0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757E00BF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DEF9FBC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1ACD0039" w14:textId="77777777" w:rsidTr="008D065E">
        <w:tc>
          <w:tcPr>
            <w:tcW w:w="2660" w:type="dxa"/>
          </w:tcPr>
          <w:p w14:paraId="6CCFF557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104092A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2E03BCB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F62A2AE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607BA93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18D74F7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037F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58E520A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46C0D" w14:textId="77777777" w:rsidR="00930AF4" w:rsidRDefault="00930AF4" w:rsidP="00025386">
      <w:pPr>
        <w:spacing w:after="0" w:line="240" w:lineRule="auto"/>
      </w:pPr>
      <w:r>
        <w:separator/>
      </w:r>
    </w:p>
  </w:endnote>
  <w:endnote w:type="continuationSeparator" w:id="0">
    <w:p w14:paraId="461AA1F5" w14:textId="77777777" w:rsidR="00930AF4" w:rsidRDefault="00930A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1AFA3" w14:textId="77777777" w:rsidR="00C037F7" w:rsidRDefault="00C037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66E8C" w14:textId="0081C55D" w:rsidR="00025386" w:rsidRDefault="002077E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0C0BDC1" wp14:editId="3251A05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2A9DFE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73BD80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DDBAF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C55CF" w14:textId="77777777" w:rsidR="00C037F7" w:rsidRDefault="00C037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9E54F" w14:textId="77777777" w:rsidR="00930AF4" w:rsidRDefault="00930AF4" w:rsidP="00025386">
      <w:pPr>
        <w:spacing w:after="0" w:line="240" w:lineRule="auto"/>
      </w:pPr>
      <w:r>
        <w:separator/>
      </w:r>
    </w:p>
  </w:footnote>
  <w:footnote w:type="continuationSeparator" w:id="0">
    <w:p w14:paraId="337102D0" w14:textId="77777777" w:rsidR="00930AF4" w:rsidRDefault="00930A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483E1" w14:textId="77777777" w:rsidR="00C037F7" w:rsidRDefault="00C037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42901" w14:textId="77777777" w:rsidR="00C037F7" w:rsidRDefault="00C037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CCD31" w14:textId="77777777" w:rsidR="00C037F7" w:rsidRDefault="00C037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437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D1"/>
    <w:rsid w:val="00025386"/>
    <w:rsid w:val="001C2314"/>
    <w:rsid w:val="002077E9"/>
    <w:rsid w:val="00306DFF"/>
    <w:rsid w:val="003C39A8"/>
    <w:rsid w:val="00402001"/>
    <w:rsid w:val="004033E7"/>
    <w:rsid w:val="004202B7"/>
    <w:rsid w:val="00531A80"/>
    <w:rsid w:val="005332F0"/>
    <w:rsid w:val="005624D8"/>
    <w:rsid w:val="00593180"/>
    <w:rsid w:val="007A69F8"/>
    <w:rsid w:val="00833E3D"/>
    <w:rsid w:val="008D065E"/>
    <w:rsid w:val="008F2498"/>
    <w:rsid w:val="00930AF4"/>
    <w:rsid w:val="00A321DF"/>
    <w:rsid w:val="00A56A6F"/>
    <w:rsid w:val="00A63CE2"/>
    <w:rsid w:val="00A770E2"/>
    <w:rsid w:val="00A832A7"/>
    <w:rsid w:val="00AE62F2"/>
    <w:rsid w:val="00AF3BC0"/>
    <w:rsid w:val="00C037F7"/>
    <w:rsid w:val="00C8409A"/>
    <w:rsid w:val="00C904C8"/>
    <w:rsid w:val="00CD751B"/>
    <w:rsid w:val="00D26D9F"/>
    <w:rsid w:val="00D55FC4"/>
    <w:rsid w:val="00E01B36"/>
    <w:rsid w:val="00E10D5B"/>
    <w:rsid w:val="00E26E01"/>
    <w:rsid w:val="00EE46AD"/>
    <w:rsid w:val="00F268D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F6DA4D"/>
  <w15:chartTrackingRefBased/>
  <w15:docId w15:val="{103184E7-C04D-4189-9A6F-70147C84F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dc:description/>
  <cp:lastModifiedBy>WIW Bydgoszcz</cp:lastModifiedBy>
  <cp:revision>2</cp:revision>
  <cp:lastPrinted>2025-11-05T11:54:00Z</cp:lastPrinted>
  <dcterms:created xsi:type="dcterms:W3CDTF">2026-10-09T09:35:00Z</dcterms:created>
  <dcterms:modified xsi:type="dcterms:W3CDTF">2026-10-09T09:35:00Z</dcterms:modified>
</cp:coreProperties>
</file>