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743AE" w14:textId="7DDE1489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47A1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046D9DC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FC0B1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C42DAA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BCC372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C49B7DF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89E27A7" w14:textId="77777777" w:rsidTr="004F10A0">
        <w:tc>
          <w:tcPr>
            <w:tcW w:w="2269" w:type="dxa"/>
          </w:tcPr>
          <w:p w14:paraId="331FE025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8E6C846" w14:textId="4BC6C574" w:rsidR="00A137C9" w:rsidRPr="00A2540E" w:rsidRDefault="00F84D3F" w:rsidP="00347A1C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4D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ochrony obiektów Wojewódzkiego Inspektoratu Weterynarii w Bydgoszczy i Zakładu Higieny Weterynaryjnej Oddziału Terenowego w Toruniu.</w:t>
            </w:r>
          </w:p>
        </w:tc>
      </w:tr>
      <w:tr w:rsidR="00F84D3F" w:rsidRPr="00A2540E" w14:paraId="343FDD1C" w14:textId="77777777" w:rsidTr="008B2E97">
        <w:tc>
          <w:tcPr>
            <w:tcW w:w="2269" w:type="dxa"/>
          </w:tcPr>
          <w:p w14:paraId="66642608" w14:textId="77777777" w:rsidR="00F84D3F" w:rsidRPr="00A2540E" w:rsidRDefault="00F84D3F" w:rsidP="008B2E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B13DE32" w14:textId="77777777" w:rsidR="00F84D3F" w:rsidRPr="00A2540E" w:rsidRDefault="00F84D3F" w:rsidP="008B2E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84D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WIWa.272.19.2026</w:t>
            </w:r>
          </w:p>
        </w:tc>
      </w:tr>
    </w:tbl>
    <w:p w14:paraId="111256D0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79922A9" w14:textId="77777777" w:rsidR="003A486D" w:rsidRDefault="00A137C9" w:rsidP="00962698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4D3F" w:rsidRPr="00F84D3F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8D3709C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5430E053" w14:textId="77777777" w:rsidTr="00A137C9">
        <w:tc>
          <w:tcPr>
            <w:tcW w:w="617" w:type="dxa"/>
            <w:vAlign w:val="center"/>
          </w:tcPr>
          <w:p w14:paraId="0293C18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9741C0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663228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C41C813" w14:textId="77777777" w:rsidTr="00A137C9">
        <w:tc>
          <w:tcPr>
            <w:tcW w:w="617" w:type="dxa"/>
            <w:vAlign w:val="center"/>
          </w:tcPr>
          <w:p w14:paraId="721AA20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02C794A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3D9EB2E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D9C15A4" w14:textId="77777777" w:rsidTr="00A137C9">
        <w:tc>
          <w:tcPr>
            <w:tcW w:w="617" w:type="dxa"/>
            <w:vAlign w:val="center"/>
          </w:tcPr>
          <w:p w14:paraId="52A532F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26A0A15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B5B6E1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7F71CF3" w14:textId="77777777" w:rsidR="00DC652A" w:rsidRPr="00A137C9" w:rsidRDefault="0024648D" w:rsidP="00347A1C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84D3F" w:rsidRPr="00F84D3F">
        <w:rPr>
          <w:rFonts w:ascii="Arial" w:hAnsi="Arial" w:cs="Arial"/>
          <w:sz w:val="24"/>
          <w:szCs w:val="24"/>
        </w:rPr>
        <w:t>(</w:t>
      </w:r>
      <w:proofErr w:type="spellStart"/>
      <w:r w:rsidR="00F84D3F" w:rsidRPr="00F84D3F">
        <w:rPr>
          <w:rFonts w:ascii="Arial" w:hAnsi="Arial" w:cs="Arial"/>
          <w:sz w:val="24"/>
          <w:szCs w:val="24"/>
        </w:rPr>
        <w:t>t.j</w:t>
      </w:r>
      <w:proofErr w:type="spellEnd"/>
      <w:r w:rsidR="00F84D3F" w:rsidRPr="00F84D3F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7BE3A6D6" w14:textId="77777777" w:rsidTr="00A137C9">
        <w:tc>
          <w:tcPr>
            <w:tcW w:w="617" w:type="dxa"/>
            <w:vAlign w:val="center"/>
          </w:tcPr>
          <w:p w14:paraId="0E1E978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6A7FC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35904CE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C84594F" w14:textId="77777777" w:rsidTr="00A137C9">
        <w:tc>
          <w:tcPr>
            <w:tcW w:w="617" w:type="dxa"/>
            <w:vAlign w:val="center"/>
          </w:tcPr>
          <w:p w14:paraId="67846D4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5E6141A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54200C4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4EF8AA7" w14:textId="77777777" w:rsidTr="00A137C9">
        <w:tc>
          <w:tcPr>
            <w:tcW w:w="617" w:type="dxa"/>
            <w:vAlign w:val="center"/>
          </w:tcPr>
          <w:p w14:paraId="2C63112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6F95DCE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6348A50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4A720B5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A9E72E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960F9EB" w14:textId="77777777" w:rsidTr="004F10A0">
        <w:tc>
          <w:tcPr>
            <w:tcW w:w="2660" w:type="dxa"/>
          </w:tcPr>
          <w:p w14:paraId="6BABF09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3AEDA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BB530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E6CA14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7354E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8C8898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84D3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860B03F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5228" w14:textId="77777777" w:rsidR="001C638B" w:rsidRDefault="001C638B" w:rsidP="00025386">
      <w:pPr>
        <w:spacing w:after="0" w:line="240" w:lineRule="auto"/>
      </w:pPr>
      <w:r>
        <w:separator/>
      </w:r>
    </w:p>
  </w:endnote>
  <w:endnote w:type="continuationSeparator" w:id="0">
    <w:p w14:paraId="2760297B" w14:textId="77777777" w:rsidR="001C638B" w:rsidRDefault="001C63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53998" w14:textId="77777777" w:rsidR="00F84D3F" w:rsidRDefault="00F84D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4057F" w14:textId="2EF75E5E" w:rsidR="00025386" w:rsidRDefault="00347A1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B46652B" wp14:editId="7A8DDA2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521B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D3A29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106ED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BE1CF" w14:textId="77777777" w:rsidR="00F84D3F" w:rsidRDefault="00F84D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350A6" w14:textId="77777777" w:rsidR="001C638B" w:rsidRDefault="001C638B" w:rsidP="00025386">
      <w:pPr>
        <w:spacing w:after="0" w:line="240" w:lineRule="auto"/>
      </w:pPr>
      <w:r>
        <w:separator/>
      </w:r>
    </w:p>
  </w:footnote>
  <w:footnote w:type="continuationSeparator" w:id="0">
    <w:p w14:paraId="69C0BEFF" w14:textId="77777777" w:rsidR="001C638B" w:rsidRDefault="001C63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59555" w14:textId="77777777" w:rsidR="00F84D3F" w:rsidRDefault="00F84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B50A7" w14:textId="77777777" w:rsidR="00F84D3F" w:rsidRDefault="00F84D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86E13" w14:textId="77777777" w:rsidR="00F84D3F" w:rsidRDefault="00F84D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9170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D4A"/>
    <w:rsid w:val="00025386"/>
    <w:rsid w:val="000423B9"/>
    <w:rsid w:val="00053927"/>
    <w:rsid w:val="00084786"/>
    <w:rsid w:val="0016158F"/>
    <w:rsid w:val="001A3D4A"/>
    <w:rsid w:val="001C2314"/>
    <w:rsid w:val="001C638B"/>
    <w:rsid w:val="00213980"/>
    <w:rsid w:val="0024648D"/>
    <w:rsid w:val="00347A1C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2698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4D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066CF"/>
  <w15:chartTrackingRefBased/>
  <w15:docId w15:val="{3C041235-E89F-4D38-8C30-488CD1B0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dc:description/>
  <cp:lastModifiedBy>WIW Bydgoszcz</cp:lastModifiedBy>
  <cp:revision>3</cp:revision>
  <cp:lastPrinted>2026-10-09T09:29:00Z</cp:lastPrinted>
  <dcterms:created xsi:type="dcterms:W3CDTF">2026-10-09T09:30:00Z</dcterms:created>
  <dcterms:modified xsi:type="dcterms:W3CDTF">2026-10-09T09:30:00Z</dcterms:modified>
</cp:coreProperties>
</file>