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81B78" w14:textId="2DCBF603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42075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8B2CA32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E03C6E4" w14:textId="77777777" w:rsidR="006676AE" w:rsidRPr="0012157F" w:rsidRDefault="00C5781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781F">
        <w:rPr>
          <w:rFonts w:ascii="Arial" w:hAnsi="Arial" w:cs="Arial"/>
        </w:rPr>
        <w:t>Inspekcja Weterynaryjna Wojewódzki Inspektorat Weterynarii w Bydgoszczy</w:t>
      </w:r>
    </w:p>
    <w:p w14:paraId="51F1F3CA" w14:textId="77777777" w:rsidR="006676AE" w:rsidRPr="0012157F" w:rsidRDefault="00C5781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781F">
        <w:rPr>
          <w:rFonts w:ascii="Arial" w:hAnsi="Arial" w:cs="Arial"/>
        </w:rPr>
        <w:t>Powstańców Wielkopolskich</w:t>
      </w:r>
      <w:r w:rsidR="006676AE" w:rsidRPr="0012157F">
        <w:rPr>
          <w:rFonts w:ascii="Arial" w:hAnsi="Arial" w:cs="Arial"/>
        </w:rPr>
        <w:t xml:space="preserve"> </w:t>
      </w:r>
      <w:r w:rsidRPr="00C5781F">
        <w:rPr>
          <w:rFonts w:ascii="Arial" w:hAnsi="Arial" w:cs="Arial"/>
        </w:rPr>
        <w:t>10</w:t>
      </w:r>
      <w:r w:rsidR="006676AE" w:rsidRPr="0012157F">
        <w:rPr>
          <w:rFonts w:ascii="Arial" w:hAnsi="Arial" w:cs="Arial"/>
        </w:rPr>
        <w:t xml:space="preserve"> </w:t>
      </w:r>
    </w:p>
    <w:p w14:paraId="4A2279DA" w14:textId="77777777" w:rsidR="00F90CD1" w:rsidRDefault="00C5781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5781F">
        <w:rPr>
          <w:rFonts w:ascii="Arial" w:hAnsi="Arial" w:cs="Arial"/>
        </w:rPr>
        <w:t>85-090</w:t>
      </w:r>
      <w:r w:rsidR="006676AE" w:rsidRPr="0012157F">
        <w:rPr>
          <w:rFonts w:ascii="Arial" w:hAnsi="Arial" w:cs="Arial"/>
        </w:rPr>
        <w:t xml:space="preserve"> </w:t>
      </w:r>
      <w:r w:rsidRPr="00C5781F">
        <w:rPr>
          <w:rFonts w:ascii="Arial" w:hAnsi="Arial" w:cs="Arial"/>
        </w:rPr>
        <w:t>Bydgoszcz</w:t>
      </w:r>
    </w:p>
    <w:p w14:paraId="27A9887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E643F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5CAD7D6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A901DCD" w14:textId="77777777" w:rsidTr="0018769E">
        <w:tc>
          <w:tcPr>
            <w:tcW w:w="2800" w:type="dxa"/>
          </w:tcPr>
          <w:p w14:paraId="01C71CEA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EACED5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B19DC2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1FA1D5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D775E52" w14:textId="77777777" w:rsidTr="0018769E">
        <w:tc>
          <w:tcPr>
            <w:tcW w:w="2800" w:type="dxa"/>
          </w:tcPr>
          <w:p w14:paraId="05D42ED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816DBF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002042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660916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76A34A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5781F" w:rsidRPr="0012157F" w14:paraId="470F2711" w14:textId="77777777" w:rsidTr="00182842">
        <w:tc>
          <w:tcPr>
            <w:tcW w:w="9104" w:type="dxa"/>
            <w:shd w:val="clear" w:color="auto" w:fill="D9D9D9"/>
          </w:tcPr>
          <w:p w14:paraId="00729B60" w14:textId="77777777" w:rsidR="00C5781F" w:rsidRPr="0012157F" w:rsidRDefault="00C5781F" w:rsidP="0018284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7BF67E6" w14:textId="77777777" w:rsidR="00C5781F" w:rsidRPr="0012157F" w:rsidRDefault="00C5781F" w:rsidP="0018284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5781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578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5781F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501BAF9" w14:textId="77777777" w:rsidR="00C5781F" w:rsidRPr="00612283" w:rsidRDefault="00C5781F" w:rsidP="0018284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E6EAE48" w14:textId="77777777" w:rsidR="00C5781F" w:rsidRPr="00612283" w:rsidRDefault="00C5781F" w:rsidP="0018284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720F976" w14:textId="77777777" w:rsidR="00C5781F" w:rsidRPr="0012157F" w:rsidRDefault="00C5781F" w:rsidP="0018284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B5A931D" w14:textId="77777777" w:rsidR="00E50194" w:rsidRDefault="001F027E" w:rsidP="001C583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2E1F65C" w14:textId="77777777" w:rsidTr="0018769E">
        <w:tc>
          <w:tcPr>
            <w:tcW w:w="2269" w:type="dxa"/>
          </w:tcPr>
          <w:p w14:paraId="4CCA9481" w14:textId="77777777" w:rsidR="002578E4" w:rsidRPr="00A2540E" w:rsidRDefault="002578E4" w:rsidP="001C58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AFF1F5" w14:textId="1F36513D" w:rsidR="002578E4" w:rsidRPr="00A2540E" w:rsidRDefault="00C5781F" w:rsidP="001C5839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78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ochrony obiektów Wojewódzkiego Inspektoratu Weterynarii w Bydgoszczy i Zakładu Higieny Weterynaryjnej Oddziału Terenowego w Toruniu.</w:t>
            </w:r>
          </w:p>
        </w:tc>
      </w:tr>
      <w:tr w:rsidR="00C5781F" w:rsidRPr="00A2540E" w14:paraId="7AD78CF6" w14:textId="77777777" w:rsidTr="00182842">
        <w:tc>
          <w:tcPr>
            <w:tcW w:w="2269" w:type="dxa"/>
          </w:tcPr>
          <w:p w14:paraId="31B4DD4C" w14:textId="77777777" w:rsidR="00C5781F" w:rsidRPr="00A2540E" w:rsidRDefault="00C5781F" w:rsidP="001C58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9A7718" w14:textId="77777777" w:rsidR="00C5781F" w:rsidRPr="00A2540E" w:rsidRDefault="00C5781F" w:rsidP="001C58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78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WIWa.272.19.2026</w:t>
            </w:r>
          </w:p>
        </w:tc>
      </w:tr>
    </w:tbl>
    <w:p w14:paraId="3A47B0E1" w14:textId="77777777" w:rsidR="002578E4" w:rsidRDefault="002578E4" w:rsidP="001C583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B598DB7" w14:textId="77777777" w:rsidR="00F90CD1" w:rsidRPr="0012157F" w:rsidRDefault="005434B3" w:rsidP="001C583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5781F" w:rsidRPr="00C5781F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DC0905E" w14:textId="77777777" w:rsidTr="00650D6C">
        <w:tc>
          <w:tcPr>
            <w:tcW w:w="9104" w:type="dxa"/>
            <w:shd w:val="clear" w:color="auto" w:fill="D9D9D9"/>
          </w:tcPr>
          <w:p w14:paraId="659E877C" w14:textId="77777777" w:rsidR="00E50194" w:rsidRPr="00650D6C" w:rsidRDefault="00650D6C" w:rsidP="0024207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6F2457" w14:textId="77777777" w:rsidR="00C113BF" w:rsidRPr="0012157F" w:rsidRDefault="00C113BF" w:rsidP="00242075">
      <w:pPr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1AFF1DC" w14:textId="77777777" w:rsidR="00023477" w:rsidRPr="006B53D6" w:rsidRDefault="00023477" w:rsidP="00242075">
      <w:pPr>
        <w:spacing w:after="0"/>
        <w:rPr>
          <w:rFonts w:ascii="Arial" w:hAnsi="Arial" w:cs="Arial"/>
          <w:sz w:val="16"/>
          <w:szCs w:val="16"/>
        </w:rPr>
      </w:pPr>
    </w:p>
    <w:p w14:paraId="05DE88BA" w14:textId="77777777" w:rsidR="00023477" w:rsidRPr="00992BD8" w:rsidRDefault="00992BD8" w:rsidP="00242075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52FE82A" w14:textId="77777777" w:rsidR="00992BD8" w:rsidRPr="00992BD8" w:rsidRDefault="00992BD8" w:rsidP="00242075">
      <w:pPr>
        <w:spacing w:before="120" w:line="276" w:lineRule="auto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59EA6D9F" w14:textId="77777777" w:rsidR="00023477" w:rsidRDefault="00C113BF" w:rsidP="0024207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17C48DA" w14:textId="77777777" w:rsidR="007A2BCB" w:rsidRDefault="00992BD8" w:rsidP="00242075">
      <w:pPr>
        <w:spacing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BAE1681" w14:textId="04A99EA5" w:rsidR="00AC6A18" w:rsidRDefault="007A2BCB" w:rsidP="0024207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E4B25A5" w14:textId="77777777" w:rsidTr="00CD4DD1">
        <w:tc>
          <w:tcPr>
            <w:tcW w:w="9104" w:type="dxa"/>
            <w:shd w:val="clear" w:color="auto" w:fill="D9D9D9"/>
          </w:tcPr>
          <w:p w14:paraId="10A252B2" w14:textId="77777777" w:rsidR="0011306C" w:rsidRPr="00650D6C" w:rsidRDefault="0011306C" w:rsidP="00242075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3F00082" w14:textId="77777777" w:rsidR="00D2702A" w:rsidRPr="0012157F" w:rsidRDefault="004F23F7" w:rsidP="00242075">
      <w:pPr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8334"/>
      </w:tblGrid>
      <w:tr w:rsidR="00D2702A" w:rsidRPr="0012157F" w14:paraId="6273B7F2" w14:textId="77777777" w:rsidTr="0024207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65B4" w14:textId="77777777" w:rsidR="00D2702A" w:rsidRPr="0012157F" w:rsidRDefault="00D2702A" w:rsidP="00242075">
            <w:pPr>
              <w:spacing w:before="6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A6223" w14:textId="77777777" w:rsidR="00D2702A" w:rsidRPr="0012157F" w:rsidRDefault="00D2702A" w:rsidP="00242075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5781F" w:rsidRPr="0012157F" w14:paraId="56E91966" w14:textId="77777777" w:rsidTr="0024207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4BA06" w14:textId="77777777" w:rsidR="00C5781F" w:rsidRPr="0012157F" w:rsidRDefault="00C5781F" w:rsidP="001828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8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13C5E" w14:textId="77777777" w:rsidR="00C5781F" w:rsidRPr="0012157F" w:rsidRDefault="00C5781F" w:rsidP="001C5839">
            <w:pPr>
              <w:spacing w:before="60"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781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4B5A0DD" w14:textId="77777777" w:rsidR="00C5781F" w:rsidRPr="0012157F" w:rsidRDefault="00C5781F" w:rsidP="001C5839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5781F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C5781F" w:rsidRPr="0012157F" w14:paraId="62042E18" w14:textId="77777777" w:rsidTr="0024207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03319" w14:textId="77777777" w:rsidR="00C5781F" w:rsidRPr="0012157F" w:rsidRDefault="00C5781F" w:rsidP="001828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81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52625" w14:textId="77777777" w:rsidR="00C5781F" w:rsidRPr="0012157F" w:rsidRDefault="00C5781F" w:rsidP="001C5839">
            <w:pPr>
              <w:spacing w:before="60"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781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E0507AC" w14:textId="77777777" w:rsidR="00C5781F" w:rsidRPr="0012157F" w:rsidRDefault="00C5781F" w:rsidP="001C5839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5781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C5781F" w:rsidRPr="0012157F" w14:paraId="2449331D" w14:textId="77777777" w:rsidTr="0024207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93C0A" w14:textId="77777777" w:rsidR="00C5781F" w:rsidRPr="0012157F" w:rsidRDefault="00C5781F" w:rsidP="001828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78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125FF" w14:textId="77777777" w:rsidR="00C5781F" w:rsidRPr="0012157F" w:rsidRDefault="00C5781F" w:rsidP="001C5839">
            <w:pPr>
              <w:spacing w:before="60"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781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58B83BA" w14:textId="77777777" w:rsidR="00C5781F" w:rsidRPr="0012157F" w:rsidRDefault="00C5781F" w:rsidP="001C5839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5781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273AB062" w14:textId="19F16DE5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</w:t>
      </w:r>
    </w:p>
    <w:p w14:paraId="118D7912" w14:textId="77777777" w:rsidR="00E21BB4" w:rsidRPr="00E21BB4" w:rsidRDefault="00E21BB4" w:rsidP="00242075">
      <w:pPr>
        <w:spacing w:before="120" w:line="276" w:lineRule="auto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B6A565E" w14:textId="77777777" w:rsidR="00C62F57" w:rsidRDefault="00C62F57" w:rsidP="00242075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9804225" w14:textId="77777777" w:rsidR="00C62F57" w:rsidRDefault="00C62F57" w:rsidP="00242075">
      <w:pPr>
        <w:spacing w:before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87651CC" w14:textId="77777777" w:rsidR="00721D87" w:rsidRDefault="00E21BB4" w:rsidP="00242075">
      <w:pPr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E2CB61B" w14:textId="77777777" w:rsidR="00721D87" w:rsidRDefault="00E21BB4" w:rsidP="0024207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4531016" w14:textId="77777777" w:rsidR="00721D87" w:rsidRPr="00721D87" w:rsidRDefault="00721D87" w:rsidP="00242075">
      <w:pPr>
        <w:spacing w:line="276" w:lineRule="auto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19CF383" w14:textId="77777777" w:rsidR="00721D87" w:rsidRDefault="00E21BB4" w:rsidP="00242075">
      <w:pPr>
        <w:spacing w:line="276" w:lineRule="auto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D36A20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3F3FF8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9DBA7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797DD19" w14:textId="77777777" w:rsidTr="00CD4DD1">
        <w:tc>
          <w:tcPr>
            <w:tcW w:w="9104" w:type="dxa"/>
            <w:shd w:val="clear" w:color="auto" w:fill="D9D9D9"/>
          </w:tcPr>
          <w:p w14:paraId="7807A026" w14:textId="77777777" w:rsidR="00BE6F04" w:rsidRPr="00650D6C" w:rsidRDefault="00E426EB" w:rsidP="001C5839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7809EC42" w14:textId="77777777" w:rsidR="00FE4E2B" w:rsidRPr="00E426EB" w:rsidRDefault="00E426EB" w:rsidP="001C5839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E6B4014" w14:textId="77777777" w:rsidTr="00847232">
        <w:tc>
          <w:tcPr>
            <w:tcW w:w="9104" w:type="dxa"/>
            <w:shd w:val="clear" w:color="auto" w:fill="D9D9D9"/>
          </w:tcPr>
          <w:p w14:paraId="2FB99A90" w14:textId="77777777" w:rsidR="00E426EB" w:rsidRPr="00650D6C" w:rsidRDefault="00E426EB" w:rsidP="001C5839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3864130" w14:textId="77777777" w:rsidR="00E426EB" w:rsidRPr="0012157F" w:rsidRDefault="00E426EB" w:rsidP="001C5839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07FCD72" w14:textId="77777777" w:rsidR="00E426EB" w:rsidRPr="00E426EB" w:rsidRDefault="00E426EB" w:rsidP="001C583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1F93D65" w14:textId="77777777" w:rsidR="00E426EB" w:rsidRPr="00E426EB" w:rsidRDefault="00E426EB" w:rsidP="001C5839">
      <w:pPr>
        <w:numPr>
          <w:ilvl w:val="0"/>
          <w:numId w:val="14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B52144" w14:textId="77777777" w:rsidR="00E426EB" w:rsidRPr="00FF0EBB" w:rsidRDefault="00E426EB" w:rsidP="001C5839">
      <w:pPr>
        <w:spacing w:after="0" w:line="360" w:lineRule="auto"/>
        <w:ind w:left="284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C9D6E9" w14:textId="77777777" w:rsidR="00E426EB" w:rsidRPr="00E426EB" w:rsidRDefault="00E426EB" w:rsidP="001C5839">
      <w:pPr>
        <w:numPr>
          <w:ilvl w:val="0"/>
          <w:numId w:val="14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F38A50C" w14:textId="5E11A36F" w:rsidR="00E426EB" w:rsidRPr="001C5839" w:rsidRDefault="00E426EB" w:rsidP="001C5839">
      <w:pPr>
        <w:spacing w:after="0" w:line="360" w:lineRule="auto"/>
        <w:ind w:left="284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AB3A57" w:rsidRPr="00650D6C" w14:paraId="19B1CF98" w14:textId="77777777" w:rsidTr="005517FB">
        <w:tc>
          <w:tcPr>
            <w:tcW w:w="9104" w:type="dxa"/>
            <w:shd w:val="clear" w:color="auto" w:fill="D9D9D9"/>
          </w:tcPr>
          <w:p w14:paraId="2B208598" w14:textId="77777777" w:rsidR="00AB3A57" w:rsidRPr="00650D6C" w:rsidRDefault="00AB3A57" w:rsidP="001C5839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5575B69C" w14:textId="77777777" w:rsidR="0012157F" w:rsidRPr="0012157F" w:rsidRDefault="0012157F" w:rsidP="001C5839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FEB67F3" w14:textId="77777777" w:rsidR="00C31437" w:rsidRDefault="00392D3E" w:rsidP="001C5839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7B5BF834" w14:textId="1D30B510" w:rsidR="00B73839" w:rsidRPr="00242075" w:rsidRDefault="007421B3" w:rsidP="00242075">
      <w:pPr>
        <w:spacing w:before="120" w:after="120" w:line="360" w:lineRule="auto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124DD7EF" w14:textId="77777777" w:rsidR="00B73839" w:rsidRPr="00AB6AD4" w:rsidRDefault="00B73839" w:rsidP="001C583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F6194CF" w14:textId="77777777" w:rsidR="00B73839" w:rsidRPr="00AB6AD4" w:rsidRDefault="00B73839" w:rsidP="001C5839">
      <w:pPr>
        <w:spacing w:after="60"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6D96B0BF" w14:textId="77777777" w:rsidR="00AB6AD4" w:rsidRPr="00AB6AD4" w:rsidRDefault="00AB6AD4" w:rsidP="001C583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90790A3" w14:textId="77777777" w:rsidR="00B73839" w:rsidRPr="00AB6AD4" w:rsidRDefault="00B73839" w:rsidP="001C583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244A3CB" w14:textId="77777777" w:rsidR="00B73839" w:rsidRPr="00AB6AD4" w:rsidRDefault="00B73839" w:rsidP="001C5839">
      <w:pPr>
        <w:spacing w:after="60"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5E4C6FC5" w14:textId="77777777" w:rsidR="00AB6AD4" w:rsidRPr="00AB6AD4" w:rsidRDefault="00AB6AD4" w:rsidP="001C583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568CE48" w14:textId="77777777" w:rsidR="00B73839" w:rsidRPr="00AB6AD4" w:rsidRDefault="00B73839" w:rsidP="001C583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0BE6159" w14:textId="77777777" w:rsidR="00B73839" w:rsidRPr="00AB6AD4" w:rsidRDefault="00B73839" w:rsidP="001C5839">
      <w:pPr>
        <w:spacing w:after="60"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72A947DB" w14:textId="77777777" w:rsidR="00AB6AD4" w:rsidRPr="00AB6AD4" w:rsidRDefault="00AB6AD4" w:rsidP="001C583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336830F" w14:textId="77777777" w:rsidR="00B73839" w:rsidRPr="00AB6AD4" w:rsidRDefault="00B73839" w:rsidP="001C583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196B87C" w14:textId="65B7D0D5" w:rsidR="00524951" w:rsidRPr="001C5839" w:rsidRDefault="00B73839" w:rsidP="001C5839">
      <w:pPr>
        <w:spacing w:after="60" w:line="360" w:lineRule="auto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5E302DD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95C2F5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7D3C9" w14:textId="77777777" w:rsidR="00821E2A" w:rsidRDefault="00821E2A" w:rsidP="0038231F">
      <w:pPr>
        <w:spacing w:after="0" w:line="240" w:lineRule="auto"/>
      </w:pPr>
      <w:r>
        <w:separator/>
      </w:r>
    </w:p>
  </w:endnote>
  <w:endnote w:type="continuationSeparator" w:id="0">
    <w:p w14:paraId="03B52B2D" w14:textId="77777777" w:rsidR="00821E2A" w:rsidRDefault="00821E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E4210" w14:textId="77777777" w:rsidR="00C5781F" w:rsidRDefault="00C578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C60C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EA3B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1288A" w14:textId="77777777" w:rsidR="00C5781F" w:rsidRDefault="00C57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DB44A" w14:textId="77777777" w:rsidR="00821E2A" w:rsidRDefault="00821E2A" w:rsidP="0038231F">
      <w:pPr>
        <w:spacing w:after="0" w:line="240" w:lineRule="auto"/>
      </w:pPr>
      <w:r>
        <w:separator/>
      </w:r>
    </w:p>
  </w:footnote>
  <w:footnote w:type="continuationSeparator" w:id="0">
    <w:p w14:paraId="2CE30ACC" w14:textId="77777777" w:rsidR="00821E2A" w:rsidRDefault="00821E2A" w:rsidP="0038231F">
      <w:pPr>
        <w:spacing w:after="0" w:line="240" w:lineRule="auto"/>
      </w:pPr>
      <w:r>
        <w:continuationSeparator/>
      </w:r>
    </w:p>
  </w:footnote>
  <w:footnote w:id="1">
    <w:p w14:paraId="14901D56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7C22EED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F8F2D43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C84438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7EE134D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43674D96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9F3A6" w14:textId="77777777" w:rsidR="00C5781F" w:rsidRDefault="00C57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E2413" w14:textId="77777777" w:rsidR="00C5781F" w:rsidRDefault="00C57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02BD4" w14:textId="77777777" w:rsidR="00C5781F" w:rsidRDefault="00C578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14170">
    <w:abstractNumId w:val="11"/>
  </w:num>
  <w:num w:numId="2" w16cid:durableId="918750989">
    <w:abstractNumId w:val="0"/>
  </w:num>
  <w:num w:numId="3" w16cid:durableId="668488510">
    <w:abstractNumId w:val="10"/>
  </w:num>
  <w:num w:numId="4" w16cid:durableId="1012680405">
    <w:abstractNumId w:val="13"/>
  </w:num>
  <w:num w:numId="5" w16cid:durableId="372928585">
    <w:abstractNumId w:val="12"/>
  </w:num>
  <w:num w:numId="6" w16cid:durableId="2099331178">
    <w:abstractNumId w:val="9"/>
  </w:num>
  <w:num w:numId="7" w16cid:durableId="1523281014">
    <w:abstractNumId w:val="1"/>
  </w:num>
  <w:num w:numId="8" w16cid:durableId="1025598871">
    <w:abstractNumId w:val="6"/>
  </w:num>
  <w:num w:numId="9" w16cid:durableId="648755222">
    <w:abstractNumId w:val="4"/>
  </w:num>
  <w:num w:numId="10" w16cid:durableId="1433741082">
    <w:abstractNumId w:val="7"/>
  </w:num>
  <w:num w:numId="11" w16cid:durableId="1001549214">
    <w:abstractNumId w:val="5"/>
  </w:num>
  <w:num w:numId="12" w16cid:durableId="333800862">
    <w:abstractNumId w:val="8"/>
  </w:num>
  <w:num w:numId="13" w16cid:durableId="474564953">
    <w:abstractNumId w:val="3"/>
  </w:num>
  <w:num w:numId="14" w16cid:durableId="8114875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A7F"/>
    <w:rsid w:val="00023477"/>
    <w:rsid w:val="000247FF"/>
    <w:rsid w:val="00025C8D"/>
    <w:rsid w:val="000303EE"/>
    <w:rsid w:val="00031C33"/>
    <w:rsid w:val="0005473D"/>
    <w:rsid w:val="00057FC1"/>
    <w:rsid w:val="00061A7F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5839"/>
    <w:rsid w:val="001C6945"/>
    <w:rsid w:val="001F027E"/>
    <w:rsid w:val="00203A40"/>
    <w:rsid w:val="002168A8"/>
    <w:rsid w:val="00232DF0"/>
    <w:rsid w:val="002342F1"/>
    <w:rsid w:val="00242075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1E2A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81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3B619D"/>
  <w15:docId w15:val="{7A8AE7FF-5766-4F35-8332-2CDF37B2E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933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cp:lastModifiedBy>WIW Bydgoszcz</cp:lastModifiedBy>
  <cp:revision>4</cp:revision>
  <cp:lastPrinted>2026-10-09T09:28:00Z</cp:lastPrinted>
  <dcterms:created xsi:type="dcterms:W3CDTF">2026-10-09T09:26:00Z</dcterms:created>
  <dcterms:modified xsi:type="dcterms:W3CDTF">2026-10-09T09:28:00Z</dcterms:modified>
</cp:coreProperties>
</file>