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6278D692" w:rsidR="00987E4B" w:rsidRPr="00565170" w:rsidRDefault="00987E4B" w:rsidP="00565170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565170">
        <w:rPr>
          <w:rFonts w:ascii="Verdana" w:hAnsi="Verdana"/>
          <w:sz w:val="18"/>
          <w:szCs w:val="18"/>
        </w:rPr>
        <w:tab/>
      </w:r>
      <w:r w:rsidRPr="00565170">
        <w:rPr>
          <w:rFonts w:ascii="Verdana" w:hAnsi="Verdana"/>
          <w:sz w:val="18"/>
          <w:szCs w:val="18"/>
        </w:rPr>
        <w:tab/>
      </w:r>
      <w:r w:rsidRPr="00565170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565170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4596" w:rsidRPr="00565170">
        <w:rPr>
          <w:rFonts w:ascii="Verdana" w:hAnsi="Verdana"/>
          <w:b/>
          <w:sz w:val="18"/>
          <w:szCs w:val="18"/>
        </w:rPr>
        <w:t>5</w:t>
      </w:r>
    </w:p>
    <w:p w14:paraId="640DC682" w14:textId="77777777" w:rsidR="00CF6409" w:rsidRPr="00565170" w:rsidRDefault="00CF6409" w:rsidP="00565170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565170" w:rsidRDefault="00CF6409" w:rsidP="00565170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565170" w:rsidRDefault="00CF6409" w:rsidP="00565170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565170" w:rsidRDefault="00987E4B" w:rsidP="00565170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65170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A544A93" w:rsidR="00987E4B" w:rsidRPr="00565170" w:rsidRDefault="00987E4B" w:rsidP="00565170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65170">
        <w:rPr>
          <w:rFonts w:ascii="Verdana" w:hAnsi="Verdana"/>
          <w:b/>
          <w:sz w:val="18"/>
          <w:szCs w:val="18"/>
        </w:rPr>
        <w:t>wyznaczonych do realizacji zamówienia</w:t>
      </w:r>
      <w:r w:rsidR="003F5988" w:rsidRPr="00565170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565170" w:rsidRDefault="00987E4B" w:rsidP="00565170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565170" w:rsidRDefault="00987E4B" w:rsidP="00565170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65170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565170" w:rsidRDefault="00987E4B" w:rsidP="00565170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65170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4007ACFE" w14:textId="1544868B" w:rsidR="00987E4B" w:rsidRPr="00565170" w:rsidRDefault="00987E4B" w:rsidP="00565170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565170">
        <w:rPr>
          <w:rFonts w:ascii="Verdana" w:hAnsi="Verdana"/>
          <w:sz w:val="18"/>
          <w:szCs w:val="18"/>
        </w:rPr>
        <w:t>Przedmiot post</w:t>
      </w:r>
      <w:r w:rsidR="00D20CBF" w:rsidRPr="00565170">
        <w:rPr>
          <w:rFonts w:ascii="Verdana" w:hAnsi="Verdana"/>
          <w:sz w:val="18"/>
          <w:szCs w:val="18"/>
        </w:rPr>
        <w:t>ę</w:t>
      </w:r>
      <w:r w:rsidRPr="00565170">
        <w:rPr>
          <w:rFonts w:ascii="Verdana" w:hAnsi="Verdana"/>
          <w:sz w:val="18"/>
          <w:szCs w:val="18"/>
        </w:rPr>
        <w:t>powania:</w:t>
      </w:r>
      <w:r w:rsidRPr="00565170">
        <w:rPr>
          <w:rFonts w:ascii="Verdana" w:hAnsi="Verdana"/>
          <w:b/>
          <w:sz w:val="18"/>
          <w:szCs w:val="18"/>
        </w:rPr>
        <w:t xml:space="preserve"> </w:t>
      </w:r>
      <w:r w:rsidR="0038177A" w:rsidRPr="00565170">
        <w:rPr>
          <w:rFonts w:ascii="Verdana" w:hAnsi="Verdana"/>
          <w:b/>
          <w:sz w:val="18"/>
          <w:szCs w:val="18"/>
        </w:rPr>
        <w:t>Ochrona osób i mienia na terenie Miasteczka Studenckiego AGH w Krakowie - KC-DE-zp.25.401.2026</w:t>
      </w:r>
      <w:r w:rsidR="003B4596" w:rsidRPr="00565170">
        <w:rPr>
          <w:rFonts w:ascii="Verdana" w:hAnsi="Verdana"/>
          <w:b/>
          <w:sz w:val="18"/>
          <w:szCs w:val="18"/>
        </w:rPr>
        <w:t>.</w:t>
      </w:r>
    </w:p>
    <w:p w14:paraId="219EE53D" w14:textId="67CD1BF7" w:rsidR="006B0CED" w:rsidRPr="00565170" w:rsidRDefault="006B0CED" w:rsidP="00565170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6FBEB795" w:rsidR="006B0CED" w:rsidRPr="00565170" w:rsidRDefault="00565170" w:rsidP="00565170">
      <w:pPr>
        <w:tabs>
          <w:tab w:val="left" w:pos="0"/>
        </w:tabs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565170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</w:t>
      </w:r>
      <w:r w:rsidR="00D20CBF" w:rsidRPr="00565170">
        <w:rPr>
          <w:rFonts w:ascii="Verdana" w:hAnsi="Verdana"/>
          <w:b/>
          <w:color w:val="000000"/>
          <w:sz w:val="18"/>
          <w:szCs w:val="18"/>
          <w:u w:val="single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5"/>
        <w:gridCol w:w="4564"/>
        <w:gridCol w:w="2693"/>
      </w:tblGrid>
      <w:tr w:rsidR="00CD13BA" w:rsidRPr="00565170" w14:paraId="79DD679D" w14:textId="77777777" w:rsidTr="00CD13BA">
        <w:trPr>
          <w:trHeight w:val="21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6963" w14:textId="72ACB512" w:rsidR="00CD13BA" w:rsidRPr="00565170" w:rsidRDefault="00CD13BA" w:rsidP="0056517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1EA30E18" w:rsidR="00CD13BA" w:rsidRPr="00565170" w:rsidRDefault="00CD13BA" w:rsidP="0056517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CD13BA" w:rsidRPr="00565170" w:rsidRDefault="00CD13BA" w:rsidP="0056517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65170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osobami</w:t>
            </w:r>
            <w:r w:rsidRPr="00565170">
              <w:rPr>
                <w:rStyle w:val="Odwoanieprzypisudolnego"/>
                <w:rFonts w:ascii="Verdana" w:hAnsi="Verdana"/>
                <w:b/>
                <w:color w:val="000000"/>
                <w:sz w:val="18"/>
                <w:szCs w:val="18"/>
              </w:rPr>
              <w:footnoteReference w:id="1"/>
            </w:r>
            <w:r w:rsidRPr="00565170">
              <w:rPr>
                <w:rFonts w:ascii="Verdana" w:hAnsi="Verdana"/>
                <w:b/>
                <w:color w:val="000000"/>
                <w:sz w:val="18"/>
                <w:szCs w:val="18"/>
                <w:vertAlign w:val="superscript"/>
              </w:rPr>
              <w:t>*</w:t>
            </w:r>
          </w:p>
        </w:tc>
      </w:tr>
      <w:tr w:rsidR="00CD13BA" w:rsidRPr="00565170" w14:paraId="5C2C1595" w14:textId="77777777" w:rsidTr="00CD13B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1B645C9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31BE" w14:textId="3DB7DD6C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</w:p>
          <w:p w14:paraId="0F27C31A" w14:textId="0DE1A86E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iCs/>
                <w:sz w:val="18"/>
                <w:szCs w:val="18"/>
              </w:rPr>
              <w:t xml:space="preserve">Pięcioma  grupami  interwencyjnymi, składającymi się min. z 2 osób, dostępnymi przez całą dobę </w:t>
            </w:r>
          </w:p>
          <w:p w14:paraId="74DBFF87" w14:textId="5C85AC1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sz w:val="18"/>
                <w:szCs w:val="18"/>
              </w:rPr>
              <w:t>TAK/NIE*</w:t>
            </w:r>
          </w:p>
          <w:p w14:paraId="5D71807F" w14:textId="4D9136AE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CD13BA" w:rsidRPr="00565170" w:rsidRDefault="00CD13BA" w:rsidP="00565170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D13BA" w:rsidRPr="00565170" w14:paraId="5D3FEDF5" w14:textId="77777777" w:rsidTr="00CD13B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EE3B" w14:textId="77777777" w:rsid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</w:rPr>
            </w:pPr>
          </w:p>
          <w:p w14:paraId="0FD0C875" w14:textId="77777777" w:rsid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Osoby skierowane do realizacji zamówienia</w:t>
            </w:r>
          </w:p>
          <w:p w14:paraId="3B1FC7DA" w14:textId="77777777" w:rsid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/>
                <w:iCs/>
                <w:color w:val="000000"/>
                <w:sz w:val="18"/>
                <w:szCs w:val="18"/>
                <w:u w:val="single"/>
              </w:rPr>
            </w:pPr>
          </w:p>
          <w:p w14:paraId="5E8FFAAB" w14:textId="399B611B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1. …………………….</w:t>
            </w:r>
          </w:p>
          <w:p w14:paraId="3C32FC88" w14:textId="09931DA3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2.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04424C71" w14:textId="40D2A001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3.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49086908" w14:textId="21E5C138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4.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4789E290" w14:textId="5411F50E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5.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0663AD53" w14:textId="3AAC2CEB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6.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6673AB71" w14:textId="21201241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7.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23F80420" w14:textId="68524689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8.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02975004" w14:textId="50E4E0CD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9.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677282EC" w14:textId="0EFD351E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10.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6EEB4A5C" w14:textId="3D9EFC95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11.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5FFBFB31" w14:textId="74A6FADA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12.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1130D7D8" w14:textId="221E2DB5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13.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55E392D5" w14:textId="05A446CA" w:rsidR="00CD13BA" w:rsidRP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14.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5E11260B" w14:textId="77777777" w:rsid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15.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…………………….</w:t>
            </w:r>
          </w:p>
          <w:p w14:paraId="77707E26" w14:textId="77777777" w:rsidR="00CD13BA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</w:p>
          <w:p w14:paraId="0EA42EBA" w14:textId="71AC7E74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</w:rPr>
            </w:pPr>
            <w:r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/wpisać imiona i nazwiska/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3239" w14:textId="58A009C8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</w:rPr>
            </w:pPr>
          </w:p>
          <w:p w14:paraId="21D52AA1" w14:textId="090838EE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iCs/>
                <w:sz w:val="18"/>
                <w:szCs w:val="18"/>
              </w:rPr>
              <w:t>15 osobami do pracy w ochronie terenu i obiektów</w:t>
            </w:r>
          </w:p>
          <w:p w14:paraId="1BB85A37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sz w:val="18"/>
                <w:szCs w:val="18"/>
              </w:rPr>
              <w:t>TAK/NIE*</w:t>
            </w:r>
          </w:p>
          <w:p w14:paraId="4E3D5063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</w:p>
          <w:p w14:paraId="4D82890D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sz w:val="18"/>
                <w:szCs w:val="18"/>
              </w:rPr>
              <w:t>Osoby skierowane do pracy posiadają:</w:t>
            </w:r>
          </w:p>
          <w:p w14:paraId="01481C4D" w14:textId="0C3FDDFA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  <w:lang w:val="x-none"/>
              </w:rPr>
            </w:pPr>
            <w:r w:rsidRPr="00565170">
              <w:rPr>
                <w:rFonts w:ascii="Verdana" w:hAnsi="Verdana"/>
                <w:iCs/>
                <w:sz w:val="18"/>
                <w:szCs w:val="18"/>
              </w:rPr>
              <w:t xml:space="preserve">- ważne </w:t>
            </w: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>uprawnienia kwalifikowanego pracownika ochrony fizycznej tj. muszą być wpisan</w:t>
            </w:r>
            <w:r w:rsidRPr="00565170">
              <w:rPr>
                <w:rFonts w:ascii="Verdana" w:hAnsi="Verdana"/>
                <w:iCs/>
                <w:sz w:val="18"/>
                <w:szCs w:val="18"/>
              </w:rPr>
              <w:t>e</w:t>
            </w: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 xml:space="preserve"> na listę kwalifikowanych pracowników ochrony fizycznej zgodnie z ustawą o ochronie osób i mienia (Dz.U.</w:t>
            </w:r>
            <w:r w:rsidRPr="00565170">
              <w:rPr>
                <w:rFonts w:ascii="Verdana" w:hAnsi="Verdana"/>
                <w:iCs/>
                <w:sz w:val="18"/>
                <w:szCs w:val="18"/>
              </w:rPr>
              <w:t>2021.1995</w:t>
            </w: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>)</w:t>
            </w:r>
          </w:p>
          <w:p w14:paraId="3F65603C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sz w:val="18"/>
                <w:szCs w:val="18"/>
              </w:rPr>
              <w:t>TAK/NIE*</w:t>
            </w:r>
          </w:p>
          <w:p w14:paraId="4D5B374D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  <w:lang w:val="x-none"/>
              </w:rPr>
            </w:pPr>
          </w:p>
          <w:p w14:paraId="4672731D" w14:textId="2F29C0C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  <w:lang w:val="x-none"/>
              </w:rPr>
            </w:pP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>-</w:t>
            </w: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ab/>
            </w:r>
            <w:r w:rsidRPr="00565170">
              <w:rPr>
                <w:rFonts w:ascii="Verdana" w:hAnsi="Verdana"/>
                <w:iCs/>
                <w:sz w:val="18"/>
                <w:szCs w:val="18"/>
              </w:rPr>
              <w:t xml:space="preserve">w przypadku osób skierowanych do pracy w patrolu pieszo-samochodowym </w:t>
            </w: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>posiadają uprawnienia do kierowania pojazdami używanymi do realizacji usługi</w:t>
            </w:r>
          </w:p>
          <w:p w14:paraId="6B2C6298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sz w:val="18"/>
                <w:szCs w:val="18"/>
              </w:rPr>
              <w:t>TAK/NIE*</w:t>
            </w:r>
          </w:p>
          <w:p w14:paraId="69548983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iCs/>
                <w:sz w:val="18"/>
                <w:szCs w:val="18"/>
              </w:rPr>
            </w:pPr>
          </w:p>
          <w:p w14:paraId="130B5762" w14:textId="22FF09F4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>-</w:t>
            </w:r>
            <w:r w:rsidRPr="00565170">
              <w:rPr>
                <w:rFonts w:ascii="Verdana" w:hAnsi="Verdana"/>
                <w:iCs/>
                <w:sz w:val="18"/>
                <w:szCs w:val="18"/>
                <w:lang w:val="x-none"/>
              </w:rPr>
              <w:tab/>
              <w:t>posiadają doświadczenie</w:t>
            </w:r>
            <w:r w:rsidRPr="00565170">
              <w:rPr>
                <w:rFonts w:ascii="Verdana" w:hAnsi="Verdana"/>
                <w:sz w:val="18"/>
                <w:szCs w:val="18"/>
                <w:lang w:val="x-none"/>
              </w:rPr>
              <w:t xml:space="preserve"> </w:t>
            </w:r>
            <w:r w:rsidRPr="00565170">
              <w:rPr>
                <w:rFonts w:ascii="Verdana" w:hAnsi="Verdana"/>
                <w:sz w:val="18"/>
                <w:szCs w:val="18"/>
              </w:rPr>
              <w:t>z</w:t>
            </w:r>
            <w:r w:rsidRPr="00565170">
              <w:rPr>
                <w:rFonts w:ascii="Verdana" w:hAnsi="Verdana"/>
                <w:sz w:val="18"/>
                <w:szCs w:val="18"/>
                <w:lang w:val="x-none"/>
              </w:rPr>
              <w:t xml:space="preserve"> uży</w:t>
            </w:r>
            <w:r w:rsidRPr="00565170">
              <w:rPr>
                <w:rFonts w:ascii="Verdana" w:hAnsi="Verdana"/>
                <w:sz w:val="18"/>
                <w:szCs w:val="18"/>
              </w:rPr>
              <w:t>tkowaniem</w:t>
            </w:r>
            <w:r w:rsidRPr="00565170">
              <w:rPr>
                <w:rFonts w:ascii="Verdana" w:hAnsi="Verdana"/>
                <w:sz w:val="18"/>
                <w:szCs w:val="18"/>
                <w:lang w:val="x-none"/>
              </w:rPr>
              <w:t xml:space="preserve"> sprzętu audio wideo </w:t>
            </w:r>
            <w:r w:rsidRPr="00565170">
              <w:rPr>
                <w:rFonts w:ascii="Verdana" w:hAnsi="Verdana"/>
                <w:sz w:val="18"/>
                <w:szCs w:val="18"/>
              </w:rPr>
              <w:t>w postaci</w:t>
            </w:r>
            <w:r w:rsidRPr="00565170">
              <w:rPr>
                <w:rFonts w:ascii="Verdana" w:hAnsi="Verdana"/>
                <w:sz w:val="18"/>
                <w:szCs w:val="18"/>
                <w:lang w:val="x-none"/>
              </w:rPr>
              <w:t xml:space="preserve"> rejestrator</w:t>
            </w:r>
            <w:r w:rsidRPr="00565170">
              <w:rPr>
                <w:rFonts w:ascii="Verdana" w:hAnsi="Verdana"/>
                <w:sz w:val="18"/>
                <w:szCs w:val="18"/>
              </w:rPr>
              <w:t>a</w:t>
            </w:r>
            <w:r w:rsidRPr="00565170">
              <w:rPr>
                <w:rFonts w:ascii="Verdana" w:hAnsi="Verdana"/>
                <w:sz w:val="18"/>
                <w:szCs w:val="18"/>
                <w:lang w:val="x-none"/>
              </w:rPr>
              <w:t xml:space="preserve"> nasobn</w:t>
            </w:r>
            <w:r w:rsidRPr="00565170">
              <w:rPr>
                <w:rFonts w:ascii="Verdana" w:hAnsi="Verdana"/>
                <w:sz w:val="18"/>
                <w:szCs w:val="18"/>
              </w:rPr>
              <w:t>ego</w:t>
            </w:r>
          </w:p>
          <w:p w14:paraId="02DCA82A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  <w:r w:rsidRPr="00565170">
              <w:rPr>
                <w:rFonts w:ascii="Verdana" w:hAnsi="Verdana"/>
                <w:sz w:val="18"/>
                <w:szCs w:val="18"/>
              </w:rPr>
              <w:t>TAK/NIE*</w:t>
            </w:r>
          </w:p>
          <w:p w14:paraId="4A283095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</w:p>
          <w:p w14:paraId="3F1CEDBA" w14:textId="77777777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</w:p>
          <w:p w14:paraId="55E1265A" w14:textId="14558A28" w:rsidR="00CD13BA" w:rsidRPr="00565170" w:rsidRDefault="00CD13BA" w:rsidP="00565170">
            <w:pPr>
              <w:pStyle w:val="Tretekstu"/>
              <w:spacing w:after="0" w:line="240" w:lineRule="auto"/>
              <w:ind w:left="69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9482" w14:textId="77777777" w:rsidR="00CD13BA" w:rsidRDefault="00CD13BA" w:rsidP="00565170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4FADB92" w14:textId="77777777" w:rsidR="00CD13BA" w:rsidRDefault="00CD13BA" w:rsidP="00565170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3E0D656E" w14:textId="77777777" w:rsidR="00CD13BA" w:rsidRDefault="00CD13BA" w:rsidP="00565170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4727B0E7" w14:textId="77777777" w:rsidR="00CD13BA" w:rsidRDefault="00CD13BA" w:rsidP="00565170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58BA66B5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1. …………………….</w:t>
            </w:r>
          </w:p>
          <w:p w14:paraId="020310F7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2. …………………….</w:t>
            </w:r>
          </w:p>
          <w:p w14:paraId="4AAE73B9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3. …………………….</w:t>
            </w:r>
          </w:p>
          <w:p w14:paraId="219A6F8E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4. …………………….</w:t>
            </w:r>
          </w:p>
          <w:p w14:paraId="3CB661EB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5. …………………….</w:t>
            </w:r>
          </w:p>
          <w:p w14:paraId="3BD74B37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6. …………………….</w:t>
            </w:r>
          </w:p>
          <w:p w14:paraId="4D6D4476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7. …………………….</w:t>
            </w:r>
          </w:p>
          <w:p w14:paraId="73E847A5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8. …………………….</w:t>
            </w:r>
          </w:p>
          <w:p w14:paraId="31116A8C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9. …………………….</w:t>
            </w:r>
          </w:p>
          <w:p w14:paraId="04313C07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10. …………………….</w:t>
            </w:r>
          </w:p>
          <w:p w14:paraId="6FD890BD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11. …………………….</w:t>
            </w:r>
          </w:p>
          <w:p w14:paraId="62358557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12. …………………….</w:t>
            </w:r>
          </w:p>
          <w:p w14:paraId="3A493CFD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13. …………………….</w:t>
            </w:r>
          </w:p>
          <w:p w14:paraId="26B57C58" w14:textId="77777777" w:rsidR="00CD13BA" w:rsidRPr="00CD13BA" w:rsidRDefault="00CD13BA" w:rsidP="00CD13BA">
            <w:pPr>
              <w:pStyle w:val="Tretekstu"/>
              <w:spacing w:after="0" w:line="240" w:lineRule="auto"/>
              <w:ind w:left="69"/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14. …………………….</w:t>
            </w:r>
          </w:p>
          <w:p w14:paraId="3989243C" w14:textId="348608F1" w:rsidR="00CD13BA" w:rsidRPr="00565170" w:rsidRDefault="00CD13BA" w:rsidP="00CD13BA">
            <w:pPr>
              <w:tabs>
                <w:tab w:val="left" w:pos="0"/>
              </w:tabs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 w:rsidRPr="00CD13BA">
              <w:rPr>
                <w:rFonts w:ascii="Verdana" w:hAnsi="Verdana"/>
                <w:bCs/>
                <w:iCs/>
                <w:color w:val="000000"/>
                <w:sz w:val="18"/>
                <w:szCs w:val="18"/>
                <w:u w:val="single"/>
              </w:rPr>
              <w:t>15. …………………….</w:t>
            </w:r>
          </w:p>
        </w:tc>
      </w:tr>
    </w:tbl>
    <w:p w14:paraId="37E00ABA" w14:textId="5B67983D" w:rsidR="006B0CED" w:rsidRPr="00565170" w:rsidRDefault="00565170" w:rsidP="00565170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  <w:r w:rsidRPr="00565170">
        <w:rPr>
          <w:rFonts w:ascii="Verdana" w:hAnsi="Verdana"/>
          <w:b/>
          <w:sz w:val="18"/>
          <w:szCs w:val="18"/>
          <w:shd w:val="clear" w:color="auto" w:fill="FFFFFF"/>
        </w:rPr>
        <w:t>*niewłaściwe skreślić</w:t>
      </w:r>
    </w:p>
    <w:p w14:paraId="5D3290D6" w14:textId="77777777" w:rsidR="00565170" w:rsidRPr="00565170" w:rsidRDefault="00565170" w:rsidP="00565170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42B6C585" w14:textId="502715B2" w:rsidR="006B0CED" w:rsidRPr="00565170" w:rsidRDefault="006B0CED" w:rsidP="00565170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lang w:val="x-none"/>
        </w:rPr>
      </w:pPr>
      <w:r w:rsidRPr="00565170">
        <w:rPr>
          <w:rFonts w:ascii="Verdana" w:hAnsi="Verdana"/>
          <w:b/>
          <w:sz w:val="18"/>
          <w:szCs w:val="18"/>
          <w:shd w:val="clear" w:color="auto" w:fill="FFFFFF"/>
        </w:rPr>
        <w:t xml:space="preserve">Oświadczam,  że pracownicy skierowani do realizacji zamówienia posiadają uprawnienia kwalifikowanego pracownika ochrony fizycznej tj. są wpisane na listę kwalifikowanych pracowników ochrony fizycznej zgodnie z ustawą o ochronie osób i mienia (Dz.U. </w:t>
      </w:r>
      <w:r w:rsidR="00D20CBF" w:rsidRPr="00565170">
        <w:rPr>
          <w:rFonts w:ascii="Verdana" w:hAnsi="Verdana"/>
          <w:b/>
          <w:sz w:val="18"/>
          <w:szCs w:val="18"/>
          <w:shd w:val="clear" w:color="auto" w:fill="FFFFFF"/>
        </w:rPr>
        <w:t>2021.1995</w:t>
      </w:r>
      <w:r w:rsidRPr="00565170">
        <w:rPr>
          <w:rFonts w:ascii="Verdana" w:hAnsi="Verdana"/>
          <w:b/>
          <w:sz w:val="18"/>
          <w:szCs w:val="18"/>
          <w:shd w:val="clear" w:color="auto" w:fill="FFFFFF"/>
        </w:rPr>
        <w:t>) oraz posiadają uprawnienia do kierowania pojazdami używanymi do realizacji usługi.</w:t>
      </w:r>
    </w:p>
    <w:p w14:paraId="6C5792DB" w14:textId="77777777" w:rsidR="00987E4B" w:rsidRPr="00565170" w:rsidRDefault="00987E4B" w:rsidP="00565170">
      <w:pPr>
        <w:jc w:val="both"/>
        <w:rPr>
          <w:rFonts w:ascii="Verdana" w:hAnsi="Verdana"/>
          <w:sz w:val="18"/>
          <w:szCs w:val="18"/>
        </w:rPr>
      </w:pPr>
    </w:p>
    <w:p w14:paraId="0E5A4B99" w14:textId="4857A6AD" w:rsidR="00BB4F33" w:rsidRDefault="00987E4B" w:rsidP="00345BD8">
      <w:pPr>
        <w:jc w:val="both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565170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 podpisem elektronicznym.</w:t>
      </w:r>
    </w:p>
    <w:p w14:paraId="18451B7D" w14:textId="77777777" w:rsidR="00345BD8" w:rsidRPr="00565170" w:rsidRDefault="00345BD8" w:rsidP="00345BD8">
      <w:pPr>
        <w:jc w:val="both"/>
        <w:rPr>
          <w:rFonts w:ascii="Verdana" w:hAnsi="Verdana"/>
          <w:sz w:val="18"/>
          <w:szCs w:val="18"/>
        </w:rPr>
      </w:pPr>
    </w:p>
    <w:p w14:paraId="595B5891" w14:textId="31B3DB3A" w:rsidR="00987E4B" w:rsidRPr="00565170" w:rsidRDefault="00987E4B" w:rsidP="00565170">
      <w:pPr>
        <w:rPr>
          <w:rFonts w:ascii="Verdana" w:hAnsi="Verdana"/>
          <w:sz w:val="18"/>
          <w:szCs w:val="18"/>
        </w:rPr>
      </w:pPr>
      <w:r w:rsidRPr="00565170">
        <w:rPr>
          <w:rFonts w:ascii="Verdana" w:hAnsi="Verdana"/>
          <w:sz w:val="18"/>
          <w:szCs w:val="18"/>
        </w:rPr>
        <w:t>*NIEPOTRZEBNE SKREŚLIĆ</w:t>
      </w:r>
    </w:p>
    <w:p w14:paraId="5BEE0D65" w14:textId="77777777" w:rsidR="006B0CED" w:rsidRPr="00565170" w:rsidRDefault="006B0CED" w:rsidP="00565170">
      <w:pPr>
        <w:rPr>
          <w:rFonts w:ascii="Verdana" w:hAnsi="Verdana"/>
          <w:sz w:val="18"/>
          <w:szCs w:val="18"/>
        </w:rPr>
      </w:pPr>
    </w:p>
    <w:p w14:paraId="3B4BDA6A" w14:textId="6008F041" w:rsidR="00F55B12" w:rsidRPr="00565170" w:rsidRDefault="00987E4B" w:rsidP="00565170">
      <w:pPr>
        <w:pStyle w:val="Tekstprzypisudolnego"/>
        <w:rPr>
          <w:rFonts w:ascii="Verdana" w:hAnsi="Verdana"/>
          <w:sz w:val="18"/>
          <w:szCs w:val="18"/>
        </w:rPr>
      </w:pPr>
      <w:r w:rsidRPr="00565170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Pr="00565170">
        <w:rPr>
          <w:rFonts w:ascii="Verdana" w:hAnsi="Verdana"/>
          <w:sz w:val="18"/>
          <w:szCs w:val="18"/>
        </w:rPr>
        <w:t xml:space="preserve">* Należy podać podstawę do dysponowania osobami wskazanymi w wykazie, </w:t>
      </w:r>
      <w:r w:rsidRPr="00565170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565170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F55B12" w:rsidRPr="00565170" w:rsidSect="003F2770">
      <w:headerReference w:type="default" r:id="rId7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70D7D" w14:textId="77777777" w:rsidR="008F11E2" w:rsidRDefault="008F11E2">
      <w:r>
        <w:separator/>
      </w:r>
    </w:p>
  </w:endnote>
  <w:endnote w:type="continuationSeparator" w:id="0">
    <w:p w14:paraId="4F47341D" w14:textId="77777777" w:rsidR="008F11E2" w:rsidRDefault="008F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7C67E" w14:textId="77777777" w:rsidR="008F11E2" w:rsidRDefault="008F11E2">
      <w:r>
        <w:separator/>
      </w:r>
    </w:p>
  </w:footnote>
  <w:footnote w:type="continuationSeparator" w:id="0">
    <w:p w14:paraId="052014AD" w14:textId="77777777" w:rsidR="008F11E2" w:rsidRDefault="008F11E2">
      <w:r>
        <w:continuationSeparator/>
      </w:r>
    </w:p>
  </w:footnote>
  <w:footnote w:id="1">
    <w:p w14:paraId="2C350CA9" w14:textId="29086168" w:rsidR="00CD13BA" w:rsidRDefault="00CD13BA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42720"/>
    <w:multiLevelType w:val="hybridMultilevel"/>
    <w:tmpl w:val="271A91D8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886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75FFE"/>
    <w:rsid w:val="0012177D"/>
    <w:rsid w:val="001C1630"/>
    <w:rsid w:val="001D0F1F"/>
    <w:rsid w:val="001F55DC"/>
    <w:rsid w:val="002146A3"/>
    <w:rsid w:val="002328A0"/>
    <w:rsid w:val="00263CEB"/>
    <w:rsid w:val="0028660D"/>
    <w:rsid w:val="002A7F51"/>
    <w:rsid w:val="002C3252"/>
    <w:rsid w:val="002D597A"/>
    <w:rsid w:val="002F19E8"/>
    <w:rsid w:val="002F6C4A"/>
    <w:rsid w:val="0031258D"/>
    <w:rsid w:val="00345BD8"/>
    <w:rsid w:val="0038177A"/>
    <w:rsid w:val="003B4596"/>
    <w:rsid w:val="003F2770"/>
    <w:rsid w:val="003F5988"/>
    <w:rsid w:val="00403741"/>
    <w:rsid w:val="0045218A"/>
    <w:rsid w:val="00487251"/>
    <w:rsid w:val="004908A5"/>
    <w:rsid w:val="004A2DAA"/>
    <w:rsid w:val="00517D50"/>
    <w:rsid w:val="00527F15"/>
    <w:rsid w:val="00565170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B70A4"/>
    <w:rsid w:val="007F2701"/>
    <w:rsid w:val="007F6736"/>
    <w:rsid w:val="008539D0"/>
    <w:rsid w:val="008958E3"/>
    <w:rsid w:val="00895B8F"/>
    <w:rsid w:val="008E4A55"/>
    <w:rsid w:val="008E66F9"/>
    <w:rsid w:val="008F11E2"/>
    <w:rsid w:val="00944D1F"/>
    <w:rsid w:val="009559C0"/>
    <w:rsid w:val="009616AA"/>
    <w:rsid w:val="00987E4B"/>
    <w:rsid w:val="0099703A"/>
    <w:rsid w:val="009E4F5D"/>
    <w:rsid w:val="009F61B4"/>
    <w:rsid w:val="00A844AF"/>
    <w:rsid w:val="00AC41BD"/>
    <w:rsid w:val="00B12F22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267DD"/>
    <w:rsid w:val="00C303B2"/>
    <w:rsid w:val="00C50D77"/>
    <w:rsid w:val="00CC26DA"/>
    <w:rsid w:val="00CD13BA"/>
    <w:rsid w:val="00CF6409"/>
    <w:rsid w:val="00D20CBF"/>
    <w:rsid w:val="00D431A6"/>
    <w:rsid w:val="00D67C47"/>
    <w:rsid w:val="00D93916"/>
    <w:rsid w:val="00DB6364"/>
    <w:rsid w:val="00E35DB9"/>
    <w:rsid w:val="00E36135"/>
    <w:rsid w:val="00E97FEE"/>
    <w:rsid w:val="00EA32CD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2026-05-07T08:43:00Z</cp:lastPrinted>
  <dcterms:created xsi:type="dcterms:W3CDTF">2026-10-13T10:18:00Z</dcterms:created>
  <dcterms:modified xsi:type="dcterms:W3CDTF">2026-10-13T10:18:00Z</dcterms:modified>
</cp:coreProperties>
</file>