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DA85C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B82820">
        <w:rPr>
          <w:b/>
          <w:sz w:val="24"/>
          <w:szCs w:val="24"/>
        </w:rPr>
        <w:t>4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83653F9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4305BE3E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AD599C" w:rsidRPr="00AD599C">
        <w:rPr>
          <w:b/>
          <w:sz w:val="22"/>
          <w:szCs w:val="22"/>
        </w:rPr>
        <w:t>Ochrona osób i mienia na terenie Miasteczka Studenckiego AGH w Krakowie - KC-DE-zp.25.401.2026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762"/>
        <w:gridCol w:w="1984"/>
        <w:gridCol w:w="2693"/>
      </w:tblGrid>
      <w:tr w:rsidR="00E966CF" w14:paraId="091B7D5D" w14:textId="30FC9A16" w:rsidTr="007C7966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7C7966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7C7966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7C7966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DA40CBA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79BF7D8E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52377811" w14:textId="59890CDE" w:rsidR="00740AB5" w:rsidRPr="003F5988" w:rsidRDefault="00740AB5" w:rsidP="00740AB5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5060DFA" w14:textId="77777777" w:rsidR="00740AB5" w:rsidRPr="003F5988" w:rsidRDefault="00740AB5" w:rsidP="00740AB5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15108B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DAE08" w14:textId="77777777" w:rsidR="00310AE4" w:rsidRDefault="00310AE4">
      <w:r>
        <w:separator/>
      </w:r>
    </w:p>
  </w:endnote>
  <w:endnote w:type="continuationSeparator" w:id="0">
    <w:p w14:paraId="5F2AC96F" w14:textId="77777777" w:rsidR="00310AE4" w:rsidRDefault="0031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58657" w14:textId="77777777" w:rsidR="00310AE4" w:rsidRDefault="00310AE4">
      <w:r>
        <w:separator/>
      </w:r>
    </w:p>
  </w:footnote>
  <w:footnote w:type="continuationSeparator" w:id="0">
    <w:p w14:paraId="3003DE94" w14:textId="77777777" w:rsidR="00310AE4" w:rsidRDefault="00310AE4">
      <w:r>
        <w:continuationSeparator/>
      </w:r>
    </w:p>
  </w:footnote>
  <w:footnote w:id="1">
    <w:p w14:paraId="4F229744" w14:textId="18E66A59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</w:t>
      </w:r>
      <w:r w:rsidR="007C7966">
        <w:t>A</w:t>
      </w:r>
      <w:r>
        <w:t>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110D"/>
    <w:rsid w:val="00066BF7"/>
    <w:rsid w:val="00082E0F"/>
    <w:rsid w:val="000A0874"/>
    <w:rsid w:val="0015108B"/>
    <w:rsid w:val="00160017"/>
    <w:rsid w:val="001C23A6"/>
    <w:rsid w:val="00210E8E"/>
    <w:rsid w:val="00221EF3"/>
    <w:rsid w:val="00226572"/>
    <w:rsid w:val="00265B55"/>
    <w:rsid w:val="00276C10"/>
    <w:rsid w:val="002F19E8"/>
    <w:rsid w:val="00310AE4"/>
    <w:rsid w:val="00361EEE"/>
    <w:rsid w:val="003C67B1"/>
    <w:rsid w:val="003F5B87"/>
    <w:rsid w:val="0042347E"/>
    <w:rsid w:val="004504F7"/>
    <w:rsid w:val="004A5228"/>
    <w:rsid w:val="005136B3"/>
    <w:rsid w:val="00561097"/>
    <w:rsid w:val="00676A09"/>
    <w:rsid w:val="00686BAE"/>
    <w:rsid w:val="006B5B02"/>
    <w:rsid w:val="006C357F"/>
    <w:rsid w:val="006D7C24"/>
    <w:rsid w:val="00702A72"/>
    <w:rsid w:val="00707683"/>
    <w:rsid w:val="007267C9"/>
    <w:rsid w:val="00740AB5"/>
    <w:rsid w:val="00750AA6"/>
    <w:rsid w:val="007C7966"/>
    <w:rsid w:val="007D7D6C"/>
    <w:rsid w:val="007F7B24"/>
    <w:rsid w:val="008209FE"/>
    <w:rsid w:val="00826C67"/>
    <w:rsid w:val="008B02BB"/>
    <w:rsid w:val="008E586A"/>
    <w:rsid w:val="009B7E62"/>
    <w:rsid w:val="00A273FE"/>
    <w:rsid w:val="00A40AE7"/>
    <w:rsid w:val="00A45D81"/>
    <w:rsid w:val="00A54C7C"/>
    <w:rsid w:val="00A91C25"/>
    <w:rsid w:val="00A9350F"/>
    <w:rsid w:val="00AC41BD"/>
    <w:rsid w:val="00AD599C"/>
    <w:rsid w:val="00B750ED"/>
    <w:rsid w:val="00B82820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63DE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ED5611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2026-04-02T08:22:00Z</cp:lastPrinted>
  <dcterms:created xsi:type="dcterms:W3CDTF">2026-08-12T08:19:00Z</dcterms:created>
  <dcterms:modified xsi:type="dcterms:W3CDTF">2026-08-12T08:19:00Z</dcterms:modified>
</cp:coreProperties>
</file>