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018C8" w14:textId="7C3C16C3" w:rsidR="00043F8B" w:rsidRPr="00043F8B" w:rsidRDefault="00043F8B" w:rsidP="0041274F">
      <w:pPr>
        <w:tabs>
          <w:tab w:val="left" w:pos="6525"/>
        </w:tabs>
        <w:rPr>
          <w:rFonts w:ascii="Verdana" w:hAnsi="Verdana"/>
          <w:b/>
          <w:bCs/>
          <w:sz w:val="20"/>
          <w:szCs w:val="20"/>
        </w:rPr>
      </w:pPr>
      <w:r w:rsidRPr="00043F8B">
        <w:rPr>
          <w:rFonts w:ascii="Verdana" w:hAnsi="Verdana" w:cs="Verdana"/>
          <w:color w:val="00000A"/>
          <w:sz w:val="20"/>
          <w:szCs w:val="20"/>
        </w:rPr>
        <w:t xml:space="preserve">            </w:t>
      </w:r>
      <w:r w:rsidRPr="00043F8B">
        <w:rPr>
          <w:rFonts w:ascii="Verdana" w:hAnsi="Verdana"/>
          <w:color w:val="00000A"/>
          <w:sz w:val="20"/>
          <w:szCs w:val="20"/>
          <w:lang w:eastAsia="zh-CN"/>
        </w:rPr>
        <w:tab/>
      </w:r>
      <w:r w:rsidRPr="00043F8B">
        <w:rPr>
          <w:rFonts w:ascii="Verdana" w:hAnsi="Verdana"/>
          <w:b/>
          <w:bCs/>
          <w:sz w:val="20"/>
          <w:szCs w:val="20"/>
        </w:rPr>
        <w:t>Załącznik nr 1</w:t>
      </w:r>
    </w:p>
    <w:p w14:paraId="05E39A89" w14:textId="77777777" w:rsidR="00043F8B" w:rsidRPr="00043F8B" w:rsidRDefault="00043F8B" w:rsidP="00043F8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7AC2023" w14:textId="77777777" w:rsidR="00043F8B" w:rsidRPr="00043F8B" w:rsidRDefault="00043F8B" w:rsidP="00043F8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043F8B">
        <w:rPr>
          <w:rFonts w:ascii="Verdana" w:hAnsi="Verdana"/>
          <w:b/>
          <w:sz w:val="20"/>
          <w:szCs w:val="20"/>
        </w:rPr>
        <w:t>FORMULARZ OFERTY</w:t>
      </w:r>
    </w:p>
    <w:p w14:paraId="71599230" w14:textId="77777777" w:rsidR="00043F8B" w:rsidRPr="00043F8B" w:rsidRDefault="00043F8B" w:rsidP="00043F8B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44A337A" w14:textId="77777777" w:rsidR="00043F8B" w:rsidRPr="00043F8B" w:rsidRDefault="00043F8B" w:rsidP="00043F8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DA5827E" w14:textId="77777777" w:rsidR="00043F8B" w:rsidRPr="00043F8B" w:rsidRDefault="00043F8B" w:rsidP="00043F8B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18C1E4C" w14:textId="77777777" w:rsidR="00043F8B" w:rsidRPr="00043F8B" w:rsidRDefault="00043F8B" w:rsidP="00043F8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77333A3" w14:textId="77777777" w:rsidR="00043F8B" w:rsidRPr="00043F8B" w:rsidRDefault="00043F8B" w:rsidP="00043F8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WOJEWÓDZTWO …………………………….....</w:t>
      </w:r>
    </w:p>
    <w:p w14:paraId="6990A883" w14:textId="77777777" w:rsidR="00043F8B" w:rsidRPr="00043F8B" w:rsidRDefault="00043F8B" w:rsidP="00043F8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43F8B">
        <w:rPr>
          <w:rFonts w:ascii="Verdana" w:hAnsi="Verdana"/>
          <w:sz w:val="20"/>
          <w:szCs w:val="20"/>
          <w:lang w:val="de-DE"/>
        </w:rPr>
        <w:t>TEL.</w:t>
      </w:r>
      <w:r w:rsidRPr="00043F8B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6D9DA18C" w14:textId="77777777" w:rsidR="00043F8B" w:rsidRPr="00043F8B" w:rsidRDefault="00043F8B" w:rsidP="00043F8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43F8B">
        <w:rPr>
          <w:rFonts w:ascii="Verdana" w:hAnsi="Verdana"/>
          <w:sz w:val="20"/>
          <w:szCs w:val="20"/>
          <w:lang w:val="de-DE"/>
        </w:rPr>
        <w:t xml:space="preserve">FAX </w:t>
      </w:r>
      <w:r w:rsidRPr="00043F8B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534B70A5" w14:textId="77777777" w:rsidR="00043F8B" w:rsidRPr="00043F8B" w:rsidRDefault="00043F8B" w:rsidP="00043F8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43F8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02D3C4A" w14:textId="77777777" w:rsidR="00043F8B" w:rsidRPr="00043F8B" w:rsidRDefault="00043F8B" w:rsidP="00043F8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043F8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26EAE43" w14:textId="77777777" w:rsidR="00043F8B" w:rsidRPr="00043F8B" w:rsidRDefault="00043F8B" w:rsidP="00043F8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B200FD6" w14:textId="77777777" w:rsidR="00043F8B" w:rsidRPr="00043F8B" w:rsidRDefault="00043F8B" w:rsidP="00043F8B">
      <w:pPr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Do: Nazwa i siedziba Zamawiającego:</w:t>
      </w:r>
    </w:p>
    <w:p w14:paraId="780C7A3A" w14:textId="77777777" w:rsidR="00043F8B" w:rsidRPr="00043F8B" w:rsidRDefault="00043F8B" w:rsidP="00043F8B">
      <w:pPr>
        <w:ind w:right="-110"/>
        <w:rPr>
          <w:rFonts w:ascii="Verdana" w:hAnsi="Verdana"/>
          <w:b/>
          <w:sz w:val="20"/>
          <w:szCs w:val="20"/>
        </w:rPr>
      </w:pPr>
      <w:r w:rsidRPr="00043F8B">
        <w:rPr>
          <w:rFonts w:ascii="Verdana" w:hAnsi="Verdana"/>
          <w:b/>
          <w:sz w:val="20"/>
          <w:szCs w:val="20"/>
        </w:rPr>
        <w:t>Akademia Górniczo – Hutnicza im. Stanisława Staszica w Krakowie, Dział Zamówień Publicznych, Al. Mickiewicza 30, 30-059 Kraków</w:t>
      </w:r>
    </w:p>
    <w:p w14:paraId="11B9FC15" w14:textId="77777777" w:rsidR="00043F8B" w:rsidRPr="00043F8B" w:rsidRDefault="00043F8B" w:rsidP="00043F8B">
      <w:pPr>
        <w:ind w:right="-110"/>
        <w:rPr>
          <w:rFonts w:ascii="Verdana" w:hAnsi="Verdana"/>
          <w:b/>
          <w:sz w:val="20"/>
          <w:szCs w:val="20"/>
        </w:rPr>
      </w:pPr>
    </w:p>
    <w:p w14:paraId="27087298" w14:textId="4E7DDEEC" w:rsidR="00043F8B" w:rsidRPr="00043F8B" w:rsidRDefault="00043F8B" w:rsidP="00043F8B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jest: </w:t>
      </w:r>
      <w:r w:rsidRPr="00043F8B">
        <w:rPr>
          <w:rFonts w:ascii="Verdana" w:hAnsi="Verdana"/>
          <w:b/>
          <w:sz w:val="20"/>
          <w:szCs w:val="20"/>
        </w:rPr>
        <w:t>Usługa ochrony osób i mienia na terenie i w obiektach Miasteczka Studenckiego AGH w Krakowie</w:t>
      </w:r>
      <w:r w:rsidR="005F06B0">
        <w:rPr>
          <w:rFonts w:ascii="Verdana" w:hAnsi="Verdana"/>
          <w:b/>
          <w:sz w:val="20"/>
          <w:szCs w:val="20"/>
        </w:rPr>
        <w:t xml:space="preserve"> </w:t>
      </w:r>
      <w:r w:rsidRPr="00043F8B">
        <w:rPr>
          <w:rFonts w:ascii="Verdana" w:hAnsi="Verdana"/>
          <w:b/>
          <w:sz w:val="20"/>
          <w:szCs w:val="20"/>
        </w:rPr>
        <w:t xml:space="preserve">- KC-DE-zp.25.401.2026, </w:t>
      </w:r>
      <w:r w:rsidRPr="00043F8B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</w:t>
      </w:r>
      <w:r w:rsidRPr="00043F8B">
        <w:rPr>
          <w:rFonts w:ascii="Verdana" w:hAnsi="Verdana"/>
          <w:bCs/>
          <w:sz w:val="20"/>
          <w:szCs w:val="20"/>
        </w:rPr>
        <w:t>.</w:t>
      </w:r>
    </w:p>
    <w:p w14:paraId="0A20F735" w14:textId="77777777" w:rsidR="00043F8B" w:rsidRPr="00043F8B" w:rsidRDefault="00043F8B" w:rsidP="00043F8B">
      <w:pPr>
        <w:widowControl w:val="0"/>
        <w:rPr>
          <w:rFonts w:ascii="Verdana" w:hAnsi="Verdana"/>
          <w:b/>
          <w:sz w:val="20"/>
          <w:szCs w:val="20"/>
        </w:rPr>
      </w:pPr>
      <w:bookmarkStart w:id="0" w:name="_Hlk22641109"/>
    </w:p>
    <w:p w14:paraId="133DB1A1" w14:textId="4DDDD81A" w:rsidR="00043F8B" w:rsidRPr="00043F8B" w:rsidRDefault="00043F8B" w:rsidP="005F06B0">
      <w:pPr>
        <w:widowControl w:val="0"/>
        <w:rPr>
          <w:rFonts w:ascii="Verdana" w:hAnsi="Verdana"/>
          <w:b/>
          <w:sz w:val="20"/>
          <w:szCs w:val="20"/>
        </w:rPr>
      </w:pPr>
      <w:r w:rsidRPr="00043F8B">
        <w:rPr>
          <w:rFonts w:ascii="Verdana" w:hAnsi="Verdana"/>
          <w:b/>
          <w:sz w:val="20"/>
          <w:szCs w:val="20"/>
        </w:rPr>
        <w:t xml:space="preserve">Cena netto za całość przedmiotu zamówienia zgodnie z kalkulacją cenową - ……………   PLN </w:t>
      </w:r>
      <w:r w:rsidRPr="00043F8B">
        <w:rPr>
          <w:rFonts w:ascii="Verdana" w:hAnsi="Verdana"/>
          <w:sz w:val="20"/>
          <w:szCs w:val="20"/>
        </w:rPr>
        <w:t>(Słownie netto</w:t>
      </w:r>
      <w:r w:rsidRPr="00043F8B">
        <w:rPr>
          <w:rFonts w:ascii="Verdana" w:hAnsi="Verdana"/>
          <w:b/>
          <w:sz w:val="20"/>
          <w:szCs w:val="20"/>
        </w:rPr>
        <w:t xml:space="preserve">: </w:t>
      </w:r>
      <w:r w:rsidRPr="00043F8B">
        <w:rPr>
          <w:rFonts w:ascii="Verdana" w:hAnsi="Verdana"/>
          <w:sz w:val="20"/>
          <w:szCs w:val="20"/>
        </w:rPr>
        <w:t>................)</w:t>
      </w:r>
    </w:p>
    <w:p w14:paraId="40D42529" w14:textId="77777777" w:rsidR="00043F8B" w:rsidRPr="00043F8B" w:rsidRDefault="00043F8B" w:rsidP="00043F8B">
      <w:pPr>
        <w:widowControl w:val="0"/>
        <w:rPr>
          <w:rFonts w:ascii="Verdana" w:hAnsi="Verdana"/>
          <w:b/>
          <w:sz w:val="20"/>
          <w:szCs w:val="20"/>
        </w:rPr>
      </w:pPr>
    </w:p>
    <w:p w14:paraId="6368F3AF" w14:textId="0335DA47" w:rsidR="00043F8B" w:rsidRPr="005F06B0" w:rsidRDefault="00043F8B" w:rsidP="00043F8B">
      <w:pPr>
        <w:widowControl w:val="0"/>
        <w:rPr>
          <w:rFonts w:ascii="Verdana" w:hAnsi="Verdana"/>
          <w:b/>
          <w:sz w:val="20"/>
          <w:szCs w:val="20"/>
        </w:rPr>
      </w:pPr>
      <w:r w:rsidRPr="00043F8B">
        <w:rPr>
          <w:rFonts w:ascii="Verdana" w:hAnsi="Verdana"/>
          <w:b/>
          <w:sz w:val="20"/>
          <w:szCs w:val="20"/>
        </w:rPr>
        <w:t>Cena brutto za całość przedmiotu zamówienia zgodnie z kalkulacją cenową - ……………   PLN</w:t>
      </w:r>
      <w:r w:rsidR="005F06B0">
        <w:rPr>
          <w:rFonts w:ascii="Verdana" w:hAnsi="Verdana"/>
          <w:b/>
          <w:sz w:val="20"/>
          <w:szCs w:val="20"/>
        </w:rPr>
        <w:t xml:space="preserve"> </w:t>
      </w:r>
      <w:r w:rsidRPr="00043F8B">
        <w:rPr>
          <w:rFonts w:ascii="Verdana" w:hAnsi="Verdana"/>
          <w:sz w:val="20"/>
          <w:szCs w:val="20"/>
        </w:rPr>
        <w:t>(Słownie brutto: ….............)</w:t>
      </w:r>
    </w:p>
    <w:p w14:paraId="4C5963C7" w14:textId="77777777" w:rsidR="00043F8B" w:rsidRPr="00043F8B" w:rsidRDefault="00043F8B" w:rsidP="00043F8B">
      <w:pPr>
        <w:widowControl w:val="0"/>
        <w:rPr>
          <w:rFonts w:ascii="Verdana" w:hAnsi="Verdana"/>
          <w:sz w:val="20"/>
          <w:szCs w:val="20"/>
          <w:u w:val="single"/>
        </w:rPr>
      </w:pPr>
      <w:r w:rsidRPr="00043F8B">
        <w:rPr>
          <w:rFonts w:ascii="Verdana" w:hAnsi="Verdana"/>
          <w:sz w:val="20"/>
          <w:szCs w:val="20"/>
          <w:u w:val="single"/>
        </w:rPr>
        <w:t>w tym:</w:t>
      </w:r>
    </w:p>
    <w:p w14:paraId="1F348070" w14:textId="569EEEC6" w:rsidR="00043F8B" w:rsidRPr="00043F8B" w:rsidRDefault="00043F8B" w:rsidP="005F06B0">
      <w:pPr>
        <w:widowControl w:val="0"/>
        <w:rPr>
          <w:rFonts w:ascii="Verdana" w:hAnsi="Verdana"/>
          <w:b/>
          <w:sz w:val="20"/>
          <w:szCs w:val="20"/>
        </w:rPr>
      </w:pPr>
      <w:r w:rsidRPr="00043F8B">
        <w:rPr>
          <w:rFonts w:ascii="Verdana" w:hAnsi="Verdana"/>
          <w:b/>
          <w:sz w:val="20"/>
          <w:szCs w:val="20"/>
        </w:rPr>
        <w:t xml:space="preserve">Cena brutto za </w:t>
      </w:r>
      <w:r w:rsidRPr="00043F8B">
        <w:rPr>
          <w:rFonts w:ascii="Verdana" w:hAnsi="Verdana"/>
          <w:b/>
          <w:sz w:val="20"/>
          <w:szCs w:val="20"/>
          <w:u w:val="single"/>
        </w:rPr>
        <w:t>zakres podstawowy</w:t>
      </w:r>
      <w:r w:rsidRPr="00043F8B">
        <w:rPr>
          <w:rFonts w:ascii="Verdana" w:hAnsi="Verdana"/>
          <w:b/>
          <w:sz w:val="20"/>
          <w:szCs w:val="20"/>
        </w:rPr>
        <w:t>, zgodnie z kalkulacją cenową - ……………   PLN</w:t>
      </w:r>
      <w:r w:rsidR="005F06B0">
        <w:rPr>
          <w:rFonts w:ascii="Verdana" w:hAnsi="Verdana"/>
          <w:b/>
          <w:sz w:val="20"/>
          <w:szCs w:val="20"/>
        </w:rPr>
        <w:t xml:space="preserve"> </w:t>
      </w:r>
      <w:r w:rsidRPr="00043F8B">
        <w:rPr>
          <w:rFonts w:ascii="Verdana" w:hAnsi="Verdana"/>
          <w:sz w:val="20"/>
          <w:szCs w:val="20"/>
        </w:rPr>
        <w:t>(Słownie brutto</w:t>
      </w:r>
      <w:r w:rsidRPr="00043F8B">
        <w:rPr>
          <w:rFonts w:ascii="Verdana" w:hAnsi="Verdana"/>
          <w:b/>
          <w:sz w:val="20"/>
          <w:szCs w:val="20"/>
        </w:rPr>
        <w:t xml:space="preserve">: </w:t>
      </w:r>
      <w:r w:rsidRPr="00043F8B">
        <w:rPr>
          <w:rFonts w:ascii="Verdana" w:hAnsi="Verdana"/>
          <w:sz w:val="20"/>
          <w:szCs w:val="20"/>
        </w:rPr>
        <w:t>...............)</w:t>
      </w:r>
    </w:p>
    <w:p w14:paraId="3C2FF904" w14:textId="77777777" w:rsidR="00043F8B" w:rsidRPr="00043F8B" w:rsidRDefault="00043F8B" w:rsidP="00043F8B">
      <w:pPr>
        <w:widowControl w:val="0"/>
        <w:rPr>
          <w:rFonts w:ascii="Verdana" w:hAnsi="Verdana"/>
          <w:b/>
          <w:sz w:val="20"/>
          <w:szCs w:val="20"/>
          <w:u w:val="single"/>
        </w:rPr>
      </w:pPr>
    </w:p>
    <w:p w14:paraId="1770EE5D" w14:textId="77777777" w:rsidR="00043F8B" w:rsidRPr="00043F8B" w:rsidRDefault="00043F8B" w:rsidP="00043F8B">
      <w:pPr>
        <w:widowControl w:val="0"/>
        <w:rPr>
          <w:rFonts w:ascii="Verdana" w:hAnsi="Verdana"/>
          <w:b/>
          <w:sz w:val="20"/>
          <w:szCs w:val="20"/>
        </w:rPr>
      </w:pPr>
      <w:r w:rsidRPr="00043F8B">
        <w:rPr>
          <w:rFonts w:ascii="Verdana" w:hAnsi="Verdana"/>
          <w:b/>
          <w:sz w:val="20"/>
          <w:szCs w:val="20"/>
        </w:rPr>
        <w:t xml:space="preserve">Cena brutto za </w:t>
      </w:r>
      <w:r w:rsidRPr="00043F8B">
        <w:rPr>
          <w:rFonts w:ascii="Verdana" w:hAnsi="Verdana"/>
          <w:b/>
          <w:sz w:val="20"/>
          <w:szCs w:val="20"/>
          <w:u w:val="single"/>
        </w:rPr>
        <w:t>opcje</w:t>
      </w:r>
      <w:r w:rsidRPr="00043F8B">
        <w:rPr>
          <w:rFonts w:ascii="Verdana" w:hAnsi="Verdana"/>
          <w:b/>
          <w:sz w:val="20"/>
          <w:szCs w:val="20"/>
        </w:rPr>
        <w:t>, zgodnie z kalkulacją cenową - ……………   PLN</w:t>
      </w:r>
    </w:p>
    <w:p w14:paraId="62752C71" w14:textId="77777777" w:rsidR="00043F8B" w:rsidRPr="00043F8B" w:rsidRDefault="00043F8B" w:rsidP="00043F8B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(Słownie brutto</w:t>
      </w:r>
      <w:r w:rsidRPr="00043F8B">
        <w:rPr>
          <w:rFonts w:ascii="Verdana" w:hAnsi="Verdana"/>
          <w:b/>
          <w:sz w:val="20"/>
          <w:szCs w:val="20"/>
        </w:rPr>
        <w:t xml:space="preserve">: </w:t>
      </w:r>
      <w:r w:rsidRPr="00043F8B">
        <w:rPr>
          <w:rFonts w:ascii="Verdana" w:hAnsi="Verdana"/>
          <w:sz w:val="20"/>
          <w:szCs w:val="20"/>
        </w:rPr>
        <w:t>...............)</w:t>
      </w:r>
    </w:p>
    <w:p w14:paraId="4436CFE8" w14:textId="77777777" w:rsidR="00043F8B" w:rsidRPr="00043F8B" w:rsidRDefault="00043F8B" w:rsidP="00043F8B">
      <w:pPr>
        <w:widowControl w:val="0"/>
        <w:rPr>
          <w:rFonts w:ascii="Verdana" w:hAnsi="Verdana"/>
          <w:b/>
          <w:sz w:val="20"/>
          <w:szCs w:val="20"/>
        </w:rPr>
      </w:pPr>
    </w:p>
    <w:p w14:paraId="05D2BD7E" w14:textId="77777777" w:rsidR="00043F8B" w:rsidRPr="00043F8B" w:rsidRDefault="00043F8B" w:rsidP="00043F8B">
      <w:pPr>
        <w:widowControl w:val="0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Powyższa cena zawiera właściwą stawkę podatku VAT.</w:t>
      </w:r>
    </w:p>
    <w:p w14:paraId="00BC45D2" w14:textId="035ADBA4" w:rsidR="00043F8B" w:rsidRPr="00043F8B" w:rsidRDefault="00043F8B" w:rsidP="00043F8B">
      <w:pPr>
        <w:widowControl w:val="0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b/>
          <w:sz w:val="20"/>
          <w:szCs w:val="20"/>
        </w:rPr>
        <w:t>Termin realizacji zamówienia: zakres podstawowy i opcje</w:t>
      </w:r>
      <w:r w:rsidRPr="00043F8B">
        <w:rPr>
          <w:rFonts w:ascii="Verdana" w:hAnsi="Verdana"/>
          <w:sz w:val="20"/>
          <w:szCs w:val="20"/>
        </w:rPr>
        <w:t xml:space="preserve">:  24 miesiące od daty podpisania umowy </w:t>
      </w:r>
      <w:r w:rsidRPr="00043F8B">
        <w:rPr>
          <w:rFonts w:ascii="Verdana" w:hAnsi="Verdana"/>
          <w:sz w:val="20"/>
          <w:szCs w:val="20"/>
          <w:highlight w:val="yellow"/>
        </w:rPr>
        <w:t xml:space="preserve">(nie wcześniej niż od </w:t>
      </w:r>
      <w:r w:rsidR="00226D2C">
        <w:rPr>
          <w:rFonts w:ascii="Verdana" w:hAnsi="Verdana"/>
          <w:sz w:val="20"/>
          <w:szCs w:val="20"/>
        </w:rPr>
        <w:t>……………………….</w:t>
      </w:r>
    </w:p>
    <w:p w14:paraId="51CF41DC" w14:textId="77777777" w:rsidR="00043F8B" w:rsidRPr="00043F8B" w:rsidRDefault="00043F8B" w:rsidP="00043F8B">
      <w:pPr>
        <w:rPr>
          <w:rFonts w:ascii="Verdana" w:hAnsi="Verdana"/>
          <w:b/>
          <w:color w:val="EE0000"/>
          <w:sz w:val="20"/>
          <w:szCs w:val="20"/>
          <w:u w:val="single"/>
        </w:rPr>
      </w:pPr>
    </w:p>
    <w:p w14:paraId="171E7416" w14:textId="77777777" w:rsidR="00043F8B" w:rsidRPr="00043F8B" w:rsidRDefault="00043F8B" w:rsidP="00043F8B">
      <w:pPr>
        <w:rPr>
          <w:rFonts w:ascii="Verdana" w:hAnsi="Verdana"/>
          <w:b/>
          <w:color w:val="EE0000"/>
          <w:sz w:val="20"/>
          <w:szCs w:val="20"/>
          <w:u w:val="single"/>
        </w:rPr>
      </w:pPr>
      <w:r w:rsidRPr="00043F8B">
        <w:rPr>
          <w:rFonts w:ascii="Verdana" w:hAnsi="Verdana"/>
          <w:b/>
          <w:color w:val="EE0000"/>
          <w:sz w:val="20"/>
          <w:szCs w:val="20"/>
          <w:u w:val="single"/>
        </w:rPr>
        <w:t>kryterium oceny ofert:</w:t>
      </w:r>
    </w:p>
    <w:p w14:paraId="065822CC" w14:textId="77777777" w:rsidR="00043F8B" w:rsidRPr="00043F8B" w:rsidRDefault="00043F8B" w:rsidP="00043F8B">
      <w:pPr>
        <w:rPr>
          <w:rFonts w:ascii="Verdana" w:hAnsi="Verdana"/>
          <w:b/>
          <w:color w:val="EE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3544"/>
        <w:gridCol w:w="1843"/>
        <w:gridCol w:w="1977"/>
      </w:tblGrid>
      <w:tr w:rsidR="00043F8B" w:rsidRPr="00043F8B" w14:paraId="7EF890F0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BA56D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</w:rPr>
            </w:pPr>
            <w:bookmarkStart w:id="1" w:name="_Hlk177127853"/>
            <w:r w:rsidRPr="00043F8B">
              <w:rPr>
                <w:rFonts w:ascii="Verdana" w:hAnsi="Verdana"/>
                <w:b/>
                <w:sz w:val="20"/>
                <w:szCs w:val="20"/>
              </w:rPr>
              <w:t>Imię i nazwisko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64513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</w:rPr>
            </w:pPr>
            <w:r w:rsidRPr="00043F8B">
              <w:rPr>
                <w:rFonts w:ascii="Verdana" w:hAnsi="Verdana"/>
                <w:b/>
                <w:sz w:val="20"/>
                <w:szCs w:val="20"/>
              </w:rPr>
              <w:t xml:space="preserve">Doświadczenie </w:t>
            </w:r>
            <w:r w:rsidRPr="00043F8B">
              <w:rPr>
                <w:rFonts w:ascii="Verdana" w:hAnsi="Verdana"/>
                <w:sz w:val="20"/>
                <w:szCs w:val="20"/>
              </w:rPr>
              <w:t>w ochronie terenu</w:t>
            </w:r>
            <w:r w:rsidRPr="00043F8B">
              <w:rPr>
                <w:rFonts w:ascii="Verdana" w:hAnsi="Verdana"/>
                <w:iCs/>
                <w:color w:val="00000A"/>
                <w:sz w:val="20"/>
                <w:szCs w:val="20"/>
                <w:lang w:eastAsia="zh-CN"/>
              </w:rPr>
              <w:t xml:space="preserve">  na którym obowiązuje eksterytorialność  </w:t>
            </w:r>
            <w:r w:rsidRPr="00043F8B">
              <w:rPr>
                <w:rFonts w:ascii="Verdana" w:hAnsi="Verdana"/>
                <w:sz w:val="20"/>
                <w:szCs w:val="20"/>
              </w:rPr>
              <w:t>– zgodnie z pkt 23.2.2  SWZ.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DB1F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</w:rPr>
            </w:pPr>
            <w:r w:rsidRPr="00043F8B">
              <w:rPr>
                <w:rFonts w:ascii="Verdana" w:hAnsi="Verdana"/>
                <w:b/>
                <w:sz w:val="20"/>
                <w:szCs w:val="20"/>
              </w:rPr>
              <w:t>Okres usługi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6F958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</w:rPr>
            </w:pPr>
            <w:r w:rsidRPr="00043F8B">
              <w:rPr>
                <w:rFonts w:ascii="Verdana" w:hAnsi="Verdana"/>
                <w:b/>
                <w:sz w:val="20"/>
                <w:szCs w:val="20"/>
              </w:rPr>
              <w:t>Odbiorca usługi</w:t>
            </w:r>
          </w:p>
        </w:tc>
      </w:tr>
      <w:tr w:rsidR="00043F8B" w:rsidRPr="00043F8B" w14:paraId="20D3C593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3DA7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2E9E3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uczestniczył w realizacji 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……… zamówień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43F8B">
              <w:rPr>
                <w:rFonts w:ascii="Verdana" w:hAnsi="Verdana"/>
                <w:i/>
                <w:iCs/>
                <w:color w:val="000000"/>
                <w:sz w:val="20"/>
                <w:szCs w:val="20"/>
                <w:lang w:eastAsia="zh-CN"/>
              </w:rPr>
              <w:t>(wpisać ilość)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887A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7016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</w:tr>
      <w:tr w:rsidR="00043F8B" w:rsidRPr="00043F8B" w14:paraId="5F98A07F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A1D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0EFD7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uczestniczył w realizacji 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……… zamówień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43F8B">
              <w:rPr>
                <w:rFonts w:ascii="Verdana" w:hAnsi="Verdana"/>
                <w:i/>
                <w:iCs/>
                <w:color w:val="000000"/>
                <w:sz w:val="20"/>
                <w:szCs w:val="20"/>
                <w:lang w:eastAsia="zh-CN"/>
              </w:rPr>
              <w:t>(wpisać ilość)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D4C2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0586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</w:tr>
      <w:tr w:rsidR="00043F8B" w:rsidRPr="00043F8B" w14:paraId="54B725C2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1887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3DE90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uczestniczył w realizacji 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……… zamówień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43F8B">
              <w:rPr>
                <w:rFonts w:ascii="Verdana" w:hAnsi="Verdana"/>
                <w:i/>
                <w:iCs/>
                <w:color w:val="000000"/>
                <w:sz w:val="20"/>
                <w:szCs w:val="20"/>
                <w:lang w:eastAsia="zh-CN"/>
              </w:rPr>
              <w:t>(wpisać ilość)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2D54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C264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</w:tr>
      <w:tr w:rsidR="00043F8B" w:rsidRPr="00043F8B" w14:paraId="4012D3C5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5C7F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91F86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uczestniczył w realizacji 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……… zamówień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43F8B">
              <w:rPr>
                <w:rFonts w:ascii="Verdana" w:hAnsi="Verdana"/>
                <w:i/>
                <w:iCs/>
                <w:color w:val="000000"/>
                <w:sz w:val="20"/>
                <w:szCs w:val="20"/>
                <w:lang w:eastAsia="zh-CN"/>
              </w:rPr>
              <w:t>(wpisać ilość)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11AE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E3F5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</w:tr>
      <w:tr w:rsidR="00043F8B" w:rsidRPr="00043F8B" w14:paraId="19FC22BE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0085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7C1A3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uczestniczył w realizacji 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……… zamówień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43F8B">
              <w:rPr>
                <w:rFonts w:ascii="Verdana" w:hAnsi="Verdana"/>
                <w:i/>
                <w:iCs/>
                <w:color w:val="000000"/>
                <w:sz w:val="20"/>
                <w:szCs w:val="20"/>
                <w:lang w:eastAsia="zh-CN"/>
              </w:rPr>
              <w:t>(wpisać ilość)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6375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3FCB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</w:tr>
      <w:tr w:rsidR="00043F8B" w:rsidRPr="00043F8B" w14:paraId="24ADCE11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9E40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CE52E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uczestniczył w realizacji 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……… zamówień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43F8B">
              <w:rPr>
                <w:rFonts w:ascii="Verdana" w:hAnsi="Verdana"/>
                <w:i/>
                <w:iCs/>
                <w:color w:val="000000"/>
                <w:sz w:val="20"/>
                <w:szCs w:val="20"/>
                <w:lang w:eastAsia="zh-CN"/>
              </w:rPr>
              <w:t>(wpisać ilość)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C6CA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0C40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</w:tr>
      <w:tr w:rsidR="00043F8B" w:rsidRPr="00043F8B" w14:paraId="5EB31D14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1B59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EF84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uczestniczył w realizacji 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……… zamówień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43F8B">
              <w:rPr>
                <w:rFonts w:ascii="Verdana" w:hAnsi="Verdana"/>
                <w:i/>
                <w:iCs/>
                <w:color w:val="000000"/>
                <w:sz w:val="20"/>
                <w:szCs w:val="20"/>
                <w:lang w:eastAsia="zh-CN"/>
              </w:rPr>
              <w:t>(wpisać ilość)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47B0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EF46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</w:tr>
      <w:tr w:rsidR="00043F8B" w:rsidRPr="00043F8B" w14:paraId="15DCC36E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8181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7E14C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uczestniczył w realizacji 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……… zamówień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43F8B">
              <w:rPr>
                <w:rFonts w:ascii="Verdana" w:hAnsi="Verdana"/>
                <w:i/>
                <w:iCs/>
                <w:color w:val="000000"/>
                <w:sz w:val="20"/>
                <w:szCs w:val="20"/>
                <w:lang w:eastAsia="zh-CN"/>
              </w:rPr>
              <w:t>(wpisać ilość)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D342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8316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</w:tr>
      <w:tr w:rsidR="00043F8B" w:rsidRPr="00043F8B" w14:paraId="0650320B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FDAB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D777D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uczestniczył w realizacji 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……… zamówień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43F8B">
              <w:rPr>
                <w:rFonts w:ascii="Verdana" w:hAnsi="Verdana"/>
                <w:i/>
                <w:iCs/>
                <w:color w:val="000000"/>
                <w:sz w:val="20"/>
                <w:szCs w:val="20"/>
                <w:lang w:eastAsia="zh-CN"/>
              </w:rPr>
              <w:t>(wpisać ilość)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E59A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3411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</w:tr>
      <w:tr w:rsidR="00043F8B" w:rsidRPr="00043F8B" w14:paraId="7EEFC8A5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7682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4102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uczestniczył w realizacji 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highlight w:val="yellow"/>
                <w:lang w:eastAsia="zh-CN"/>
              </w:rPr>
              <w:t>……… zamówień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43F8B">
              <w:rPr>
                <w:rFonts w:ascii="Verdana" w:hAnsi="Verdana"/>
                <w:i/>
                <w:iCs/>
                <w:color w:val="000000"/>
                <w:sz w:val="20"/>
                <w:szCs w:val="20"/>
                <w:lang w:eastAsia="zh-CN"/>
              </w:rPr>
              <w:t>(wpisać ilość)</w:t>
            </w:r>
            <w:r w:rsidRPr="00043F8B">
              <w:rPr>
                <w:rFonts w:ascii="Verdana" w:hAnsi="Verdana"/>
                <w:iCs/>
                <w:color w:val="000000"/>
                <w:sz w:val="20"/>
                <w:szCs w:val="20"/>
                <w:lang w:eastAsia="zh-CN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8CCB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21E2" w14:textId="77777777" w:rsidR="00043F8B" w:rsidRPr="00043F8B" w:rsidRDefault="00043F8B" w:rsidP="00043F8B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</w:tc>
      </w:tr>
      <w:bookmarkEnd w:id="1"/>
    </w:tbl>
    <w:p w14:paraId="4FF1515C" w14:textId="77777777" w:rsidR="00043F8B" w:rsidRPr="00043F8B" w:rsidRDefault="00043F8B" w:rsidP="00043F8B">
      <w:pPr>
        <w:rPr>
          <w:rFonts w:ascii="Verdana" w:hAnsi="Verdana"/>
          <w:b/>
          <w:sz w:val="20"/>
          <w:szCs w:val="20"/>
        </w:rPr>
      </w:pPr>
    </w:p>
    <w:bookmarkEnd w:id="0"/>
    <w:p w14:paraId="77CB1427" w14:textId="77777777" w:rsidR="00043F8B" w:rsidRPr="00043F8B" w:rsidRDefault="00043F8B" w:rsidP="00043F8B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043F8B">
        <w:rPr>
          <w:rFonts w:ascii="Verdana" w:hAnsi="Verdana"/>
          <w:b/>
          <w:sz w:val="20"/>
          <w:szCs w:val="20"/>
        </w:rPr>
        <w:t xml:space="preserve">Termin płatności: : </w:t>
      </w:r>
      <w:r w:rsidRPr="00043F8B">
        <w:rPr>
          <w:rFonts w:ascii="Verdana" w:hAnsi="Verdana"/>
          <w:bCs/>
          <w:color w:val="EE0000"/>
          <w:sz w:val="20"/>
          <w:szCs w:val="20"/>
        </w:rPr>
        <w:t>Rozliczenia wynikające z realizacji podstawowego zakresu umowy dokonywane będą w okresach miesięcznych (po zakończeniu każdego miesiąca kalendarzowego). Rozliczenia wynikające z realizacji opcjonalnego zakresu umowy, dokonywane będą osobnymi fakturami, wystawianymi po zakończeniu realizacji zleconego prawem opcji  zakresu prac przez Wykonawcę.</w:t>
      </w:r>
      <w:r w:rsidRPr="00043F8B">
        <w:rPr>
          <w:rFonts w:ascii="Verdana" w:hAnsi="Verdana"/>
          <w:b/>
          <w:color w:val="EE0000"/>
          <w:sz w:val="20"/>
          <w:szCs w:val="20"/>
        </w:rPr>
        <w:t xml:space="preserve"> </w:t>
      </w:r>
      <w:r w:rsidRPr="00043F8B">
        <w:rPr>
          <w:rFonts w:ascii="Verdana" w:hAnsi="Verdana"/>
          <w:sz w:val="20"/>
          <w:szCs w:val="20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Pr="00043F8B">
        <w:rPr>
          <w:rFonts w:ascii="Verdana" w:hAnsi="Verdana"/>
          <w:sz w:val="20"/>
          <w:szCs w:val="20"/>
        </w:rPr>
        <w:t>KSeF</w:t>
      </w:r>
      <w:proofErr w:type="spellEnd"/>
      <w:r w:rsidRPr="00043F8B">
        <w:rPr>
          <w:rFonts w:ascii="Verdana" w:hAnsi="Verdana"/>
          <w:sz w:val="20"/>
          <w:szCs w:val="20"/>
        </w:rPr>
        <w:t xml:space="preserve"> ID).</w:t>
      </w:r>
    </w:p>
    <w:p w14:paraId="44D12549" w14:textId="77777777" w:rsidR="00043F8B" w:rsidRPr="00043F8B" w:rsidRDefault="00043F8B" w:rsidP="00043F8B">
      <w:pPr>
        <w:rPr>
          <w:rFonts w:ascii="Verdana" w:hAnsi="Verdana"/>
          <w:b/>
          <w:sz w:val="20"/>
          <w:szCs w:val="20"/>
          <w:u w:val="single"/>
        </w:rPr>
      </w:pPr>
    </w:p>
    <w:p w14:paraId="26904AF2" w14:textId="77777777" w:rsidR="00043F8B" w:rsidRPr="00043F8B" w:rsidRDefault="00043F8B" w:rsidP="00043F8B">
      <w:pPr>
        <w:rPr>
          <w:rFonts w:ascii="Verdana" w:hAnsi="Verdana"/>
          <w:b/>
          <w:sz w:val="20"/>
          <w:szCs w:val="20"/>
          <w:u w:val="single"/>
        </w:rPr>
      </w:pPr>
      <w:r w:rsidRPr="00043F8B">
        <w:rPr>
          <w:rFonts w:ascii="Verdana" w:hAnsi="Verdana"/>
          <w:b/>
          <w:sz w:val="20"/>
          <w:szCs w:val="20"/>
          <w:u w:val="single"/>
        </w:rPr>
        <w:t>Jednocześnie oświadczam/my, że:</w:t>
      </w:r>
    </w:p>
    <w:p w14:paraId="0897EF33" w14:textId="77777777" w:rsidR="00043F8B" w:rsidRPr="00043F8B" w:rsidRDefault="00043F8B" w:rsidP="00043F8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color w:val="000000"/>
          <w:sz w:val="20"/>
          <w:szCs w:val="20"/>
          <w:lang w:eastAsia="ar-SA"/>
        </w:rPr>
        <w:t xml:space="preserve">Jesteśmy </w:t>
      </w:r>
      <w:r w:rsidRPr="00043F8B">
        <w:rPr>
          <w:rFonts w:ascii="Verdana" w:hAnsi="Verdana"/>
          <w:sz w:val="20"/>
          <w:szCs w:val="20"/>
          <w:lang w:eastAsia="ar-SA"/>
        </w:rPr>
        <w:t>związani niniejszą ofertą przez okres wskazany w SWZ.</w:t>
      </w:r>
    </w:p>
    <w:p w14:paraId="47C01D5E" w14:textId="5FAE9DAB" w:rsidR="00043F8B" w:rsidRPr="00043F8B" w:rsidRDefault="00043F8B" w:rsidP="00043F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sz w:val="20"/>
          <w:szCs w:val="20"/>
        </w:rPr>
      </w:pPr>
      <w:r w:rsidRPr="00043F8B">
        <w:rPr>
          <w:rFonts w:ascii="Verdana" w:hAnsi="Verdana"/>
          <w:b/>
          <w:sz w:val="20"/>
          <w:szCs w:val="20"/>
          <w:u w:val="single"/>
        </w:rPr>
        <w:t>Pracownicy skierowani do realizacji zamówienia będą posiadać uprawnienia kwalifikowanego pracownika ochrony fizycznej  tj.  muszą być wpisani na  listę kwalifikowanych pracowników ochrony fizycznej zgodnie z ustawą o ochronie osób i mienia  oraz posiadać uprawnienia do kierowania pojazdami używanymi do realizacji usługi (poza pracownikami patrolu pieszego).</w:t>
      </w:r>
      <w:r w:rsidRPr="00043F8B">
        <w:rPr>
          <w:rFonts w:ascii="Verdana" w:hAnsi="Verdana"/>
          <w:b/>
          <w:sz w:val="20"/>
          <w:szCs w:val="20"/>
        </w:rPr>
        <w:t xml:space="preserve"> </w:t>
      </w:r>
    </w:p>
    <w:p w14:paraId="30336E93" w14:textId="77777777" w:rsidR="00043F8B" w:rsidRPr="00043F8B" w:rsidRDefault="00043F8B" w:rsidP="00043F8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043F8B">
        <w:rPr>
          <w:rFonts w:ascii="Verdana" w:hAnsi="Verdana"/>
          <w:sz w:val="20"/>
          <w:szCs w:val="20"/>
        </w:rPr>
        <w:t xml:space="preserve"> i nie wnosimy</w:t>
      </w:r>
      <w:r w:rsidRPr="00043F8B">
        <w:rPr>
          <w:rFonts w:ascii="Verdana" w:hAnsi="Verdana"/>
          <w:color w:val="000000"/>
          <w:sz w:val="20"/>
          <w:szCs w:val="20"/>
        </w:rPr>
        <w:t xml:space="preserve"> do nich żadnych </w:t>
      </w:r>
      <w:r w:rsidRPr="00043F8B">
        <w:rPr>
          <w:rFonts w:ascii="Verdana" w:hAnsi="Verdana"/>
          <w:sz w:val="20"/>
          <w:szCs w:val="20"/>
        </w:rPr>
        <w:t>zastrzeżeń.</w:t>
      </w:r>
    </w:p>
    <w:p w14:paraId="4025C58F" w14:textId="77777777" w:rsidR="00043F8B" w:rsidRPr="00043F8B" w:rsidRDefault="00043F8B" w:rsidP="00043F8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043F8B">
        <w:rPr>
          <w:rFonts w:ascii="Verdana" w:hAnsi="Verdana"/>
          <w:sz w:val="20"/>
          <w:szCs w:val="20"/>
          <w:vertAlign w:val="superscript"/>
        </w:rPr>
        <w:t>1</w:t>
      </w:r>
      <w:r w:rsidRPr="00043F8B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043F8B">
        <w:rPr>
          <w:rFonts w:ascii="Verdana" w:hAnsi="Verdana"/>
          <w:sz w:val="20"/>
          <w:szCs w:val="20"/>
          <w:vertAlign w:val="superscript"/>
        </w:rPr>
        <w:t>2</w:t>
      </w:r>
      <w:r w:rsidRPr="00043F8B">
        <w:rPr>
          <w:rFonts w:ascii="Verdana" w:hAnsi="Verdana"/>
          <w:sz w:val="20"/>
          <w:szCs w:val="20"/>
        </w:rPr>
        <w:t xml:space="preserve"> </w:t>
      </w:r>
    </w:p>
    <w:p w14:paraId="0418D5B8" w14:textId="77777777" w:rsidR="00043F8B" w:rsidRPr="00043F8B" w:rsidRDefault="00043F8B" w:rsidP="00043F8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043F8B">
        <w:rPr>
          <w:rFonts w:ascii="Verdana" w:hAnsi="Verdana"/>
          <w:i/>
          <w:sz w:val="16"/>
          <w:szCs w:val="16"/>
          <w:vertAlign w:val="superscript"/>
        </w:rPr>
        <w:t>1</w:t>
      </w:r>
      <w:r w:rsidRPr="00043F8B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7CBB45B" w14:textId="77777777" w:rsidR="00043F8B" w:rsidRPr="00043F8B" w:rsidRDefault="00043F8B" w:rsidP="00043F8B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043F8B">
        <w:rPr>
          <w:rFonts w:ascii="Verdana" w:hAnsi="Verdana"/>
          <w:i/>
          <w:sz w:val="16"/>
          <w:szCs w:val="16"/>
          <w:vertAlign w:val="superscript"/>
        </w:rPr>
        <w:t>2</w:t>
      </w:r>
      <w:r w:rsidRPr="00043F8B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D2EFF5" w14:textId="77777777" w:rsidR="00043F8B" w:rsidRPr="00043F8B" w:rsidRDefault="00043F8B" w:rsidP="00043F8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 xml:space="preserve">Oświadczam/y, że warunek określony w pkt. 8.1 </w:t>
      </w:r>
      <w:proofErr w:type="spellStart"/>
      <w:r w:rsidRPr="00043F8B">
        <w:rPr>
          <w:rFonts w:ascii="Verdana" w:hAnsi="Verdana"/>
          <w:sz w:val="20"/>
          <w:szCs w:val="20"/>
        </w:rPr>
        <w:t>ppkt</w:t>
      </w:r>
      <w:proofErr w:type="spellEnd"/>
      <w:r w:rsidRPr="00043F8B"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 w:rsidRPr="00043F8B">
        <w:rPr>
          <w:rFonts w:ascii="Verdana" w:hAnsi="Verdana"/>
          <w:b/>
          <w:sz w:val="20"/>
          <w:szCs w:val="20"/>
        </w:rPr>
        <w:t xml:space="preserve">(niewłaściwe skreślić) </w:t>
      </w:r>
      <w:r w:rsidRPr="00043F8B">
        <w:rPr>
          <w:rFonts w:ascii="Verdana" w:hAnsi="Verdana"/>
          <w:sz w:val="20"/>
          <w:szCs w:val="20"/>
        </w:rPr>
        <w:t>tj. ………………………..</w:t>
      </w:r>
    </w:p>
    <w:p w14:paraId="734C6F3B" w14:textId="77777777" w:rsidR="00043F8B" w:rsidRPr="00043F8B" w:rsidRDefault="00043F8B" w:rsidP="00043F8B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 xml:space="preserve">Oświadczenie, w przypadku </w:t>
      </w:r>
      <w:r w:rsidRPr="00043F8B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043F8B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  <w:r w:rsidRPr="00043F8B">
        <w:rPr>
          <w:rFonts w:ascii="Verdana" w:hAnsi="Verdana"/>
          <w:sz w:val="20"/>
          <w:szCs w:val="20"/>
        </w:rPr>
        <w:t>zgodnie z pkt 10.1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043F8B" w:rsidRPr="00043F8B" w14:paraId="05F05460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654138F" w14:textId="77777777" w:rsidR="00043F8B" w:rsidRPr="00043F8B" w:rsidRDefault="00043F8B" w:rsidP="00043F8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7F28CB" w14:textId="77777777" w:rsidR="00043F8B" w:rsidRPr="00043F8B" w:rsidRDefault="00043F8B" w:rsidP="00043F8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CD767" w14:textId="77777777" w:rsidR="00043F8B" w:rsidRPr="00043F8B" w:rsidRDefault="00043F8B" w:rsidP="00043F8B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043F8B" w:rsidRPr="00043F8B" w14:paraId="0DFD3C3A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E1A510" w14:textId="77777777" w:rsidR="00043F8B" w:rsidRPr="00043F8B" w:rsidRDefault="00043F8B" w:rsidP="00043F8B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864DE0" w14:textId="77777777" w:rsidR="00043F8B" w:rsidRPr="00043F8B" w:rsidRDefault="00043F8B" w:rsidP="00043F8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655FA" w14:textId="77777777" w:rsidR="00043F8B" w:rsidRPr="00043F8B" w:rsidRDefault="00043F8B" w:rsidP="00043F8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43F8B" w:rsidRPr="00043F8B" w14:paraId="733B77B2" w14:textId="77777777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6FC3FD5" w14:textId="77777777" w:rsidR="00043F8B" w:rsidRPr="00043F8B" w:rsidRDefault="00043F8B" w:rsidP="00043F8B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29A226" w14:textId="77777777" w:rsidR="00043F8B" w:rsidRPr="00043F8B" w:rsidRDefault="00043F8B" w:rsidP="00043F8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E687E" w14:textId="77777777" w:rsidR="00043F8B" w:rsidRPr="00043F8B" w:rsidRDefault="00043F8B" w:rsidP="00043F8B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6BE445" w14:textId="77777777" w:rsidR="00043F8B" w:rsidRPr="00043F8B" w:rsidRDefault="00043F8B" w:rsidP="00043F8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43F8B" w:rsidRPr="00043F8B" w14:paraId="58E0F163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1079B" w14:textId="77777777" w:rsidR="00043F8B" w:rsidRPr="00043F8B" w:rsidRDefault="00043F8B" w:rsidP="00043F8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D854C" w14:textId="77777777" w:rsidR="00043F8B" w:rsidRPr="00043F8B" w:rsidRDefault="00043F8B" w:rsidP="00043F8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05F9317" w14:textId="77777777" w:rsidR="00043F8B" w:rsidRPr="00043F8B" w:rsidRDefault="00043F8B" w:rsidP="00043F8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ADB6F" w14:textId="77777777" w:rsidR="00043F8B" w:rsidRPr="00043F8B" w:rsidRDefault="00043F8B" w:rsidP="00043F8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43F8B">
              <w:rPr>
                <w:rFonts w:ascii="Verdana" w:hAnsi="Verdana"/>
                <w:sz w:val="20"/>
                <w:szCs w:val="20"/>
              </w:rPr>
              <w:t>Nazwa podwykonawcy</w:t>
            </w:r>
            <w:r w:rsidRPr="00043F8B">
              <w:rPr>
                <w:rFonts w:ascii="Verdana" w:hAnsi="Verdana"/>
                <w:sz w:val="20"/>
                <w:szCs w:val="20"/>
              </w:rPr>
              <w:br/>
              <w:t xml:space="preserve">(o ile jest znana) </w:t>
            </w:r>
          </w:p>
        </w:tc>
      </w:tr>
      <w:tr w:rsidR="00043F8B" w:rsidRPr="00043F8B" w14:paraId="3DAAEB0E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9486B" w14:textId="77777777" w:rsidR="00043F8B" w:rsidRPr="00043F8B" w:rsidRDefault="00043F8B" w:rsidP="00043F8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C0876" w14:textId="77777777" w:rsidR="00043F8B" w:rsidRPr="00043F8B" w:rsidRDefault="00043F8B" w:rsidP="00043F8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D7DAC" w14:textId="77777777" w:rsidR="00043F8B" w:rsidRPr="00043F8B" w:rsidRDefault="00043F8B" w:rsidP="00043F8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043F8B" w:rsidRPr="00043F8B" w14:paraId="6FC36F62" w14:textId="7777777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83B12" w14:textId="77777777" w:rsidR="00043F8B" w:rsidRPr="00043F8B" w:rsidRDefault="00043F8B" w:rsidP="00043F8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F0A38" w14:textId="77777777" w:rsidR="00043F8B" w:rsidRPr="00043F8B" w:rsidRDefault="00043F8B" w:rsidP="00043F8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7B04F" w14:textId="77777777" w:rsidR="00043F8B" w:rsidRPr="00043F8B" w:rsidRDefault="00043F8B" w:rsidP="00043F8B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794F4A5" w14:textId="77777777" w:rsidR="00043F8B" w:rsidRPr="00043F8B" w:rsidRDefault="00043F8B" w:rsidP="00043F8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</w:p>
    <w:p w14:paraId="687A2319" w14:textId="77777777" w:rsidR="00043F8B" w:rsidRPr="00043F8B" w:rsidRDefault="00043F8B" w:rsidP="00043F8B">
      <w:pPr>
        <w:ind w:left="360"/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w przypadku gdy przypada na nich ponad 10% wartości zamówienia</w:t>
      </w:r>
    </w:p>
    <w:p w14:paraId="30A16906" w14:textId="77777777" w:rsidR="00043F8B" w:rsidRPr="00043F8B" w:rsidRDefault="00043F8B" w:rsidP="00043F8B">
      <w:pPr>
        <w:jc w:val="both"/>
        <w:rPr>
          <w:rFonts w:ascii="Verdana" w:hAnsi="Verdana"/>
          <w:sz w:val="20"/>
          <w:szCs w:val="20"/>
        </w:rPr>
      </w:pPr>
    </w:p>
    <w:p w14:paraId="3B46D715" w14:textId="77777777" w:rsidR="00043F8B" w:rsidRPr="00043F8B" w:rsidRDefault="00043F8B" w:rsidP="00043F8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27B61A8B" w14:textId="77777777" w:rsidR="00043F8B" w:rsidRPr="00043F8B" w:rsidRDefault="00043F8B" w:rsidP="00043F8B">
      <w:pPr>
        <w:keepNext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043F8B">
        <w:rPr>
          <w:rFonts w:ascii="Verdana" w:hAnsi="Verdana" w:cs="Arial"/>
          <w:b/>
          <w:bCs/>
          <w:kern w:val="32"/>
          <w:sz w:val="20"/>
          <w:szCs w:val="20"/>
        </w:rPr>
        <w:t>Imię i Nazwisko</w:t>
      </w:r>
      <w:r w:rsidRPr="00043F8B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043F8B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043F8B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043F8B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043F8B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043F8B">
        <w:rPr>
          <w:rFonts w:ascii="Verdana" w:hAnsi="Verdana" w:cs="Arial"/>
          <w:b/>
          <w:bCs/>
          <w:kern w:val="32"/>
          <w:sz w:val="20"/>
          <w:szCs w:val="20"/>
        </w:rPr>
        <w:tab/>
      </w:r>
      <w:r w:rsidRPr="00043F8B">
        <w:rPr>
          <w:rFonts w:ascii="Verdana" w:hAnsi="Verdana" w:cs="Arial"/>
          <w:b/>
          <w:bCs/>
          <w:kern w:val="32"/>
          <w:sz w:val="20"/>
          <w:szCs w:val="20"/>
        </w:rPr>
        <w:tab/>
      </w:r>
    </w:p>
    <w:p w14:paraId="10251F24" w14:textId="77777777" w:rsidR="00043F8B" w:rsidRPr="00043F8B" w:rsidRDefault="00043F8B" w:rsidP="00043F8B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B2856FB" w14:textId="77777777" w:rsidR="00043F8B" w:rsidRPr="00043F8B" w:rsidRDefault="00043F8B" w:rsidP="00043F8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043F8B">
        <w:rPr>
          <w:rFonts w:ascii="Verdana" w:hAnsi="Verdana"/>
          <w:sz w:val="20"/>
          <w:szCs w:val="20"/>
        </w:rPr>
        <w:tab/>
      </w:r>
      <w:r w:rsidRPr="00043F8B">
        <w:rPr>
          <w:rFonts w:ascii="Verdana" w:hAnsi="Verdana"/>
          <w:sz w:val="20"/>
          <w:szCs w:val="20"/>
        </w:rPr>
        <w:tab/>
      </w:r>
    </w:p>
    <w:p w14:paraId="559DD025" w14:textId="77777777" w:rsidR="00043F8B" w:rsidRPr="00043F8B" w:rsidRDefault="00043F8B" w:rsidP="00043F8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22470A1D" w14:textId="77777777" w:rsidR="00043F8B" w:rsidRPr="00043F8B" w:rsidRDefault="00043F8B" w:rsidP="00043F8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043F8B">
        <w:rPr>
          <w:rFonts w:ascii="Verdana" w:hAnsi="Verdana"/>
          <w:sz w:val="20"/>
          <w:szCs w:val="20"/>
        </w:rPr>
        <w:tab/>
      </w:r>
      <w:r w:rsidRPr="00043F8B">
        <w:rPr>
          <w:rFonts w:ascii="Verdana" w:hAnsi="Verdana"/>
          <w:sz w:val="20"/>
          <w:szCs w:val="20"/>
        </w:rPr>
        <w:tab/>
      </w:r>
    </w:p>
    <w:p w14:paraId="1A5BB8E1" w14:textId="77777777" w:rsidR="00043F8B" w:rsidRPr="00043F8B" w:rsidRDefault="00043F8B" w:rsidP="00043F8B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BD04802" w14:textId="77777777" w:rsidR="00043F8B" w:rsidRPr="00043F8B" w:rsidRDefault="00043F8B" w:rsidP="00043F8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043F8B">
        <w:rPr>
          <w:rFonts w:ascii="Verdana" w:hAnsi="Verdana"/>
          <w:sz w:val="20"/>
          <w:szCs w:val="20"/>
        </w:rPr>
        <w:t>ych</w:t>
      </w:r>
      <w:proofErr w:type="spellEnd"/>
      <w:r w:rsidRPr="00043F8B">
        <w:rPr>
          <w:rFonts w:ascii="Verdana" w:hAnsi="Verdana"/>
          <w:sz w:val="20"/>
          <w:szCs w:val="20"/>
        </w:rPr>
        <w:t>) dokumentu(ów)…………………………………..................……które dołączamy do oferty.</w:t>
      </w:r>
    </w:p>
    <w:p w14:paraId="10675E61" w14:textId="77777777" w:rsidR="00043F8B" w:rsidRPr="00043F8B" w:rsidRDefault="00043F8B" w:rsidP="00043F8B">
      <w:pPr>
        <w:ind w:left="1440"/>
        <w:jc w:val="both"/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ab/>
      </w:r>
    </w:p>
    <w:p w14:paraId="689C670F" w14:textId="77777777" w:rsidR="00043F8B" w:rsidRPr="00043F8B" w:rsidRDefault="00043F8B" w:rsidP="00043F8B">
      <w:pPr>
        <w:jc w:val="center"/>
        <w:rPr>
          <w:rFonts w:ascii="Verdana" w:hAnsi="Verdana"/>
          <w:i/>
          <w:color w:val="FF0000"/>
          <w:sz w:val="20"/>
          <w:szCs w:val="20"/>
        </w:rPr>
      </w:pPr>
    </w:p>
    <w:p w14:paraId="532A90A7" w14:textId="77777777" w:rsidR="00043F8B" w:rsidRPr="00043F8B" w:rsidRDefault="00043F8B" w:rsidP="00043F8B">
      <w:pPr>
        <w:jc w:val="center"/>
        <w:rPr>
          <w:rFonts w:ascii="Verdana" w:hAnsi="Verdana"/>
          <w:i/>
          <w:color w:val="FF0000"/>
          <w:sz w:val="20"/>
          <w:szCs w:val="20"/>
        </w:rPr>
      </w:pPr>
      <w:r w:rsidRPr="00043F8B">
        <w:rPr>
          <w:rFonts w:ascii="Verdana" w:hAnsi="Verdana"/>
          <w:i/>
          <w:color w:val="FF0000"/>
          <w:sz w:val="20"/>
          <w:szCs w:val="20"/>
        </w:rPr>
        <w:t>Formularz Oferty należy sporządzić w postaci elektronicznej i podpisać kwalifikowanym</w:t>
      </w:r>
    </w:p>
    <w:p w14:paraId="22FC2738" w14:textId="77777777" w:rsidR="00043F8B" w:rsidRPr="00043F8B" w:rsidRDefault="00043F8B" w:rsidP="00043F8B">
      <w:pPr>
        <w:jc w:val="center"/>
        <w:rPr>
          <w:rFonts w:ascii="Verdana" w:hAnsi="Verdana"/>
          <w:color w:val="FF0000"/>
          <w:sz w:val="20"/>
          <w:szCs w:val="20"/>
        </w:rPr>
      </w:pPr>
      <w:r w:rsidRPr="00043F8B">
        <w:rPr>
          <w:rFonts w:ascii="Verdana" w:hAnsi="Verdana"/>
          <w:i/>
          <w:color w:val="FF0000"/>
          <w:sz w:val="20"/>
          <w:szCs w:val="20"/>
        </w:rPr>
        <w:t xml:space="preserve"> podpisem elektronicznym</w:t>
      </w:r>
    </w:p>
    <w:p w14:paraId="3E794CEF" w14:textId="77777777" w:rsidR="00043F8B" w:rsidRPr="00043F8B" w:rsidRDefault="00043F8B" w:rsidP="00043F8B">
      <w:pPr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*niepotrzebne skreślić</w:t>
      </w:r>
    </w:p>
    <w:p w14:paraId="4E895280" w14:textId="77777777" w:rsidR="00043F8B" w:rsidRPr="00043F8B" w:rsidRDefault="00043F8B" w:rsidP="00043F8B">
      <w:pPr>
        <w:rPr>
          <w:rFonts w:ascii="Verdana" w:hAnsi="Verdana"/>
          <w:sz w:val="20"/>
          <w:szCs w:val="20"/>
        </w:rPr>
      </w:pPr>
      <w:r w:rsidRPr="00043F8B">
        <w:rPr>
          <w:rFonts w:ascii="Verdana" w:hAnsi="Verdana"/>
          <w:sz w:val="20"/>
          <w:szCs w:val="20"/>
        </w:rPr>
        <w:t>**jeżeli dotyczy</w:t>
      </w:r>
    </w:p>
    <w:p w14:paraId="1368101B" w14:textId="77777777" w:rsidR="00FE545C" w:rsidRPr="00043F8B" w:rsidRDefault="00FE545C" w:rsidP="00043F8B"/>
    <w:sectPr w:rsidR="00FE545C" w:rsidRPr="00043F8B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8013E" w14:textId="77777777" w:rsidR="00F76325" w:rsidRDefault="00F76325">
      <w:r>
        <w:separator/>
      </w:r>
    </w:p>
  </w:endnote>
  <w:endnote w:type="continuationSeparator" w:id="0">
    <w:p w14:paraId="346E9729" w14:textId="77777777" w:rsidR="00F76325" w:rsidRDefault="00F76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E0D5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11DA7" w14:textId="77777777" w:rsidR="00F76325" w:rsidRDefault="00F76325">
      <w:r>
        <w:separator/>
      </w:r>
    </w:p>
  </w:footnote>
  <w:footnote w:type="continuationSeparator" w:id="0">
    <w:p w14:paraId="2734C3CE" w14:textId="77777777" w:rsidR="00F76325" w:rsidRDefault="00F76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89184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08639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66554">
    <w:abstractNumId w:val="0"/>
  </w:num>
  <w:num w:numId="4" w16cid:durableId="488788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E10"/>
    <w:rsid w:val="00001AB3"/>
    <w:rsid w:val="00012286"/>
    <w:rsid w:val="00041BAB"/>
    <w:rsid w:val="00043F8B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3C91"/>
    <w:rsid w:val="001D4612"/>
    <w:rsid w:val="00207E98"/>
    <w:rsid w:val="00226D2C"/>
    <w:rsid w:val="002723B0"/>
    <w:rsid w:val="00315A4A"/>
    <w:rsid w:val="00405431"/>
    <w:rsid w:val="0041274F"/>
    <w:rsid w:val="004B7300"/>
    <w:rsid w:val="004C6753"/>
    <w:rsid w:val="00595C87"/>
    <w:rsid w:val="005D2C65"/>
    <w:rsid w:val="005E6D94"/>
    <w:rsid w:val="005F06B0"/>
    <w:rsid w:val="006146D9"/>
    <w:rsid w:val="0063384F"/>
    <w:rsid w:val="00643C6F"/>
    <w:rsid w:val="00646202"/>
    <w:rsid w:val="0065290F"/>
    <w:rsid w:val="006815F6"/>
    <w:rsid w:val="00695E10"/>
    <w:rsid w:val="007748F0"/>
    <w:rsid w:val="007A4321"/>
    <w:rsid w:val="007A7834"/>
    <w:rsid w:val="007F6BD5"/>
    <w:rsid w:val="00833933"/>
    <w:rsid w:val="00853083"/>
    <w:rsid w:val="008B2F0C"/>
    <w:rsid w:val="008B4928"/>
    <w:rsid w:val="008D2AB8"/>
    <w:rsid w:val="008F1C66"/>
    <w:rsid w:val="00913D9E"/>
    <w:rsid w:val="00947137"/>
    <w:rsid w:val="00970FE4"/>
    <w:rsid w:val="00A0022B"/>
    <w:rsid w:val="00A346FE"/>
    <w:rsid w:val="00A47B4D"/>
    <w:rsid w:val="00A83018"/>
    <w:rsid w:val="00AB3B61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76325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1430A0"/>
  <w15:chartTrackingRefBased/>
  <w15:docId w15:val="{60545978-0E32-4D35-8DE0-91805A471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941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2026-10-08T10:53:00Z</dcterms:created>
  <dcterms:modified xsi:type="dcterms:W3CDTF">2026-10-08T10:53:00Z</dcterms:modified>
</cp:coreProperties>
</file>