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504E8B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504E8B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04E8B" w:rsidRPr="00504E8B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3</w:t>
      </w:r>
      <w:r w:rsidRPr="00504E8B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629C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629C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629C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629C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629C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bookmarkStart w:id="0" w:name="_GoBack"/>
      <w:bookmarkEnd w:id="0"/>
    </w:p>
    <w:p w:rsidR="007B107C" w:rsidRPr="007B107C" w:rsidRDefault="000629C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629C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629C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629C1" w:rsidRPr="007B107C" w:rsidTr="00BD0E3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629C1" w:rsidRPr="007B107C" w:rsidRDefault="000629C1" w:rsidP="00BD0E3E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629C1" w:rsidRPr="007B107C" w:rsidRDefault="000629C1" w:rsidP="00BD0E3E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629C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629C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629C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0629C1" w:rsidRPr="007B107C" w:rsidRDefault="000629C1" w:rsidP="00BD0E3E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0629C1" w:rsidRPr="007B107C" w:rsidRDefault="000629C1" w:rsidP="00BD0E3E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629C1" w:rsidRPr="007B107C" w:rsidRDefault="000629C1" w:rsidP="00BD0E3E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629C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629C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dla Uniwersytetu Morskiego w Gdyni podczas Parady Niepodległości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629C1" w:rsidRPr="000629C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CRZP/205/2026/AZP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629C1" w:rsidRPr="000629C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9C1" w:rsidRDefault="000629C1" w:rsidP="000629C1">
      <w:pPr>
        <w:spacing w:after="0" w:line="240" w:lineRule="auto"/>
      </w:pPr>
      <w:r>
        <w:separator/>
      </w:r>
    </w:p>
  </w:endnote>
  <w:endnote w:type="continuationSeparator" w:id="0">
    <w:p w:rsidR="000629C1" w:rsidRDefault="000629C1" w:rsidP="00062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C1" w:rsidRDefault="00062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C1" w:rsidRDefault="000629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C1" w:rsidRDefault="00062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9C1" w:rsidRDefault="000629C1" w:rsidP="000629C1">
      <w:pPr>
        <w:spacing w:after="0" w:line="240" w:lineRule="auto"/>
      </w:pPr>
      <w:r>
        <w:separator/>
      </w:r>
    </w:p>
  </w:footnote>
  <w:footnote w:type="continuationSeparator" w:id="0">
    <w:p w:rsidR="000629C1" w:rsidRDefault="000629C1" w:rsidP="00062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C1" w:rsidRDefault="00062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C1" w:rsidRDefault="00062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C1" w:rsidRDefault="00062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FCC"/>
    <w:rsid w:val="000629C1"/>
    <w:rsid w:val="002621C4"/>
    <w:rsid w:val="004C7FCC"/>
    <w:rsid w:val="00504E8B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5586BB7-31E1-44DC-A9A9-D8317898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29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9C1"/>
  </w:style>
  <w:style w:type="paragraph" w:styleId="Stopka">
    <w:name w:val="footer"/>
    <w:basedOn w:val="Normalny"/>
    <w:link w:val="StopkaZnak"/>
    <w:uiPriority w:val="99"/>
    <w:unhideWhenUsed/>
    <w:rsid w:val="000629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2026-10-15T07:15:00Z</cp:lastPrinted>
  <dcterms:created xsi:type="dcterms:W3CDTF">2026-10-15T07:15:00Z</dcterms:created>
  <dcterms:modified xsi:type="dcterms:W3CDTF">2026-10-15T07:15:00Z</dcterms:modified>
</cp:coreProperties>
</file>