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D6AE20" w14:textId="4C792DD3" w:rsidR="00D665F5" w:rsidRDefault="003F26FB" w:rsidP="00D665F5">
      <w:pPr>
        <w:spacing w:after="240"/>
        <w:jc w:val="right"/>
        <w:rPr>
          <w:sz w:val="22"/>
          <w:szCs w:val="22"/>
        </w:rPr>
      </w:pPr>
      <w:r w:rsidRPr="003F26FB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3F26FB">
        <w:rPr>
          <w:sz w:val="22"/>
          <w:szCs w:val="22"/>
        </w:rPr>
        <w:t>2026-10-16</w:t>
      </w:r>
    </w:p>
    <w:p w14:paraId="1BE2FA0A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2554137D" w14:textId="77777777" w:rsidR="003F26FB" w:rsidRPr="003F26FB" w:rsidRDefault="003F26FB" w:rsidP="00577BC6">
      <w:pPr>
        <w:spacing w:after="40"/>
        <w:rPr>
          <w:b/>
          <w:bCs/>
          <w:sz w:val="22"/>
          <w:szCs w:val="22"/>
        </w:rPr>
      </w:pPr>
      <w:r w:rsidRPr="003F26FB">
        <w:rPr>
          <w:b/>
          <w:bCs/>
          <w:sz w:val="22"/>
          <w:szCs w:val="22"/>
        </w:rPr>
        <w:t>Akademia Górniczo - Hutnicza</w:t>
      </w:r>
    </w:p>
    <w:p w14:paraId="313671C3" w14:textId="77777777" w:rsidR="003F26FB" w:rsidRPr="003F26FB" w:rsidRDefault="003F26FB" w:rsidP="00577BC6">
      <w:pPr>
        <w:spacing w:after="40"/>
        <w:rPr>
          <w:b/>
          <w:bCs/>
          <w:sz w:val="22"/>
          <w:szCs w:val="22"/>
        </w:rPr>
      </w:pPr>
      <w:r w:rsidRPr="003F26FB">
        <w:rPr>
          <w:b/>
          <w:bCs/>
          <w:sz w:val="22"/>
          <w:szCs w:val="22"/>
        </w:rPr>
        <w:t>im. Stanisława Staszica w Krakowie</w:t>
      </w:r>
    </w:p>
    <w:p w14:paraId="6D9F0123" w14:textId="10B71D82" w:rsidR="00D665F5" w:rsidRPr="00D91931" w:rsidRDefault="003F26FB" w:rsidP="00577BC6">
      <w:pPr>
        <w:spacing w:after="40"/>
        <w:rPr>
          <w:b/>
          <w:bCs/>
          <w:sz w:val="22"/>
          <w:szCs w:val="22"/>
        </w:rPr>
      </w:pPr>
      <w:r w:rsidRPr="003F26FB">
        <w:rPr>
          <w:b/>
          <w:bCs/>
          <w:sz w:val="22"/>
          <w:szCs w:val="22"/>
        </w:rPr>
        <w:t>Dział Zamówień Publicznych</w:t>
      </w:r>
    </w:p>
    <w:p w14:paraId="07FB7BB4" w14:textId="54D67CCE" w:rsidR="00D665F5" w:rsidRPr="00BD5546" w:rsidRDefault="003F26FB" w:rsidP="00D665F5">
      <w:pPr>
        <w:rPr>
          <w:sz w:val="22"/>
          <w:szCs w:val="22"/>
        </w:rPr>
      </w:pPr>
      <w:r w:rsidRPr="003F26FB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3F26FB">
        <w:rPr>
          <w:sz w:val="22"/>
          <w:szCs w:val="22"/>
        </w:rPr>
        <w:t>30</w:t>
      </w:r>
    </w:p>
    <w:p w14:paraId="55C54FBA" w14:textId="5F6BF300" w:rsidR="00D665F5" w:rsidRPr="00BD5546" w:rsidRDefault="003F26FB" w:rsidP="00D665F5">
      <w:pPr>
        <w:rPr>
          <w:sz w:val="22"/>
          <w:szCs w:val="22"/>
        </w:rPr>
      </w:pPr>
      <w:r w:rsidRPr="003F26FB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3F26FB">
        <w:rPr>
          <w:sz w:val="22"/>
          <w:szCs w:val="22"/>
        </w:rPr>
        <w:t>Kraków</w:t>
      </w:r>
    </w:p>
    <w:p w14:paraId="0D907A46" w14:textId="41C0CF14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3F26FB" w:rsidRPr="003F26FB">
        <w:rPr>
          <w:b/>
          <w:sz w:val="22"/>
          <w:szCs w:val="22"/>
        </w:rPr>
        <w:t>KC-DE-zp.25.498.2026</w:t>
      </w:r>
      <w:r w:rsidR="00A80738">
        <w:rPr>
          <w:sz w:val="24"/>
        </w:rPr>
        <w:tab/>
        <w:t xml:space="preserve"> </w:t>
      </w:r>
    </w:p>
    <w:p w14:paraId="7AAF91E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C7CB61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762575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2BC726D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027E9BB0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4E276B7B" w14:textId="2CF788E3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3F26FB" w:rsidRPr="003F26FB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59531E88" w14:textId="367FFF7D" w:rsidR="00A80738" w:rsidRPr="00577BC6" w:rsidRDefault="003F26FB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3F26FB">
        <w:rPr>
          <w:b/>
          <w:sz w:val="22"/>
          <w:szCs w:val="22"/>
        </w:rPr>
        <w:t>Dostawa licencji edukacyjnych w formie subskrypcji obejmujących oprogramowanie GIS-  KC-DE-zp.25.498.2026</w:t>
      </w:r>
    </w:p>
    <w:p w14:paraId="64C737DF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>(Dz.U.202</w:t>
      </w:r>
      <w:r w:rsidR="001757EC">
        <w:rPr>
          <w:sz w:val="22"/>
          <w:szCs w:val="22"/>
        </w:rPr>
        <w:t xml:space="preserve">6 poz.793 </w:t>
      </w:r>
      <w:r w:rsidR="009C20BC" w:rsidRPr="009C20BC">
        <w:rPr>
          <w:sz w:val="22"/>
          <w:szCs w:val="22"/>
        </w:rPr>
        <w:t xml:space="preserve">t.j.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49B75880" w14:textId="45F54650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3F26FB" w:rsidRPr="003F26FB">
        <w:rPr>
          <w:sz w:val="22"/>
          <w:szCs w:val="22"/>
        </w:rPr>
        <w:t>16/10/2026</w:t>
      </w:r>
      <w:r w:rsidR="00FF4AB1" w:rsidRPr="00577BC6">
        <w:rPr>
          <w:sz w:val="22"/>
          <w:szCs w:val="22"/>
        </w:rPr>
        <w:t xml:space="preserve"> o godz. </w:t>
      </w:r>
      <w:r w:rsidR="003F26FB" w:rsidRPr="003F26FB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6694EE12" w14:textId="77777777" w:rsidTr="003F57CD">
        <w:tc>
          <w:tcPr>
            <w:tcW w:w="993" w:type="dxa"/>
            <w:vAlign w:val="center"/>
          </w:tcPr>
          <w:p w14:paraId="19CB1552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vAlign w:val="center"/>
          </w:tcPr>
          <w:p w14:paraId="1EFDB712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vAlign w:val="center"/>
          </w:tcPr>
          <w:p w14:paraId="0664DD92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3F26FB" w:rsidRPr="00493F8C" w14:paraId="5BC5B42E" w14:textId="77777777" w:rsidTr="00505218">
        <w:tc>
          <w:tcPr>
            <w:tcW w:w="993" w:type="dxa"/>
            <w:vAlign w:val="center"/>
          </w:tcPr>
          <w:p w14:paraId="51D5D975" w14:textId="33ADFE35" w:rsidR="003F26FB" w:rsidRPr="00490DC0" w:rsidRDefault="003F26FB" w:rsidP="00505218">
            <w:pPr>
              <w:spacing w:before="120" w:after="120"/>
              <w:jc w:val="center"/>
            </w:pPr>
            <w:r w:rsidRPr="003F26FB">
              <w:t>1</w:t>
            </w:r>
          </w:p>
        </w:tc>
        <w:tc>
          <w:tcPr>
            <w:tcW w:w="5244" w:type="dxa"/>
          </w:tcPr>
          <w:p w14:paraId="140439D2" w14:textId="1316298E" w:rsidR="003F26FB" w:rsidRPr="00490DC0" w:rsidRDefault="003F26FB" w:rsidP="00505218">
            <w:pPr>
              <w:spacing w:before="40"/>
            </w:pPr>
            <w:r w:rsidRPr="003F26FB">
              <w:t>Esri Polska Sp. z o.o.</w:t>
            </w:r>
          </w:p>
          <w:p w14:paraId="012AD861" w14:textId="7A2D5F5C" w:rsidR="003F26FB" w:rsidRPr="00490DC0" w:rsidRDefault="003F26FB" w:rsidP="00505218">
            <w:r w:rsidRPr="003F26FB">
              <w:t>Plac Konesera</w:t>
            </w:r>
            <w:r w:rsidRPr="00490DC0">
              <w:t xml:space="preserve"> </w:t>
            </w:r>
            <w:r w:rsidRPr="003F26FB">
              <w:t>9</w:t>
            </w:r>
            <w:r w:rsidRPr="00490DC0">
              <w:t xml:space="preserve"> </w:t>
            </w:r>
          </w:p>
          <w:p w14:paraId="63BB9F5C" w14:textId="3507E6C9" w:rsidR="003F26FB" w:rsidRPr="00490DC0" w:rsidRDefault="003F26FB" w:rsidP="00505218">
            <w:pPr>
              <w:spacing w:after="40"/>
              <w:jc w:val="both"/>
            </w:pPr>
            <w:r w:rsidRPr="003F26FB">
              <w:t>03-736</w:t>
            </w:r>
            <w:r w:rsidRPr="00490DC0">
              <w:t xml:space="preserve"> </w:t>
            </w:r>
            <w:r w:rsidRPr="003F26FB">
              <w:t>Warszawa</w:t>
            </w:r>
          </w:p>
        </w:tc>
        <w:tc>
          <w:tcPr>
            <w:tcW w:w="2835" w:type="dxa"/>
            <w:vAlign w:val="center"/>
          </w:tcPr>
          <w:p w14:paraId="2FDD6703" w14:textId="691D7FD0" w:rsidR="003F26FB" w:rsidRPr="00490DC0" w:rsidRDefault="003F26FB" w:rsidP="00505218">
            <w:pPr>
              <w:spacing w:before="120" w:after="120"/>
              <w:jc w:val="both"/>
            </w:pPr>
            <w:r w:rsidRPr="003F26FB">
              <w:t>261 990.00 zł</w:t>
            </w:r>
          </w:p>
        </w:tc>
      </w:tr>
    </w:tbl>
    <w:p w14:paraId="744C0BFA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77A12C" w14:textId="77777777" w:rsidR="005C063B" w:rsidRDefault="005C063B">
      <w:r>
        <w:separator/>
      </w:r>
    </w:p>
  </w:endnote>
  <w:endnote w:type="continuationSeparator" w:id="0">
    <w:p w14:paraId="05376D0E" w14:textId="77777777" w:rsidR="005C063B" w:rsidRDefault="005C06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C2AD95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A8A1A72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E4A950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7B9FA26">
        <v:line id="_x0000_s1025" style="position:absolute;left:0;text-align:left;z-index:251657728" from="-3.85pt,8.7pt" to="455.15pt,8.7pt"/>
      </w:pict>
    </w:r>
  </w:p>
  <w:p w14:paraId="484052E8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4CDC6B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2B0E124" w14:textId="77777777" w:rsidR="009F189D" w:rsidRDefault="009F189D">
    <w:pPr>
      <w:pStyle w:val="Stopka"/>
      <w:tabs>
        <w:tab w:val="clear" w:pos="4536"/>
      </w:tabs>
      <w:jc w:val="center"/>
    </w:pPr>
  </w:p>
  <w:p w14:paraId="06BA0E0E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096EC0" w14:textId="77777777" w:rsidR="005C063B" w:rsidRDefault="005C063B">
      <w:r>
        <w:separator/>
      </w:r>
    </w:p>
  </w:footnote>
  <w:footnote w:type="continuationSeparator" w:id="0">
    <w:p w14:paraId="6490927E" w14:textId="77777777" w:rsidR="005C063B" w:rsidRDefault="005C06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DEA532" w14:textId="77777777" w:rsidR="003F26FB" w:rsidRDefault="003F26F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6B8BA2" w14:textId="77777777" w:rsidR="003F26FB" w:rsidRDefault="003F26F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2E1E13" w14:textId="77777777" w:rsidR="003F26FB" w:rsidRDefault="003F26F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81647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757EC"/>
    <w:rsid w:val="00181647"/>
    <w:rsid w:val="001C69FF"/>
    <w:rsid w:val="0023318D"/>
    <w:rsid w:val="003B6B36"/>
    <w:rsid w:val="003D72FD"/>
    <w:rsid w:val="003F26FB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5C063B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CE449F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0E26803"/>
  <w15:chartTrackingRefBased/>
  <w15:docId w15:val="{106CD297-C3B4-40C3-A3BB-19D20EF46D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130</Words>
  <Characters>780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Justyna Domino</cp:lastModifiedBy>
  <cp:revision>2</cp:revision>
  <dcterms:created xsi:type="dcterms:W3CDTF">2026-10-16T08:53:00Z</dcterms:created>
  <dcterms:modified xsi:type="dcterms:W3CDTF">2026-10-16T08:53:00Z</dcterms:modified>
</cp:coreProperties>
</file>