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03745" w14:textId="77777777" w:rsidR="008D2AB8" w:rsidRPr="00792CEF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b w:val="0"/>
          <w:sz w:val="18"/>
          <w:szCs w:val="18"/>
        </w:rPr>
        <w:tab/>
      </w:r>
      <w:r w:rsidRPr="00792CEF">
        <w:rPr>
          <w:rFonts w:ascii="Verdana" w:hAnsi="Verdana"/>
          <w:sz w:val="18"/>
          <w:szCs w:val="18"/>
        </w:rPr>
        <w:t xml:space="preserve">Załącznik nr </w:t>
      </w:r>
      <w:r w:rsidR="00012286" w:rsidRPr="00792CEF">
        <w:rPr>
          <w:rFonts w:ascii="Verdana" w:hAnsi="Verdana"/>
          <w:sz w:val="18"/>
          <w:szCs w:val="18"/>
        </w:rPr>
        <w:t>1</w:t>
      </w:r>
    </w:p>
    <w:p w14:paraId="5C051E58" w14:textId="77777777" w:rsidR="008D2AB8" w:rsidRPr="00792CEF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FORMULARZ OFERTY</w:t>
      </w:r>
    </w:p>
    <w:p w14:paraId="4B69EC5C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99D6FD2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67D7A26E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67F3951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69C6ACB8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05DCF5F3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08D41C5C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4C50A7EC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4D46F2E8" w14:textId="77777777" w:rsidR="00DC7791" w:rsidRPr="00792CE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35E196E2" w14:textId="77777777" w:rsidR="008D2AB8" w:rsidRPr="00792CE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Do: Nazwa i siedziba Zamawiającego:</w:t>
      </w:r>
    </w:p>
    <w:p w14:paraId="2A662575" w14:textId="77777777" w:rsidR="00D14AA4" w:rsidRPr="00792CE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Akademia Górniczo - Hutnicza</w:t>
      </w:r>
    </w:p>
    <w:p w14:paraId="2BB7CCAD" w14:textId="77777777" w:rsidR="00D14AA4" w:rsidRPr="00792CE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im. Stanisława Staszica w Krakowie</w:t>
      </w:r>
    </w:p>
    <w:p w14:paraId="4533D427" w14:textId="77777777" w:rsidR="008D2AB8" w:rsidRPr="00792CE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Dział Zamówień Publicznych</w:t>
      </w:r>
      <w:r w:rsidR="008D2AB8" w:rsidRPr="00792CEF">
        <w:rPr>
          <w:rFonts w:ascii="Verdana" w:hAnsi="Verdana"/>
          <w:b/>
          <w:sz w:val="18"/>
          <w:szCs w:val="18"/>
        </w:rPr>
        <w:t xml:space="preserve">  </w:t>
      </w:r>
    </w:p>
    <w:p w14:paraId="705EA4B2" w14:textId="77777777" w:rsidR="008D2AB8" w:rsidRPr="00792CE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Al. Mickiewicza</w:t>
      </w:r>
      <w:r w:rsidR="008D2AB8" w:rsidRPr="00792CEF">
        <w:rPr>
          <w:rFonts w:ascii="Verdana" w:hAnsi="Verdana"/>
          <w:b/>
          <w:sz w:val="18"/>
          <w:szCs w:val="18"/>
        </w:rPr>
        <w:t xml:space="preserve"> </w:t>
      </w:r>
      <w:r w:rsidRPr="00792CEF">
        <w:rPr>
          <w:rFonts w:ascii="Verdana" w:hAnsi="Verdana"/>
          <w:b/>
          <w:sz w:val="18"/>
          <w:szCs w:val="18"/>
        </w:rPr>
        <w:t>30</w:t>
      </w:r>
      <w:r w:rsidR="008D2AB8" w:rsidRPr="00792CEF">
        <w:rPr>
          <w:rFonts w:ascii="Verdana" w:hAnsi="Verdana"/>
          <w:b/>
          <w:sz w:val="18"/>
          <w:szCs w:val="18"/>
        </w:rPr>
        <w:t xml:space="preserve"> </w:t>
      </w:r>
    </w:p>
    <w:p w14:paraId="79E13A45" w14:textId="77777777" w:rsidR="008D2AB8" w:rsidRPr="00792CEF" w:rsidRDefault="00D14AA4" w:rsidP="008D2AB8">
      <w:pPr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30-059</w:t>
      </w:r>
      <w:r w:rsidR="008D2AB8" w:rsidRPr="00792CEF">
        <w:rPr>
          <w:rFonts w:ascii="Verdana" w:hAnsi="Verdana"/>
          <w:b/>
          <w:sz w:val="18"/>
          <w:szCs w:val="18"/>
        </w:rPr>
        <w:t xml:space="preserve"> </w:t>
      </w:r>
      <w:r w:rsidRPr="00792CEF">
        <w:rPr>
          <w:rFonts w:ascii="Verdana" w:hAnsi="Verdana"/>
          <w:b/>
          <w:sz w:val="18"/>
          <w:szCs w:val="18"/>
        </w:rPr>
        <w:t>Kraków</w:t>
      </w:r>
      <w:r w:rsidR="008D2AB8" w:rsidRPr="00792CEF">
        <w:rPr>
          <w:rFonts w:ascii="Verdana" w:hAnsi="Verdana"/>
          <w:b/>
          <w:sz w:val="18"/>
          <w:szCs w:val="18"/>
        </w:rPr>
        <w:t xml:space="preserve">,  </w:t>
      </w:r>
    </w:p>
    <w:p w14:paraId="508561C6" w14:textId="77777777" w:rsidR="008D2AB8" w:rsidRPr="00792CE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804DABF" w14:textId="77777777" w:rsidR="008D2AB8" w:rsidRPr="00792CE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46BA" w:rsidRPr="00792CEF">
        <w:rPr>
          <w:rFonts w:ascii="Verdana" w:hAnsi="Verdana"/>
          <w:b/>
          <w:sz w:val="18"/>
          <w:szCs w:val="18"/>
        </w:rPr>
        <w:t>dostawa zestawu komputerowego Mini-PC z monitorem konferencyjnym - 10 sztuk - KC-DE-zp.25.481.2026</w:t>
      </w:r>
      <w:r w:rsidRPr="00792CEF">
        <w:rPr>
          <w:rFonts w:ascii="Verdana" w:hAnsi="Verdana"/>
          <w:b/>
          <w:sz w:val="18"/>
          <w:szCs w:val="18"/>
        </w:rPr>
        <w:t xml:space="preserve">, </w:t>
      </w:r>
      <w:r w:rsidRPr="00792CE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D48A7DA" w14:textId="77777777" w:rsidR="008D2AB8" w:rsidRPr="00792CE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74C41" w:rsidRPr="00792CEF" w14:paraId="4CECC3D3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5C4790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vatL.p.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32325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1CA9C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69372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78D34EE8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8719F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FBB9A0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2E0CFF00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9F6E9A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  <w:r w:rsidR="00F81FED"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F81FED" w:rsidRPr="00792CEF">
              <w:rPr>
                <w:rFonts w:ascii="Verdana" w:hAnsi="Verdana"/>
                <w:b/>
                <w:bCs/>
                <w:iCs/>
                <w:color w:val="EE0000"/>
                <w:sz w:val="18"/>
                <w:szCs w:val="18"/>
              </w:rPr>
              <w:t>*)</w:t>
            </w:r>
          </w:p>
          <w:p w14:paraId="5662EE59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5EB57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48641D46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3C3E31E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374C41" w:rsidRPr="00792CEF" w14:paraId="6372FC5E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214BE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696CA7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7A220D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792F5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1984DB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0A8925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3C2423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432870" w14:textId="77777777" w:rsidR="00374C41" w:rsidRPr="00792CEF" w:rsidRDefault="00374C41" w:rsidP="00374C4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374C41" w:rsidRPr="00792CEF" w14:paraId="64AC1E41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9E61" w14:textId="77777777" w:rsidR="00374C41" w:rsidRPr="00792CEF" w:rsidRDefault="00374C41" w:rsidP="00374C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CF38" w14:textId="77777777" w:rsidR="00374C41" w:rsidRPr="00792CEF" w:rsidRDefault="00374C41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Mini-PC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B55" w14:textId="77777777" w:rsidR="00374C41" w:rsidRPr="00792CEF" w:rsidRDefault="00936FD4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70D01C9C" w14:textId="77777777" w:rsidR="00936FD4" w:rsidRPr="00792CEF" w:rsidRDefault="00936FD4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799D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806E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FAAA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502B98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525E9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4C41" w:rsidRPr="00792CEF" w14:paraId="29C8143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8FCF" w14:textId="77777777" w:rsidR="00374C41" w:rsidRPr="00792CEF" w:rsidRDefault="00374C41" w:rsidP="00374C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DD21" w14:textId="77777777" w:rsidR="00374C41" w:rsidRPr="00792CEF" w:rsidRDefault="00374C41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Monitor konferencyjny</w:t>
            </w:r>
          </w:p>
          <w:p w14:paraId="3E1E082A" w14:textId="77777777" w:rsidR="00374C41" w:rsidRPr="00792CEF" w:rsidRDefault="00374C41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108C" w14:textId="77777777" w:rsidR="00936FD4" w:rsidRPr="00792CEF" w:rsidRDefault="00936FD4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328383CE" w14:textId="77777777" w:rsidR="00374C41" w:rsidRPr="00792CEF" w:rsidRDefault="00936FD4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5178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6E6A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C23C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2636AA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BDA71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4C41" w:rsidRPr="00792CEF" w14:paraId="15680E2E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BC62C9" w14:textId="77777777" w:rsidR="00374C41" w:rsidRPr="00792CEF" w:rsidRDefault="00374C41" w:rsidP="00374C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ACF0" w14:textId="22E6B996" w:rsidR="00374C41" w:rsidRPr="00792CEF" w:rsidRDefault="00374C41" w:rsidP="00374C4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Zestaw bezprzewodowy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26AA" w14:textId="086A770D" w:rsidR="00936FD4" w:rsidRDefault="00936FD4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92CEF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2169196F" w14:textId="77777777" w:rsidR="00792CEF" w:rsidRDefault="00792CEF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</w:pPr>
          </w:p>
          <w:p w14:paraId="58016A59" w14:textId="7A2AE82B" w:rsidR="00374C41" w:rsidRDefault="00936FD4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  <w:t>Model</w:t>
            </w:r>
            <w:r w:rsidR="00FF03AC"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  <w:t xml:space="preserve"> klawiatury</w:t>
            </w: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  <w:t>: ……………..</w:t>
            </w:r>
          </w:p>
          <w:p w14:paraId="4959CCEC" w14:textId="77777777" w:rsidR="00792CEF" w:rsidRDefault="00792CEF" w:rsidP="00936FD4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</w:pPr>
          </w:p>
          <w:p w14:paraId="7AF76CF2" w14:textId="45C7A341" w:rsidR="00FF03AC" w:rsidRDefault="00FF03AC" w:rsidP="00FF0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  <w:t xml:space="preserve">Model </w:t>
            </w:r>
            <w:r>
              <w:rPr>
                <w:rFonts w:ascii="Verdana" w:eastAsia="Calibri" w:hAnsi="Verdana"/>
                <w:b/>
                <w:color w:val="000000"/>
                <w:sz w:val="18"/>
                <w:szCs w:val="18"/>
                <w:lang w:eastAsia="zh-CN"/>
              </w:rPr>
              <w:lastRenderedPageBreak/>
              <w:t>myszki: ……………..</w:t>
            </w:r>
          </w:p>
          <w:p w14:paraId="60C18556" w14:textId="77777777" w:rsidR="00936FD4" w:rsidRPr="00792CEF" w:rsidRDefault="00936FD4" w:rsidP="000950E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25AE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lastRenderedPageBreak/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8490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7FE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1F79C0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8EABF7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4C41" w:rsidRPr="00792CEF" w14:paraId="3E4280D3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F4C078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F88998D" w14:textId="77777777" w:rsidR="00374C41" w:rsidRPr="00792CEF" w:rsidRDefault="00374C41" w:rsidP="00374C4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6677ADE2" w14:textId="77777777" w:rsidR="00374C41" w:rsidRPr="00792CEF" w:rsidRDefault="00374C41" w:rsidP="00374C4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9417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7BF9CA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AA681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74C41" w:rsidRPr="00792CEF" w14:paraId="70A27E22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EFF4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0D861A31" w14:textId="77777777" w:rsidR="00374C41" w:rsidRPr="00792CEF" w:rsidRDefault="00374C41" w:rsidP="00374C4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92CEF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8644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D6CEF1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CDF7A6" w14:textId="77777777" w:rsidR="00374C41" w:rsidRPr="00792CEF" w:rsidRDefault="00374C41" w:rsidP="00374C4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24CDCE99" w14:textId="77777777" w:rsidR="00F81FED" w:rsidRPr="00792CEF" w:rsidRDefault="00F81FED" w:rsidP="00F81FE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EE0000"/>
          <w:sz w:val="18"/>
          <w:szCs w:val="18"/>
        </w:rPr>
      </w:pPr>
    </w:p>
    <w:p w14:paraId="067B7AF5" w14:textId="77777777" w:rsidR="00B646BA" w:rsidRPr="00792CEF" w:rsidRDefault="00F81FE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EE0000"/>
          <w:sz w:val="18"/>
          <w:szCs w:val="18"/>
        </w:rPr>
      </w:pPr>
      <w:r w:rsidRPr="00792CEF">
        <w:rPr>
          <w:rFonts w:ascii="Verdana" w:hAnsi="Verdana"/>
          <w:b/>
          <w:bCs/>
          <w:iCs/>
          <w:color w:val="EE0000"/>
          <w:sz w:val="18"/>
          <w:szCs w:val="18"/>
        </w:rPr>
        <w:t>*) W cenie brutto oferty wykonawca winien uwzględnić 23% stawkę podatku VAT.</w:t>
      </w:r>
    </w:p>
    <w:p w14:paraId="4A28C565" w14:textId="77777777" w:rsidR="008D2AB8" w:rsidRPr="00792CE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Termin realizacji umowy:</w:t>
      </w:r>
      <w:r w:rsidR="005667D2" w:rsidRPr="00792CEF">
        <w:rPr>
          <w:rFonts w:ascii="Verdana" w:hAnsi="Verdana"/>
          <w:b/>
          <w:sz w:val="18"/>
          <w:szCs w:val="18"/>
        </w:rPr>
        <w:t xml:space="preserve"> </w:t>
      </w:r>
      <w:r w:rsidR="00B646BA" w:rsidRPr="00792CEF">
        <w:rPr>
          <w:rFonts w:ascii="Verdana" w:hAnsi="Verdana"/>
          <w:b/>
          <w:sz w:val="18"/>
          <w:szCs w:val="18"/>
        </w:rPr>
        <w:t xml:space="preserve">……… </w:t>
      </w:r>
      <w:r w:rsidR="005667D2" w:rsidRPr="00792CEF">
        <w:rPr>
          <w:rFonts w:ascii="Verdana" w:hAnsi="Verdana"/>
          <w:b/>
          <w:sz w:val="18"/>
          <w:szCs w:val="18"/>
        </w:rPr>
        <w:t xml:space="preserve">dni od daty </w:t>
      </w:r>
      <w:r w:rsidR="00B646BA" w:rsidRPr="00792CEF">
        <w:rPr>
          <w:rFonts w:ascii="Verdana" w:hAnsi="Verdana"/>
          <w:b/>
          <w:sz w:val="18"/>
          <w:szCs w:val="18"/>
        </w:rPr>
        <w:t>otrzymania zamówienia potwierdzonego przez MNiSW (kryterium oceny ofert) *)</w:t>
      </w:r>
      <w:r w:rsidR="00B51BC2" w:rsidRPr="00792CEF">
        <w:rPr>
          <w:rFonts w:ascii="Verdana" w:hAnsi="Verdana"/>
          <w:b/>
          <w:sz w:val="18"/>
          <w:szCs w:val="18"/>
        </w:rPr>
        <w:t xml:space="preserve"> </w:t>
      </w:r>
    </w:p>
    <w:p w14:paraId="19299CF8" w14:textId="77777777" w:rsidR="00B646BA" w:rsidRPr="00792CEF" w:rsidRDefault="00B646B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bCs/>
          <w:iCs/>
          <w:sz w:val="18"/>
          <w:szCs w:val="18"/>
        </w:rPr>
        <w:t>*)</w:t>
      </w:r>
      <w:r w:rsidR="00A40074" w:rsidRPr="00792CEF">
        <w:rPr>
          <w:rFonts w:ascii="Verdana" w:hAnsi="Verdana"/>
          <w:bCs/>
          <w:iCs/>
          <w:sz w:val="18"/>
          <w:szCs w:val="18"/>
        </w:rPr>
        <w:t xml:space="preserve"> </w:t>
      </w:r>
      <w:r w:rsidRPr="00792CEF">
        <w:rPr>
          <w:rFonts w:ascii="Verdana" w:hAnsi="Verdana"/>
          <w:bCs/>
          <w:iCs/>
          <w:sz w:val="18"/>
          <w:szCs w:val="18"/>
        </w:rPr>
        <w:t>W przypadku nie podania terminu realizacji, Zamawiający przyjmie maksymalny termin realizacji umowy.</w:t>
      </w:r>
    </w:p>
    <w:p w14:paraId="6C77916F" w14:textId="77777777" w:rsidR="00204E8D" w:rsidRPr="00792CEF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>Okres udzielonej gwarancji</w:t>
      </w:r>
      <w:r w:rsidR="00F25E2B" w:rsidRPr="00792CEF">
        <w:rPr>
          <w:rFonts w:ascii="Verdana" w:hAnsi="Verdana"/>
          <w:b/>
          <w:sz w:val="18"/>
          <w:szCs w:val="18"/>
        </w:rPr>
        <w:t xml:space="preserve"> na całość zamówienia</w:t>
      </w:r>
      <w:r w:rsidR="00F7165C" w:rsidRPr="00792CEF">
        <w:rPr>
          <w:rFonts w:ascii="Verdana" w:hAnsi="Verdana"/>
          <w:b/>
          <w:sz w:val="18"/>
          <w:szCs w:val="18"/>
        </w:rPr>
        <w:t xml:space="preserve"> </w:t>
      </w:r>
      <w:r w:rsidRPr="00792CEF">
        <w:rPr>
          <w:rFonts w:ascii="Verdana" w:hAnsi="Verdana"/>
          <w:b/>
          <w:sz w:val="18"/>
          <w:szCs w:val="18"/>
        </w:rPr>
        <w:t>wynosi:</w:t>
      </w:r>
      <w:r w:rsidRPr="00792CEF">
        <w:rPr>
          <w:rFonts w:ascii="Verdana" w:hAnsi="Verdana"/>
          <w:sz w:val="18"/>
          <w:szCs w:val="18"/>
        </w:rPr>
        <w:t xml:space="preserve"> </w:t>
      </w:r>
      <w:r w:rsidR="00B51BC2" w:rsidRPr="00792CEF">
        <w:rPr>
          <w:rFonts w:ascii="Verdana" w:hAnsi="Verdana"/>
          <w:sz w:val="18"/>
          <w:szCs w:val="18"/>
        </w:rPr>
        <w:t>…</w:t>
      </w:r>
      <w:r w:rsidR="00D71C24" w:rsidRPr="00792CEF">
        <w:rPr>
          <w:rFonts w:ascii="Verdana" w:hAnsi="Verdana"/>
          <w:sz w:val="18"/>
          <w:szCs w:val="18"/>
        </w:rPr>
        <w:t>…..</w:t>
      </w:r>
      <w:r w:rsidR="00B51BC2" w:rsidRPr="00792CEF">
        <w:rPr>
          <w:rFonts w:ascii="Verdana" w:hAnsi="Verdana"/>
          <w:sz w:val="18"/>
          <w:szCs w:val="18"/>
        </w:rPr>
        <w:t xml:space="preserve"> </w:t>
      </w:r>
      <w:r w:rsidR="00B51BC2" w:rsidRPr="00792CEF">
        <w:rPr>
          <w:rFonts w:ascii="Verdana" w:hAnsi="Verdana"/>
          <w:b/>
          <w:bCs/>
          <w:sz w:val="18"/>
          <w:szCs w:val="18"/>
        </w:rPr>
        <w:t>miesięc</w:t>
      </w:r>
      <w:r w:rsidR="00C06FC5" w:rsidRPr="00792CEF">
        <w:rPr>
          <w:rFonts w:ascii="Verdana" w:hAnsi="Verdana"/>
          <w:b/>
          <w:bCs/>
          <w:sz w:val="18"/>
          <w:szCs w:val="18"/>
        </w:rPr>
        <w:t>y</w:t>
      </w:r>
      <w:r w:rsidR="00F7165C" w:rsidRPr="00792CEF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792CEF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792CEF">
        <w:rPr>
          <w:rFonts w:ascii="Verdana" w:hAnsi="Verdana"/>
          <w:b/>
          <w:bCs/>
          <w:sz w:val="18"/>
          <w:szCs w:val="18"/>
        </w:rPr>
        <w:t xml:space="preserve"> </w:t>
      </w:r>
      <w:r w:rsidR="00DA05E1" w:rsidRPr="00792CEF">
        <w:rPr>
          <w:rFonts w:ascii="Verdana" w:hAnsi="Verdana"/>
          <w:sz w:val="18"/>
          <w:szCs w:val="18"/>
        </w:rPr>
        <w:t>*)</w:t>
      </w:r>
    </w:p>
    <w:p w14:paraId="42134A22" w14:textId="77777777" w:rsidR="00DD03C2" w:rsidRPr="00792CEF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792CEF">
        <w:rPr>
          <w:rFonts w:ascii="Verdana" w:hAnsi="Verdana"/>
          <w:bCs/>
          <w:iCs/>
          <w:sz w:val="18"/>
          <w:szCs w:val="18"/>
        </w:rPr>
        <w:t>*) W przypadku nie podania okresu gwarancji, Zamawiający przyjmie minimalny okres gwarancji.</w:t>
      </w:r>
    </w:p>
    <w:p w14:paraId="790FC919" w14:textId="162B1EE3" w:rsidR="00936FD4" w:rsidRPr="00792CEF" w:rsidRDefault="00936FD4" w:rsidP="00936FD4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  <w:r w:rsidRPr="00792CEF">
        <w:rPr>
          <w:rFonts w:ascii="Verdana" w:hAnsi="Verdana"/>
          <w:b/>
          <w:iCs/>
          <w:sz w:val="18"/>
          <w:szCs w:val="18"/>
        </w:rPr>
        <w:t xml:space="preserve">Możliwość samodzielnego upgrade’u (montaż dysku twardego/SSD, pamięci RAM itp.) bez utraty gwarancji (kryterium oceny ofert) </w:t>
      </w:r>
      <w:r w:rsidRPr="00C550BF">
        <w:rPr>
          <w:rFonts w:ascii="Verdana" w:hAnsi="Verdana"/>
          <w:bCs/>
          <w:iCs/>
          <w:color w:val="000000"/>
          <w:sz w:val="18"/>
          <w:szCs w:val="18"/>
        </w:rPr>
        <w:t>*)</w:t>
      </w:r>
    </w:p>
    <w:p w14:paraId="6DA2C09C" w14:textId="77777777" w:rsidR="00936FD4" w:rsidRPr="00792CEF" w:rsidRDefault="00936FD4" w:rsidP="00936FD4">
      <w:pPr>
        <w:spacing w:after="200"/>
        <w:rPr>
          <w:rFonts w:ascii="Verdana" w:eastAsia="Verdana" w:hAnsi="Verdana" w:cs="Verdana"/>
          <w:sz w:val="18"/>
          <w:szCs w:val="18"/>
          <w:lang w:eastAsia="en-US"/>
        </w:rPr>
      </w:pPr>
      <w:r w:rsidRPr="00792CEF">
        <w:rPr>
          <w:rFonts w:ascii="Verdana" w:eastAsia="Verdana" w:hAnsi="Verdana" w:cs="Verdana"/>
          <w:sz w:val="18"/>
          <w:szCs w:val="18"/>
          <w:lang w:eastAsia="en-US"/>
        </w:rPr>
        <w:t xml:space="preserve">1) gdy nie ma możliwości/brak informacji </w:t>
      </w:r>
    </w:p>
    <w:p w14:paraId="17C41CAE" w14:textId="77777777" w:rsidR="00936FD4" w:rsidRPr="00792CEF" w:rsidRDefault="00936FD4" w:rsidP="00936FD4">
      <w:pPr>
        <w:spacing w:after="200"/>
        <w:rPr>
          <w:rFonts w:ascii="Verdana" w:eastAsia="Verdana" w:hAnsi="Verdana" w:cs="Verdana"/>
          <w:sz w:val="18"/>
          <w:szCs w:val="18"/>
          <w:lang w:eastAsia="en-US"/>
        </w:rPr>
      </w:pPr>
      <w:r w:rsidRPr="00792CEF">
        <w:rPr>
          <w:rFonts w:ascii="Verdana" w:eastAsia="Verdana" w:hAnsi="Verdana" w:cs="Verdana"/>
          <w:sz w:val="18"/>
          <w:szCs w:val="18"/>
          <w:lang w:eastAsia="en-US"/>
        </w:rPr>
        <w:t>2) gdy możliwość jest przez serwis on-site (w miejscu użytkowania sprzętu)</w:t>
      </w:r>
      <w:r w:rsidRPr="00792CEF">
        <w:rPr>
          <w:rFonts w:ascii="Verdana" w:eastAsia="Verdana" w:hAnsi="Verdana" w:cs="Verdana"/>
          <w:b/>
          <w:bCs/>
          <w:sz w:val="18"/>
          <w:szCs w:val="18"/>
          <w:lang w:eastAsia="en-US"/>
        </w:rPr>
        <w:t xml:space="preserve"> </w:t>
      </w:r>
    </w:p>
    <w:p w14:paraId="598D0A5D" w14:textId="77777777" w:rsidR="00936FD4" w:rsidRPr="00792CEF" w:rsidRDefault="00936FD4" w:rsidP="00936FD4">
      <w:pPr>
        <w:widowControl w:val="0"/>
        <w:spacing w:line="360" w:lineRule="auto"/>
        <w:ind w:right="1"/>
        <w:jc w:val="both"/>
        <w:rPr>
          <w:rFonts w:ascii="Verdana" w:eastAsia="Verdana" w:hAnsi="Verdana" w:cs="Verdana"/>
          <w:sz w:val="18"/>
          <w:szCs w:val="18"/>
          <w:lang w:eastAsia="en-US"/>
        </w:rPr>
      </w:pPr>
      <w:r w:rsidRPr="00792CEF">
        <w:rPr>
          <w:rFonts w:ascii="Verdana" w:eastAsia="Verdana" w:hAnsi="Verdana" w:cs="Verdana"/>
          <w:sz w:val="18"/>
          <w:szCs w:val="18"/>
          <w:lang w:eastAsia="en-US"/>
        </w:rPr>
        <w:t>3) gdy istnieje możliwość samodzielnego upgrade’u</w:t>
      </w:r>
      <w:r w:rsidRPr="00792CEF">
        <w:rPr>
          <w:rFonts w:ascii="Verdana" w:eastAsia="Verdana" w:hAnsi="Verdana" w:cs="Verdana"/>
          <w:b/>
          <w:bCs/>
          <w:sz w:val="18"/>
          <w:szCs w:val="18"/>
          <w:lang w:eastAsia="en-US"/>
        </w:rPr>
        <w:t xml:space="preserve"> </w:t>
      </w:r>
    </w:p>
    <w:p w14:paraId="12D372BF" w14:textId="77777777" w:rsidR="00936FD4" w:rsidRPr="00792CEF" w:rsidRDefault="00936FD4" w:rsidP="00936FD4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color w:val="FF0000"/>
          <w:sz w:val="18"/>
          <w:szCs w:val="18"/>
        </w:rPr>
      </w:pPr>
      <w:r w:rsidRPr="00792CEF">
        <w:rPr>
          <w:rFonts w:ascii="Verdana" w:eastAsia="Verdana" w:hAnsi="Verdana" w:cs="Verdana"/>
          <w:color w:val="FF0000"/>
          <w:sz w:val="18"/>
          <w:szCs w:val="18"/>
          <w:lang w:eastAsia="en-US"/>
        </w:rPr>
        <w:t>*) należy zaznaczyć właściwą opcję.</w:t>
      </w:r>
    </w:p>
    <w:p w14:paraId="54E5BE83" w14:textId="77777777" w:rsidR="00374C41" w:rsidRPr="00792CEF" w:rsidRDefault="00B646BA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792CEF">
        <w:rPr>
          <w:rFonts w:ascii="Verdana" w:hAnsi="Verdana"/>
          <w:b/>
          <w:iCs/>
          <w:sz w:val="18"/>
          <w:szCs w:val="18"/>
        </w:rPr>
        <w:t>Data wyprodukowania oferowanego sprzętu:</w:t>
      </w:r>
      <w:r w:rsidRPr="00792CEF">
        <w:rPr>
          <w:rFonts w:ascii="Verdana" w:hAnsi="Verdana"/>
          <w:bCs/>
          <w:iCs/>
          <w:sz w:val="18"/>
          <w:szCs w:val="18"/>
        </w:rPr>
        <w:t xml:space="preserve"> ………………………………………………………………………….</w:t>
      </w:r>
    </w:p>
    <w:p w14:paraId="0CCA791E" w14:textId="77777777" w:rsidR="006D018B" w:rsidRPr="00792CEF" w:rsidRDefault="006D018B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792CEF">
        <w:rPr>
          <w:rFonts w:ascii="Verdana" w:hAnsi="Verdana"/>
          <w:b/>
          <w:iCs/>
          <w:sz w:val="18"/>
          <w:szCs w:val="18"/>
        </w:rPr>
        <w:t>Nazwa zaoferowanego oprogramowania:</w:t>
      </w:r>
      <w:r w:rsidRPr="00792CEF">
        <w:rPr>
          <w:rFonts w:ascii="Verdana" w:hAnsi="Verdana"/>
          <w:bCs/>
          <w:iCs/>
          <w:sz w:val="18"/>
          <w:szCs w:val="18"/>
        </w:rPr>
        <w:t xml:space="preserve"> …………………………………………………………………………………</w:t>
      </w:r>
    </w:p>
    <w:p w14:paraId="4E9518FD" w14:textId="77777777" w:rsidR="00653F1C" w:rsidRPr="00792CEF" w:rsidRDefault="00653F1C" w:rsidP="00653F1C">
      <w:pPr>
        <w:jc w:val="both"/>
        <w:rPr>
          <w:rFonts w:ascii="Verdana" w:hAnsi="Verdana"/>
          <w:i/>
          <w:iCs/>
          <w:sz w:val="18"/>
          <w:szCs w:val="18"/>
        </w:rPr>
      </w:pPr>
      <w:r w:rsidRPr="00792CEF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92CEF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>zestaw</w:t>
      </w:r>
      <w:r w:rsidR="007D7D56"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>y</w:t>
      </w:r>
      <w:r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 xml:space="preserve"> komputerow</w:t>
      </w:r>
      <w:r w:rsidR="007D7D56"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>e</w:t>
      </w:r>
      <w:r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 xml:space="preserve"> </w:t>
      </w:r>
      <w:r w:rsidR="007D7D56"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>wraz z monitorami</w:t>
      </w:r>
      <w:r w:rsidRPr="00792CEF">
        <w:rPr>
          <w:rFonts w:ascii="Verdana" w:hAnsi="Verdana"/>
          <w:b/>
          <w:i/>
          <w:iCs/>
          <w:color w:val="000000"/>
          <w:sz w:val="18"/>
          <w:szCs w:val="18"/>
          <w:lang w:eastAsia="ar-SA"/>
        </w:rPr>
        <w:t xml:space="preserve"> </w:t>
      </w:r>
      <w:r w:rsidRPr="00792CEF">
        <w:rPr>
          <w:rFonts w:ascii="Verdana" w:hAnsi="Verdana"/>
          <w:i/>
          <w:iCs/>
          <w:sz w:val="18"/>
          <w:szCs w:val="18"/>
        </w:rPr>
        <w:t xml:space="preserve">wchodzące w zakres niniejszego zamówienia. Po przedstawieniu przez Zamawiającego zamówienia potwierdzonego przez organ nadzorujący Zamawiającego Wykonawca uwzględni w wystawionej fakturze 0% stawkę podatku VAT.  </w:t>
      </w:r>
    </w:p>
    <w:p w14:paraId="48EC7861" w14:textId="77777777" w:rsidR="00653F1C" w:rsidRPr="00792CEF" w:rsidRDefault="00653F1C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32D2EC3E" w14:textId="77777777" w:rsidR="008D2AB8" w:rsidRPr="00792CE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92CEF">
        <w:rPr>
          <w:rFonts w:ascii="Verdana" w:hAnsi="Verdana"/>
          <w:sz w:val="18"/>
          <w:szCs w:val="18"/>
        </w:rPr>
        <w:t>6 marca 2018 r</w:t>
      </w:r>
      <w:r w:rsidRPr="00792CEF">
        <w:rPr>
          <w:rFonts w:ascii="Verdana" w:hAnsi="Verdana"/>
          <w:sz w:val="18"/>
          <w:szCs w:val="18"/>
        </w:rPr>
        <w:t>.</w:t>
      </w:r>
      <w:r w:rsidR="00A0022B" w:rsidRPr="00792CEF">
        <w:rPr>
          <w:rFonts w:ascii="Verdana" w:hAnsi="Verdana"/>
          <w:sz w:val="18"/>
          <w:szCs w:val="18"/>
        </w:rPr>
        <w:t xml:space="preserve"> Prawo przedsiębiorców, </w:t>
      </w:r>
      <w:r w:rsidRPr="00792CEF">
        <w:rPr>
          <w:rFonts w:ascii="Verdana" w:hAnsi="Verdana"/>
          <w:sz w:val="18"/>
          <w:szCs w:val="18"/>
        </w:rPr>
        <w:t>należymy do małych lub średnich przedsiębiorców:</w:t>
      </w:r>
      <w:r w:rsidRPr="00792CEF">
        <w:rPr>
          <w:rFonts w:ascii="Verdana" w:hAnsi="Verdana"/>
          <w:b/>
          <w:sz w:val="18"/>
          <w:szCs w:val="18"/>
        </w:rPr>
        <w:t xml:space="preserve"> TAK/NIE</w:t>
      </w:r>
    </w:p>
    <w:p w14:paraId="60BDD98B" w14:textId="77777777" w:rsidR="0093124B" w:rsidRPr="00792CEF" w:rsidRDefault="00D24B7D" w:rsidP="00792CEF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792CE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E4F8D39" w14:textId="77777777" w:rsidR="00D24B7D" w:rsidRPr="00792CE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92CE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CE9BAD7" w14:textId="77777777" w:rsidR="00EA1E2F" w:rsidRPr="00792CE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92CE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DB1C31E" w14:textId="77777777" w:rsidR="00514491" w:rsidRPr="00792CEF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92CE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2CE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79716DD" w14:textId="77777777" w:rsidR="00B646BA" w:rsidRPr="00792CEF" w:rsidRDefault="00B646BA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92CEF">
        <w:rPr>
          <w:rFonts w:ascii="Verdana" w:hAnsi="Verdana"/>
          <w:b/>
          <w:bCs/>
          <w:color w:val="000000"/>
          <w:sz w:val="18"/>
          <w:szCs w:val="18"/>
        </w:rPr>
        <w:lastRenderedPageBreak/>
        <w:t>Oświadczamy, że zaoferowany przez nas sprzęt pochodzi z oficjalnego kanału dystrybucyjnego producenta i jest fabrycznie nowy.</w:t>
      </w:r>
    </w:p>
    <w:p w14:paraId="1A54E245" w14:textId="77777777" w:rsidR="00C7405C" w:rsidRPr="00792CEF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792CEF">
        <w:rPr>
          <w:rFonts w:ascii="Verdana" w:hAnsi="Verdana"/>
          <w:b/>
          <w:bCs/>
          <w:color w:val="000000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45793D91" w14:textId="77777777" w:rsidR="00A849FE" w:rsidRPr="00792CEF" w:rsidRDefault="00A849FE" w:rsidP="00A849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92CEF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792CEF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792CEF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>na zestaw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komputerow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wraz z monitor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ami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792CEF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573BCEF9" w14:textId="77777777" w:rsidR="00A849FE" w:rsidRPr="00792CEF" w:rsidRDefault="00A849FE" w:rsidP="00A849F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>zestaw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komputerow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wraz z monitor</w:t>
      </w:r>
      <w:r w:rsidR="007D7D56" w:rsidRPr="00792CEF">
        <w:rPr>
          <w:rFonts w:ascii="Verdana" w:hAnsi="Verdana"/>
          <w:b/>
          <w:color w:val="000000"/>
          <w:sz w:val="18"/>
          <w:szCs w:val="18"/>
          <w:lang w:eastAsia="ar-SA"/>
        </w:rPr>
        <w:t>ami</w:t>
      </w:r>
      <w:r w:rsidRPr="00792CE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792CEF">
        <w:rPr>
          <w:rFonts w:ascii="Verdana" w:hAnsi="Verdana"/>
          <w:color w:val="000000"/>
          <w:sz w:val="18"/>
          <w:szCs w:val="18"/>
          <w:lang w:eastAsia="ar-SA"/>
        </w:rPr>
        <w:t xml:space="preserve">są przeznaczone dla placówki oświatowej - </w:t>
      </w:r>
      <w:r w:rsidRPr="00792CEF">
        <w:rPr>
          <w:rFonts w:ascii="Verdana" w:hAnsi="Verdana"/>
          <w:sz w:val="18"/>
          <w:szCs w:val="18"/>
        </w:rPr>
        <w:t>zgodnie z art. 83 ust. 1 pkt 26 ustawy z dnia 11 marca 2004 r. o podatku od towarów i usług (t. j. Dz. U. 2011 Nr 177 poz. 1054 z późn. zm.)</w:t>
      </w:r>
    </w:p>
    <w:p w14:paraId="2C80047E" w14:textId="77777777" w:rsidR="00EA1E2F" w:rsidRPr="00792CE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6392E0A" w14:textId="77777777" w:rsidR="00EA1E2F" w:rsidRPr="00792CE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92CE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A80E6D" w14:textId="77777777" w:rsidR="00EA1E2F" w:rsidRPr="00792CE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92CE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3E2871" w14:textId="77777777" w:rsidR="00EA1E2F" w:rsidRPr="00792CEF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792CEF" w14:paraId="0D8958E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23D69" w14:textId="77777777" w:rsidR="00EA1E2F" w:rsidRPr="00792CE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2CE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AAE1F" w14:textId="77777777" w:rsidR="00EA1E2F" w:rsidRPr="00792CE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2CE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896D852" w14:textId="77777777" w:rsidR="00EA1E2F" w:rsidRPr="00792CE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2CE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57B56" w14:textId="77777777" w:rsidR="00EA1E2F" w:rsidRPr="00792CE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2CEF">
              <w:rPr>
                <w:rFonts w:ascii="Verdana" w:hAnsi="Verdana"/>
                <w:sz w:val="18"/>
                <w:szCs w:val="18"/>
              </w:rPr>
              <w:t>Nazwa podwykonawcy</w:t>
            </w:r>
            <w:r w:rsidRPr="00792CE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792CEF" w14:paraId="5C4AA061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45468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7065B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B8C1A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792CEF" w14:paraId="2610A96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78866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87EC1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399D1" w14:textId="77777777" w:rsidR="00EA1E2F" w:rsidRPr="00792CE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83F1939" w14:textId="77777777" w:rsidR="00EA1E2F" w:rsidRPr="00792CE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7B78CE0" w14:textId="77777777" w:rsidR="00EA1E2F" w:rsidRPr="00792CEF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792CEF">
        <w:rPr>
          <w:rFonts w:ascii="Verdana" w:hAnsi="Verdana" w:cs="Times New Roman"/>
          <w:sz w:val="18"/>
          <w:szCs w:val="18"/>
        </w:rPr>
        <w:tab/>
        <w:t>Imię i Nazwisko</w:t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  <w:r w:rsidRPr="00792CEF">
        <w:rPr>
          <w:rFonts w:ascii="Verdana" w:hAnsi="Verdana" w:cs="Times New Roman"/>
          <w:sz w:val="18"/>
          <w:szCs w:val="18"/>
        </w:rPr>
        <w:tab/>
      </w:r>
    </w:p>
    <w:p w14:paraId="37A4602A" w14:textId="77777777" w:rsidR="00EA1E2F" w:rsidRPr="00792CEF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92CEF">
        <w:rPr>
          <w:rFonts w:ascii="Verdana" w:hAnsi="Verdana"/>
          <w:sz w:val="18"/>
          <w:szCs w:val="18"/>
        </w:rPr>
        <w:tab/>
      </w:r>
      <w:r w:rsidRPr="00792CEF">
        <w:rPr>
          <w:rFonts w:ascii="Verdana" w:hAnsi="Verdana"/>
          <w:sz w:val="18"/>
          <w:szCs w:val="18"/>
        </w:rPr>
        <w:tab/>
        <w:t xml:space="preserve"> </w:t>
      </w:r>
    </w:p>
    <w:p w14:paraId="380A0F96" w14:textId="77777777" w:rsidR="00EA1E2F" w:rsidRPr="00792CEF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92CEF">
        <w:rPr>
          <w:rFonts w:ascii="Verdana" w:hAnsi="Verdana"/>
          <w:sz w:val="18"/>
          <w:szCs w:val="18"/>
        </w:rPr>
        <w:tab/>
      </w:r>
      <w:r w:rsidRPr="00792CEF">
        <w:rPr>
          <w:rFonts w:ascii="Verdana" w:hAnsi="Verdana"/>
          <w:sz w:val="18"/>
          <w:szCs w:val="18"/>
        </w:rPr>
        <w:tab/>
      </w:r>
    </w:p>
    <w:p w14:paraId="7504CFA5" w14:textId="77777777" w:rsidR="00EA1E2F" w:rsidRPr="00792CEF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9EEB32" w14:textId="77777777" w:rsidR="00EA1E2F" w:rsidRPr="00792CE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FB1B98C" w14:textId="77777777" w:rsidR="00EA1E2F" w:rsidRPr="00C550BF" w:rsidRDefault="00EA1E2F" w:rsidP="00EA1E2F">
      <w:pPr>
        <w:jc w:val="both"/>
        <w:rPr>
          <w:rFonts w:ascii="Verdana" w:hAnsi="Verdana"/>
          <w:color w:val="000000"/>
          <w:sz w:val="18"/>
          <w:szCs w:val="18"/>
        </w:rPr>
      </w:pPr>
      <w:r w:rsidRPr="00C550BF">
        <w:rPr>
          <w:rFonts w:ascii="Verdana" w:hAnsi="Verdana"/>
          <w:color w:val="000000"/>
          <w:sz w:val="18"/>
          <w:szCs w:val="18"/>
        </w:rPr>
        <w:t>……………………………………………………...........................……które dołączamy do oferty.</w:t>
      </w:r>
    </w:p>
    <w:p w14:paraId="10282EA4" w14:textId="77777777" w:rsidR="00821C8F" w:rsidRPr="00C550BF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C550BF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09209F0" w14:textId="77777777" w:rsidR="00821C8F" w:rsidRPr="00C550BF" w:rsidRDefault="00821C8F" w:rsidP="00821C8F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2D943D84" w14:textId="77777777" w:rsidR="00821C8F" w:rsidRPr="00C550BF" w:rsidRDefault="00821C8F" w:rsidP="00821C8F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C550BF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publicznych:</w:t>
      </w:r>
    </w:p>
    <w:p w14:paraId="2B08B836" w14:textId="77777777" w:rsidR="00821C8F" w:rsidRPr="00792CEF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088FBF7F" w14:textId="77777777" w:rsidR="00EA1E2F" w:rsidRPr="00792CEF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załącznikami do niniejszej oferty są:</w:t>
      </w:r>
    </w:p>
    <w:p w14:paraId="0DB21061" w14:textId="77777777" w:rsidR="00EA1E2F" w:rsidRPr="00792CE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32B1748" w14:textId="77777777" w:rsidR="00EA1E2F" w:rsidRPr="00792CE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728E7EB" w14:textId="77777777" w:rsidR="00EA1E2F" w:rsidRPr="00792CE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755F624" w14:textId="77777777" w:rsidR="00EA1E2F" w:rsidRPr="00792CEF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92C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7D0B6C4" w14:textId="77777777" w:rsidR="006D0DFC" w:rsidRPr="00792CEF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4D00686D" w14:textId="77777777" w:rsidR="005329B3" w:rsidRPr="00792CEF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92CE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92CE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792CE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4EA50" w14:textId="77777777" w:rsidR="003C2DDE" w:rsidRDefault="003C2DDE">
      <w:r>
        <w:separator/>
      </w:r>
    </w:p>
  </w:endnote>
  <w:endnote w:type="continuationSeparator" w:id="0">
    <w:p w14:paraId="28DA334A" w14:textId="77777777" w:rsidR="003C2DDE" w:rsidRDefault="003C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FB7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EAD48" w14:textId="77777777" w:rsidR="003C2DDE" w:rsidRDefault="003C2DDE">
      <w:r>
        <w:separator/>
      </w:r>
    </w:p>
  </w:footnote>
  <w:footnote w:type="continuationSeparator" w:id="0">
    <w:p w14:paraId="5F33D209" w14:textId="77777777" w:rsidR="003C2DDE" w:rsidRDefault="003C2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D2D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BEB621E" w14:textId="77777777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F02EC6"/>
    <w:multiLevelType w:val="hybridMultilevel"/>
    <w:tmpl w:val="CA3E6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0350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4513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716399">
    <w:abstractNumId w:val="2"/>
  </w:num>
  <w:num w:numId="4" w16cid:durableId="811559323">
    <w:abstractNumId w:val="10"/>
  </w:num>
  <w:num w:numId="5" w16cid:durableId="641734521">
    <w:abstractNumId w:val="3"/>
  </w:num>
  <w:num w:numId="6" w16cid:durableId="262955620">
    <w:abstractNumId w:val="5"/>
  </w:num>
  <w:num w:numId="7" w16cid:durableId="1762675062">
    <w:abstractNumId w:val="6"/>
  </w:num>
  <w:num w:numId="8" w16cid:durableId="628896663">
    <w:abstractNumId w:val="4"/>
  </w:num>
  <w:num w:numId="9" w16cid:durableId="1504836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26385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2593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99040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4963113">
    <w:abstractNumId w:val="9"/>
  </w:num>
  <w:num w:numId="14" w16cid:durableId="490027434">
    <w:abstractNumId w:val="14"/>
  </w:num>
  <w:num w:numId="15" w16cid:durableId="316420994">
    <w:abstractNumId w:val="7"/>
  </w:num>
  <w:num w:numId="16" w16cid:durableId="722750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950E1"/>
    <w:rsid w:val="000B405D"/>
    <w:rsid w:val="000B731D"/>
    <w:rsid w:val="000D6134"/>
    <w:rsid w:val="000E09C7"/>
    <w:rsid w:val="000E4BA5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5265F"/>
    <w:rsid w:val="002723B0"/>
    <w:rsid w:val="002801EB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74C41"/>
    <w:rsid w:val="00381F63"/>
    <w:rsid w:val="003822AF"/>
    <w:rsid w:val="00390AC1"/>
    <w:rsid w:val="00391F08"/>
    <w:rsid w:val="003B53A3"/>
    <w:rsid w:val="003C2DDE"/>
    <w:rsid w:val="003C78AA"/>
    <w:rsid w:val="003E016F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0E20"/>
    <w:rsid w:val="005772F4"/>
    <w:rsid w:val="005831C5"/>
    <w:rsid w:val="0058681C"/>
    <w:rsid w:val="00595C87"/>
    <w:rsid w:val="005A6C0B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53F1C"/>
    <w:rsid w:val="006749FA"/>
    <w:rsid w:val="006801DB"/>
    <w:rsid w:val="006815F6"/>
    <w:rsid w:val="00684865"/>
    <w:rsid w:val="006B67C7"/>
    <w:rsid w:val="006D018B"/>
    <w:rsid w:val="006D0DFC"/>
    <w:rsid w:val="006D2240"/>
    <w:rsid w:val="006E37A2"/>
    <w:rsid w:val="006E4A4C"/>
    <w:rsid w:val="006F6C6C"/>
    <w:rsid w:val="007748F0"/>
    <w:rsid w:val="00787EE5"/>
    <w:rsid w:val="00792CEF"/>
    <w:rsid w:val="007A04B2"/>
    <w:rsid w:val="007A0D83"/>
    <w:rsid w:val="007A4129"/>
    <w:rsid w:val="007A4321"/>
    <w:rsid w:val="007A4FFA"/>
    <w:rsid w:val="007B289F"/>
    <w:rsid w:val="007D7D56"/>
    <w:rsid w:val="008158EF"/>
    <w:rsid w:val="00821C8F"/>
    <w:rsid w:val="0083096E"/>
    <w:rsid w:val="00833933"/>
    <w:rsid w:val="00853083"/>
    <w:rsid w:val="00860AAA"/>
    <w:rsid w:val="00866AC9"/>
    <w:rsid w:val="00887B64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6FD4"/>
    <w:rsid w:val="009374A5"/>
    <w:rsid w:val="00970FE4"/>
    <w:rsid w:val="009B1AF1"/>
    <w:rsid w:val="009D1D22"/>
    <w:rsid w:val="009F2533"/>
    <w:rsid w:val="00A0022B"/>
    <w:rsid w:val="00A346FE"/>
    <w:rsid w:val="00A34F03"/>
    <w:rsid w:val="00A40074"/>
    <w:rsid w:val="00A448C5"/>
    <w:rsid w:val="00A47B4D"/>
    <w:rsid w:val="00A83018"/>
    <w:rsid w:val="00A849FE"/>
    <w:rsid w:val="00A85DED"/>
    <w:rsid w:val="00A85EE2"/>
    <w:rsid w:val="00A925F5"/>
    <w:rsid w:val="00AB3FE3"/>
    <w:rsid w:val="00AC4D1B"/>
    <w:rsid w:val="00AC79B9"/>
    <w:rsid w:val="00AE7922"/>
    <w:rsid w:val="00AF3EAD"/>
    <w:rsid w:val="00AF4095"/>
    <w:rsid w:val="00AF704D"/>
    <w:rsid w:val="00AF79B7"/>
    <w:rsid w:val="00B01FF2"/>
    <w:rsid w:val="00B35BA8"/>
    <w:rsid w:val="00B51BC2"/>
    <w:rsid w:val="00B56E73"/>
    <w:rsid w:val="00B646BA"/>
    <w:rsid w:val="00B66AD1"/>
    <w:rsid w:val="00B67DE2"/>
    <w:rsid w:val="00B7217F"/>
    <w:rsid w:val="00B774DC"/>
    <w:rsid w:val="00B817AD"/>
    <w:rsid w:val="00B83806"/>
    <w:rsid w:val="00BD09E4"/>
    <w:rsid w:val="00C06FC5"/>
    <w:rsid w:val="00C11FCB"/>
    <w:rsid w:val="00C1662A"/>
    <w:rsid w:val="00C308C1"/>
    <w:rsid w:val="00C41623"/>
    <w:rsid w:val="00C550BF"/>
    <w:rsid w:val="00C6570C"/>
    <w:rsid w:val="00C66BC3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104F"/>
    <w:rsid w:val="00D4654C"/>
    <w:rsid w:val="00D5222E"/>
    <w:rsid w:val="00D60C38"/>
    <w:rsid w:val="00D6378D"/>
    <w:rsid w:val="00D66893"/>
    <w:rsid w:val="00D71C24"/>
    <w:rsid w:val="00D76CF7"/>
    <w:rsid w:val="00D76DDC"/>
    <w:rsid w:val="00D90ACB"/>
    <w:rsid w:val="00D93FEC"/>
    <w:rsid w:val="00D972AB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12FFB"/>
    <w:rsid w:val="00E44371"/>
    <w:rsid w:val="00E4615E"/>
    <w:rsid w:val="00E5627D"/>
    <w:rsid w:val="00E66EAE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5E2B"/>
    <w:rsid w:val="00F27B24"/>
    <w:rsid w:val="00F51688"/>
    <w:rsid w:val="00F53146"/>
    <w:rsid w:val="00F63F88"/>
    <w:rsid w:val="00F65A2F"/>
    <w:rsid w:val="00F7165C"/>
    <w:rsid w:val="00F81FED"/>
    <w:rsid w:val="00F91018"/>
    <w:rsid w:val="00F95706"/>
    <w:rsid w:val="00F9752D"/>
    <w:rsid w:val="00FA0F30"/>
    <w:rsid w:val="00FA51A4"/>
    <w:rsid w:val="00FE0E71"/>
    <w:rsid w:val="00FE3B86"/>
    <w:rsid w:val="00FE545C"/>
    <w:rsid w:val="00FF03A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815D77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950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950E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950E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50E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950E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03A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70E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12DA8-445C-4646-B947-88E95332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1110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2026-07-14T06:21:00Z</cp:lastPrinted>
  <dcterms:created xsi:type="dcterms:W3CDTF">2026-10-06T08:02:00Z</dcterms:created>
  <dcterms:modified xsi:type="dcterms:W3CDTF">2026-10-06T13:06:00Z</dcterms:modified>
</cp:coreProperties>
</file>