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BE0D0B">
        <w:rPr>
          <w:rFonts w:ascii="Arial" w:hAnsi="Arial" w:cs="Arial"/>
          <w:bCs/>
          <w:szCs w:val="24"/>
        </w:rPr>
        <w:t xml:space="preserve">3 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4E89" w:rsidRPr="00974E89">
        <w:rPr>
          <w:rFonts w:ascii="Arial" w:hAnsi="Arial" w:cs="Arial"/>
          <w:b/>
          <w:sz w:val="24"/>
          <w:szCs w:val="24"/>
        </w:rPr>
        <w:t>CRZP/202/2026/AZP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74E89" w:rsidRPr="00974E89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74E89" w:rsidRPr="00974E89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974E89" w:rsidRPr="00974E89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74E89" w:rsidRPr="00974E89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974E89" w:rsidRPr="00974E89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74E89" w:rsidTr="0080718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74E89" w:rsidRDefault="00974E89" w:rsidP="0080718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74E89" w:rsidRDefault="00974E89" w:rsidP="0080718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74E8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74E8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74E89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974E89" w:rsidRDefault="00974E89" w:rsidP="0080718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74E89" w:rsidRDefault="00974E89" w:rsidP="008071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74E89" w:rsidRDefault="00974E89" w:rsidP="0080718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974E89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74E89">
        <w:rPr>
          <w:rFonts w:ascii="Arial" w:hAnsi="Arial" w:cs="Arial"/>
          <w:b/>
          <w:sz w:val="24"/>
          <w:szCs w:val="24"/>
        </w:rPr>
        <w:t xml:space="preserve">Usługa zaprojektowania, opracowania, implementacji, wdrożenia i utrzymania systemu AI Marine </w:t>
      </w:r>
      <w:proofErr w:type="spellStart"/>
      <w:r w:rsidRPr="00974E89">
        <w:rPr>
          <w:rFonts w:ascii="Arial" w:hAnsi="Arial" w:cs="Arial"/>
          <w:b/>
          <w:sz w:val="24"/>
          <w:szCs w:val="24"/>
        </w:rPr>
        <w:t>Communication</w:t>
      </w:r>
      <w:proofErr w:type="spellEnd"/>
      <w:r w:rsidRPr="00974E89">
        <w:rPr>
          <w:rFonts w:ascii="Arial" w:hAnsi="Arial" w:cs="Arial"/>
          <w:b/>
          <w:sz w:val="24"/>
          <w:szCs w:val="24"/>
        </w:rPr>
        <w:t xml:space="preserve"> - inteligentnego systemu symulacji i analizy komunikacji operacyjnej w szkoleniach morskich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974E89" w:rsidRPr="00974E89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974E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74E89" w:rsidTr="00974E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89" w:rsidRDefault="00974E89" w:rsidP="0080718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4E8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89" w:rsidRDefault="00974E89" w:rsidP="0080718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4E8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74E89" w:rsidRDefault="00974E89" w:rsidP="0080718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4E8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74E89" w:rsidTr="00974E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89" w:rsidRDefault="00974E89" w:rsidP="0080718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4E8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89" w:rsidRDefault="00974E89" w:rsidP="0080718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4E8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74E89" w:rsidRPr="00974E89" w:rsidRDefault="00974E89" w:rsidP="0080718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4E89">
              <w:rPr>
                <w:rFonts w:ascii="Arial" w:hAnsi="Arial" w:cs="Arial"/>
                <w:sz w:val="24"/>
                <w:szCs w:val="24"/>
              </w:rPr>
              <w:t>1. Wykonawca musi wykazać, iż w okresie ostatnich trzech lat przed upływem terminu składania ofert, a jeżeli okres prowadzenia działalności jest krótszy - w tym okresie, wykonał co najmniej jedną usługę w realizacji projektów obejmujących natywne aplikacje Android, sprzętowy PTT/</w:t>
            </w:r>
            <w:proofErr w:type="spellStart"/>
            <w:r w:rsidRPr="00974E89">
              <w:rPr>
                <w:rFonts w:ascii="Arial" w:hAnsi="Arial" w:cs="Arial"/>
                <w:sz w:val="24"/>
                <w:szCs w:val="24"/>
              </w:rPr>
              <w:t>PoC</w:t>
            </w:r>
            <w:proofErr w:type="spellEnd"/>
            <w:r w:rsidRPr="00974E89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974E89">
              <w:rPr>
                <w:rFonts w:ascii="Arial" w:hAnsi="Arial" w:cs="Arial"/>
                <w:sz w:val="24"/>
                <w:szCs w:val="24"/>
              </w:rPr>
              <w:t>WebRTC</w:t>
            </w:r>
            <w:proofErr w:type="spellEnd"/>
            <w:r w:rsidRPr="00974E89">
              <w:rPr>
                <w:rFonts w:ascii="Arial" w:hAnsi="Arial" w:cs="Arial"/>
                <w:sz w:val="24"/>
                <w:szCs w:val="24"/>
              </w:rPr>
              <w:t xml:space="preserve"> i systemy czasu rzeczywistego, STT/TTS/LLM, systemy szkoleniowe lub symulacyjne. Potwierdzeniem tego warunku będzie przedłożenie wraz z ofertą portfolio, co najmniej jednej usługi w ww. zakresie. Zamawiający dopuszcza przedstawienie portfolia w formie przedstawionych, gotowych prac w postaci przesłania do nich hiperłączy, przesłanie referencji lub innych dokumentów potwierdzających wykonanie zlecenia.</w:t>
            </w:r>
          </w:p>
          <w:p w:rsidR="00974E89" w:rsidRPr="00974E89" w:rsidRDefault="00974E89" w:rsidP="0080718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4E89">
              <w:rPr>
                <w:rFonts w:ascii="Arial" w:hAnsi="Arial" w:cs="Arial"/>
                <w:sz w:val="24"/>
                <w:szCs w:val="24"/>
              </w:rPr>
              <w:t>2. Wykonawca musi wykazać, że osoba skierowana do realizacji zamówienia posiada doświadczenie z zakresu realizacji usług programistycznych wskazanych w pkt. 1  - co najmniej 1 usługa.</w:t>
            </w:r>
          </w:p>
          <w:p w:rsidR="00974E89" w:rsidRPr="00974E89" w:rsidRDefault="00974E89" w:rsidP="0080718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4E89">
              <w:rPr>
                <w:rFonts w:ascii="Arial" w:hAnsi="Arial" w:cs="Arial"/>
                <w:sz w:val="24"/>
                <w:szCs w:val="24"/>
              </w:rPr>
              <w:t>Usługi zawarte w wykazie usług, na potwierdzenie spełnienia warunków, muszą być zrealizowane przez osobę skierowaną do realizacji zamówienia i wskazanego przez Wykonawcę w wykazie osób.</w:t>
            </w:r>
          </w:p>
          <w:p w:rsidR="00974E89" w:rsidRDefault="00974E89" w:rsidP="0080718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4E89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974E89" w:rsidTr="00974E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89" w:rsidRDefault="00974E89" w:rsidP="0080718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4E89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89" w:rsidRDefault="00974E89" w:rsidP="0080718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4E8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74E89" w:rsidRDefault="00974E89" w:rsidP="0080718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4E8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74E89" w:rsidTr="00974E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89" w:rsidRDefault="00974E89" w:rsidP="0080718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4E8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E89" w:rsidRDefault="00974E89" w:rsidP="0080718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4E8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74E89" w:rsidRDefault="00974E89" w:rsidP="0080718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4E8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 w:rsidSect="009A27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42" w:footer="2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888" w:rsidRDefault="00CA2888" w:rsidP="00E4548F">
      <w:pPr>
        <w:spacing w:after="0" w:line="240" w:lineRule="auto"/>
      </w:pPr>
      <w:r>
        <w:separator/>
      </w:r>
    </w:p>
  </w:endnote>
  <w:endnote w:type="continuationSeparator" w:id="0">
    <w:p w:rsidR="00CA2888" w:rsidRDefault="00CA2888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E89" w:rsidRDefault="00974E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2746" w:rsidRPr="005760E2" w:rsidRDefault="009A2746" w:rsidP="009A2746">
    <w:pPr>
      <w:shd w:val="clear" w:color="auto" w:fill="FFFFFF"/>
      <w:jc w:val="center"/>
      <w:textAlignment w:val="baseline"/>
      <w:rPr>
        <w:rFonts w:ascii="Times New Roman" w:hAnsi="Times New Roman"/>
        <w:bdr w:val="none" w:sz="0" w:space="0" w:color="auto" w:frame="1"/>
      </w:rPr>
    </w:pPr>
    <w:r>
      <w:rPr>
        <w:rFonts w:ascii="Times New Roman" w:hAnsi="Times New Roman"/>
        <w:bdr w:val="none" w:sz="0" w:space="0" w:color="auto" w:frame="1"/>
      </w:rPr>
      <w:t xml:space="preserve">Działanie </w:t>
    </w:r>
    <w:r w:rsidRPr="00D81DB7">
      <w:rPr>
        <w:rFonts w:ascii="Times New Roman" w:hAnsi="Times New Roman"/>
        <w:bdr w:val="none" w:sz="0" w:space="0" w:color="auto" w:frame="1"/>
      </w:rPr>
      <w:t>w ramach zadania nr 1 „Inkubator Rozwoju” dla projektu niekonkurencyjnego pn. „Science4Business – Nauka dla Biznesu</w:t>
    </w:r>
    <w:r>
      <w:rPr>
        <w:rFonts w:ascii="Times New Roman" w:hAnsi="Times New Roman"/>
        <w:bdr w:val="none" w:sz="0" w:space="0" w:color="auto" w:frame="1"/>
      </w:rPr>
      <w:t>”</w:t>
    </w:r>
    <w:r w:rsidRPr="00D81DB7">
      <w:rPr>
        <w:rFonts w:ascii="Times New Roman" w:hAnsi="Times New Roman"/>
        <w:bdr w:val="none" w:sz="0" w:space="0" w:color="auto" w:frame="1"/>
      </w:rPr>
      <w:t xml:space="preserve"> w ramach programu Fundusze Europejskie dla Nowoczesnej Gospodarki 2021-2027 współfinansowanego ze środków Europejskiego Funduszu Rozwoju Regionalnego, Działanie FENG.02.05.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E89" w:rsidRDefault="00974E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888" w:rsidRDefault="00CA2888" w:rsidP="00E4548F">
      <w:pPr>
        <w:spacing w:after="0" w:line="240" w:lineRule="auto"/>
      </w:pPr>
      <w:r>
        <w:separator/>
      </w:r>
    </w:p>
  </w:footnote>
  <w:footnote w:type="continuationSeparator" w:id="0">
    <w:p w:rsidR="00CA2888" w:rsidRDefault="00CA2888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E89" w:rsidRDefault="00974E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2746" w:rsidRDefault="009A2746" w:rsidP="009A2746">
    <w:pPr>
      <w:pStyle w:val="Nagwek"/>
    </w:pPr>
    <w:r>
      <w:rPr>
        <w:noProof/>
      </w:rPr>
      <w:drawing>
        <wp:inline distT="0" distB="0" distL="0" distR="0" wp14:anchorId="27A6BABC" wp14:editId="42568B53">
          <wp:extent cx="5760720" cy="773430"/>
          <wp:effectExtent l="0" t="0" r="0" b="0"/>
          <wp:docPr id="9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17988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734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74E89" w:rsidRDefault="00974E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E89" w:rsidRDefault="00974E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888"/>
    <w:rsid w:val="002621C4"/>
    <w:rsid w:val="00360D04"/>
    <w:rsid w:val="007B107C"/>
    <w:rsid w:val="007C7D43"/>
    <w:rsid w:val="00843802"/>
    <w:rsid w:val="008750B3"/>
    <w:rsid w:val="00974E89"/>
    <w:rsid w:val="009A2746"/>
    <w:rsid w:val="00BE0D0B"/>
    <w:rsid w:val="00C31816"/>
    <w:rsid w:val="00CA2888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5B3C8C"/>
  <w15:chartTrackingRefBased/>
  <w15:docId w15:val="{46E3070E-C32F-497F-854D-72C9A3031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4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4E89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74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4E89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27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746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1263</Words>
  <Characters>7583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Anna Kolesińska</cp:lastModifiedBy>
  <cp:revision>2</cp:revision>
  <cp:lastPrinted>2026-10-08T12:39:00Z</cp:lastPrinted>
  <dcterms:created xsi:type="dcterms:W3CDTF">2026-10-08T12:39:00Z</dcterms:created>
  <dcterms:modified xsi:type="dcterms:W3CDTF">2026-10-08T12:39:00Z</dcterms:modified>
</cp:coreProperties>
</file>