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695EF24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6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98E253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37134">
        <w:rPr>
          <w:b/>
          <w:sz w:val="22"/>
          <w:szCs w:val="22"/>
        </w:rPr>
        <w:t>53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125B1D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2A34CF82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Prawo zamówień publicznych </w:t>
            </w:r>
            <w:r w:rsidRPr="00916A1E">
              <w:t>(</w:t>
            </w:r>
            <w:r w:rsidR="009C287B" w:rsidRPr="009C287B">
              <w:t xml:space="preserve">Dz. U. z 2024 r., poz. </w:t>
            </w:r>
            <w:r w:rsidR="009C287B">
              <w:t>1320</w:t>
            </w:r>
            <w:r w:rsidR="009C287B" w:rsidRPr="009C287B">
              <w:t xml:space="preserve"> z późn. zm</w:t>
            </w:r>
            <w:r w:rsidRPr="00916A1E">
              <w:t>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2D36E97A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8B5349">
        <w:rPr>
          <w:b/>
          <w:i/>
          <w:iCs/>
          <w:sz w:val="22"/>
          <w:szCs w:val="22"/>
        </w:rPr>
        <w:t>I</w:t>
      </w:r>
      <w:r w:rsidR="00D60EBC">
        <w:rPr>
          <w:b/>
          <w:i/>
          <w:iCs/>
          <w:sz w:val="22"/>
          <w:szCs w:val="22"/>
        </w:rPr>
        <w:t>I</w:t>
      </w:r>
      <w:r w:rsidR="00037134">
        <w:rPr>
          <w:b/>
          <w:i/>
          <w:iCs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37134"/>
    <w:rsid w:val="000621A2"/>
    <w:rsid w:val="000719DC"/>
    <w:rsid w:val="00075CEC"/>
    <w:rsid w:val="000D3D8A"/>
    <w:rsid w:val="000E0467"/>
    <w:rsid w:val="00106AC7"/>
    <w:rsid w:val="00111985"/>
    <w:rsid w:val="00125B1D"/>
    <w:rsid w:val="00135547"/>
    <w:rsid w:val="00147532"/>
    <w:rsid w:val="00147F4C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6E594D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C287B"/>
    <w:rsid w:val="009F1879"/>
    <w:rsid w:val="009F7E50"/>
    <w:rsid w:val="00A131DA"/>
    <w:rsid w:val="00A24942"/>
    <w:rsid w:val="00A311C9"/>
    <w:rsid w:val="00A3364C"/>
    <w:rsid w:val="00A46EFE"/>
    <w:rsid w:val="00A807A7"/>
    <w:rsid w:val="00AA548B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B46C0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72086"/>
    <w:rsid w:val="00CB6204"/>
    <w:rsid w:val="00CC527A"/>
    <w:rsid w:val="00CD28B0"/>
    <w:rsid w:val="00D25424"/>
    <w:rsid w:val="00D305C3"/>
    <w:rsid w:val="00D60EBC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2026-10-06T09:19:00Z</dcterms:created>
  <dcterms:modified xsi:type="dcterms:W3CDTF">2026-10-06T09:19:00Z</dcterms:modified>
</cp:coreProperties>
</file>