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3DBFE" w14:textId="77777777" w:rsidR="00EA77A1" w:rsidRPr="00F65894" w:rsidRDefault="00EA77A1" w:rsidP="00EA77A1">
      <w:pPr>
        <w:pStyle w:val="Nagwek3"/>
        <w:jc w:val="right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>Załącznik nr 1</w:t>
      </w:r>
    </w:p>
    <w:p w14:paraId="6B1B8493" w14:textId="77777777" w:rsidR="00EA77A1" w:rsidRPr="00F65894" w:rsidRDefault="00EA77A1" w:rsidP="00EA77A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9B9EB6C" w14:textId="77777777" w:rsidR="00EA77A1" w:rsidRPr="00F65894" w:rsidRDefault="00EA77A1" w:rsidP="00EA77A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FORMULARZ OFERTY</w:t>
      </w:r>
    </w:p>
    <w:p w14:paraId="0C8956FE" w14:textId="77777777" w:rsidR="00EA77A1" w:rsidRPr="00F65894" w:rsidRDefault="00EA77A1" w:rsidP="00EA77A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BDB1010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6E03FBB8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9DCADBE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2021B15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75D5ABEC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1317EE3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TEL.…………………………………………….</w:t>
      </w:r>
    </w:p>
    <w:p w14:paraId="02DD9193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9267658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2396BB74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8A2256C" w14:textId="77777777" w:rsidR="00EA77A1" w:rsidRPr="00F65894" w:rsidRDefault="00EA77A1" w:rsidP="00EA77A1">
      <w:pPr>
        <w:spacing w:line="360" w:lineRule="auto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Do: Nazwa i siedziba Zamawiającego:</w:t>
      </w:r>
    </w:p>
    <w:p w14:paraId="2F829E74" w14:textId="77777777" w:rsidR="00EA77A1" w:rsidRPr="00F65894" w:rsidRDefault="00EA77A1" w:rsidP="00EA77A1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Akademia Górniczo – Hutnicza im. Stanisława Staszica w Krakowie</w:t>
      </w:r>
      <w:r>
        <w:rPr>
          <w:rFonts w:ascii="Verdana" w:hAnsi="Verdana"/>
          <w:b/>
          <w:sz w:val="18"/>
          <w:szCs w:val="18"/>
        </w:rPr>
        <w:t xml:space="preserve">, </w:t>
      </w:r>
      <w:r w:rsidRPr="00F65894">
        <w:rPr>
          <w:rFonts w:ascii="Verdana" w:hAnsi="Verdana"/>
          <w:b/>
          <w:sz w:val="18"/>
          <w:szCs w:val="18"/>
        </w:rPr>
        <w:t xml:space="preserve">Dział Zamówień Publicznych </w:t>
      </w:r>
      <w:r>
        <w:rPr>
          <w:rFonts w:ascii="Verdana" w:hAnsi="Verdana"/>
          <w:b/>
          <w:sz w:val="18"/>
          <w:szCs w:val="18"/>
        </w:rPr>
        <w:t>,</w:t>
      </w:r>
      <w:r w:rsidRPr="00F65894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1058DD3" w14:textId="77777777" w:rsidR="00EA77A1" w:rsidRPr="00F65894" w:rsidRDefault="00EA77A1" w:rsidP="00EA77A1">
      <w:pPr>
        <w:ind w:firstLine="3969"/>
        <w:rPr>
          <w:rFonts w:ascii="Verdana" w:hAnsi="Verdana"/>
          <w:b/>
          <w:sz w:val="18"/>
          <w:szCs w:val="18"/>
        </w:rPr>
      </w:pPr>
    </w:p>
    <w:p w14:paraId="0D1EAEA6" w14:textId="77A7417E" w:rsidR="00EA77A1" w:rsidRPr="00B17BCF" w:rsidRDefault="00EA77A1" w:rsidP="00EA77A1">
      <w:pPr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18"/>
          <w:szCs w:val="18"/>
        </w:rPr>
        <w:t xml:space="preserve">Zakup laptopa dla </w:t>
      </w:r>
      <w:proofErr w:type="spellStart"/>
      <w:r>
        <w:rPr>
          <w:rFonts w:ascii="Verdana" w:hAnsi="Verdana"/>
          <w:b/>
          <w:sz w:val="18"/>
          <w:szCs w:val="18"/>
        </w:rPr>
        <w:t>WIEiT</w:t>
      </w:r>
      <w:proofErr w:type="spellEnd"/>
      <w:r>
        <w:rPr>
          <w:rFonts w:ascii="Verdana" w:hAnsi="Verdana"/>
          <w:b/>
          <w:sz w:val="18"/>
          <w:szCs w:val="18"/>
        </w:rPr>
        <w:t xml:space="preserve"> KC-DE-zp.25.47</w:t>
      </w:r>
      <w:r w:rsidR="00836DF9"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b/>
          <w:sz w:val="18"/>
          <w:szCs w:val="18"/>
        </w:rPr>
        <w:t>.2026</w:t>
      </w:r>
      <w:r w:rsidRPr="00F65894">
        <w:rPr>
          <w:rFonts w:ascii="Verdana" w:hAnsi="Verdana"/>
          <w:b/>
          <w:sz w:val="18"/>
          <w:szCs w:val="18"/>
        </w:rPr>
        <w:t>,</w:t>
      </w:r>
      <w:r>
        <w:rPr>
          <w:rFonts w:ascii="Verdana" w:hAnsi="Verdana"/>
          <w:b/>
          <w:sz w:val="18"/>
          <w:szCs w:val="18"/>
        </w:rPr>
        <w:t xml:space="preserve"> </w:t>
      </w:r>
      <w:r w:rsidRPr="00F65894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6D1EC55B" w14:textId="77777777" w:rsidR="00EA77A1" w:rsidRPr="00F65894" w:rsidRDefault="00EA77A1" w:rsidP="00EA77A1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08636F5" w14:textId="77777777" w:rsidR="00EA77A1" w:rsidRPr="00F65894" w:rsidRDefault="00EA77A1" w:rsidP="00EA77A1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85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708"/>
        <w:gridCol w:w="2127"/>
      </w:tblGrid>
      <w:tr w:rsidR="00EA77A1" w:rsidRPr="00F65894" w14:paraId="229FD7FB" w14:textId="77777777" w:rsidTr="00EA77A1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F73B6E" w14:textId="77777777" w:rsidR="00EA77A1" w:rsidRPr="00F65894" w:rsidRDefault="00EA77A1" w:rsidP="00B1451C">
            <w:pPr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AFD069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5DDB4A19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B687F5" w14:textId="77777777" w:rsidR="00EA77A1" w:rsidRPr="00F65894" w:rsidRDefault="00EA77A1" w:rsidP="00B1451C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Producent</w:t>
            </w:r>
            <w:r>
              <w:rPr>
                <w:rFonts w:ascii="Verdana" w:hAnsi="Verdana"/>
                <w:b/>
                <w:iCs/>
                <w:sz w:val="18"/>
                <w:szCs w:val="18"/>
              </w:rPr>
              <w:t xml:space="preserve"> i</w:t>
            </w: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 xml:space="preserve">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8AAAE8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3CB4526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28857E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595FF93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7A8B35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563B642B" w14:textId="77777777" w:rsidR="00EA77A1" w:rsidRPr="00F65894" w:rsidRDefault="00EA77A1" w:rsidP="00B145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3F7E9F76" w14:textId="77777777" w:rsidR="00EA77A1" w:rsidRPr="00F65894" w:rsidRDefault="00EA77A1" w:rsidP="00B145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B84389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303DE85" w14:textId="77777777" w:rsidR="00EA77A1" w:rsidRPr="00F65894" w:rsidRDefault="00EA77A1" w:rsidP="00B145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767C88FA" w14:textId="77777777" w:rsidR="00EA77A1" w:rsidRPr="00F65894" w:rsidRDefault="00EA77A1" w:rsidP="00B145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EA77A1" w:rsidRPr="00F65894" w14:paraId="098D149A" w14:textId="77777777" w:rsidTr="00EA77A1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039BDE" w14:textId="77777777" w:rsidR="00EA77A1" w:rsidRPr="00F65894" w:rsidRDefault="00EA77A1" w:rsidP="00B1451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53F0" w14:textId="77777777" w:rsidR="00EA77A1" w:rsidRPr="00F65894" w:rsidRDefault="00EA77A1" w:rsidP="00B1451C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F65894"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F22F" w14:textId="77777777" w:rsidR="00EA77A1" w:rsidRPr="00F65894" w:rsidRDefault="00EA77A1" w:rsidP="00B1451C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C04E" w14:textId="77777777" w:rsidR="00EA77A1" w:rsidRPr="00F65894" w:rsidRDefault="00EA77A1" w:rsidP="00B1451C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31E5" w14:textId="77777777" w:rsidR="00EA77A1" w:rsidRPr="00F65894" w:rsidRDefault="00EA77A1" w:rsidP="00B145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4B1BEB" w14:textId="77777777" w:rsidR="00EA77A1" w:rsidRPr="00F65894" w:rsidRDefault="00EA77A1" w:rsidP="00B1451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AFEC9" w14:textId="77777777" w:rsidR="00EA77A1" w:rsidRPr="00F65894" w:rsidRDefault="00EA77A1" w:rsidP="00B1451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A77A1" w:rsidRPr="00F65894" w14:paraId="3DC5F6A2" w14:textId="77777777" w:rsidTr="00B1451C">
        <w:trPr>
          <w:trHeight w:val="327"/>
        </w:trPr>
        <w:tc>
          <w:tcPr>
            <w:tcW w:w="41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5C188A" w14:textId="77777777" w:rsidR="00EA77A1" w:rsidRPr="00F65894" w:rsidRDefault="00EA77A1" w:rsidP="00B1451C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14C6" w14:textId="77777777" w:rsidR="00EA77A1" w:rsidRPr="00F65894" w:rsidRDefault="00EA77A1" w:rsidP="00B145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F7DFB0" w14:textId="77777777" w:rsidR="00EA77A1" w:rsidRPr="00F65894" w:rsidRDefault="00EA77A1" w:rsidP="00B1451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4D2660" w14:textId="77777777" w:rsidR="00EA77A1" w:rsidRPr="00F65894" w:rsidRDefault="00EA77A1" w:rsidP="00B1451C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9382CF" w14:textId="77777777" w:rsidR="00EA77A1" w:rsidRPr="00F65894" w:rsidRDefault="00EA77A1" w:rsidP="00EA77A1">
      <w:pPr>
        <w:ind w:right="425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RAZEM:</w:t>
      </w:r>
    </w:p>
    <w:p w14:paraId="2C0E36DC" w14:textId="77777777" w:rsidR="00EA77A1" w:rsidRPr="00F65894" w:rsidRDefault="00EA77A1" w:rsidP="00EA77A1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Pr="00F65894">
        <w:rPr>
          <w:rFonts w:ascii="Verdana" w:hAnsi="Verdana"/>
          <w:sz w:val="18"/>
          <w:szCs w:val="18"/>
        </w:rPr>
        <w:t xml:space="preserve"> /słownie: ……………………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</w:t>
      </w:r>
      <w:r w:rsidRPr="00F65894">
        <w:rPr>
          <w:rFonts w:ascii="Verdana" w:hAnsi="Verdana"/>
          <w:sz w:val="18"/>
          <w:szCs w:val="18"/>
        </w:rPr>
        <w:t>……./</w:t>
      </w:r>
    </w:p>
    <w:p w14:paraId="385B72E9" w14:textId="77777777" w:rsidR="00EA77A1" w:rsidRPr="00F65894" w:rsidRDefault="00EA77A1" w:rsidP="00EA77A1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Pr="00F65894">
        <w:rPr>
          <w:rFonts w:ascii="Verdana" w:hAnsi="Verdana"/>
          <w:sz w:val="18"/>
          <w:szCs w:val="18"/>
        </w:rPr>
        <w:t>/słownie: 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</w:t>
      </w:r>
      <w:r w:rsidRPr="00F65894">
        <w:rPr>
          <w:rFonts w:ascii="Verdana" w:hAnsi="Verdana"/>
          <w:sz w:val="18"/>
          <w:szCs w:val="18"/>
        </w:rPr>
        <w:t>………..…/</w:t>
      </w:r>
    </w:p>
    <w:p w14:paraId="27541815" w14:textId="77777777" w:rsidR="00EA77A1" w:rsidRPr="00F65894" w:rsidRDefault="00EA77A1" w:rsidP="00EA77A1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</w:t>
      </w:r>
      <w:r>
        <w:rPr>
          <w:rFonts w:ascii="Verdana" w:hAnsi="Verdana"/>
          <w:sz w:val="18"/>
          <w:szCs w:val="18"/>
        </w:rPr>
        <w:t xml:space="preserve"> 23% </w:t>
      </w:r>
      <w:r w:rsidRPr="00F65894">
        <w:rPr>
          <w:rFonts w:ascii="Verdana" w:hAnsi="Verdana"/>
          <w:sz w:val="18"/>
          <w:szCs w:val="18"/>
        </w:rPr>
        <w:t>………………………………………………………………</w:t>
      </w:r>
    </w:p>
    <w:p w14:paraId="602CA363" w14:textId="77777777" w:rsidR="00EA77A1" w:rsidRDefault="00EA77A1" w:rsidP="00EA77A1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520833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520833">
        <w:rPr>
          <w:rFonts w:ascii="Verdana" w:hAnsi="Verdana"/>
          <w:sz w:val="18"/>
          <w:szCs w:val="18"/>
        </w:rPr>
        <w:t>do ……..dni od daty podpisania umowy**)</w:t>
      </w:r>
      <w:r w:rsidRPr="00520833">
        <w:rPr>
          <w:rFonts w:ascii="Verdana" w:hAnsi="Verdana"/>
          <w:color w:val="000000"/>
          <w:sz w:val="18"/>
          <w:szCs w:val="18"/>
        </w:rPr>
        <w:t xml:space="preserve"> </w:t>
      </w:r>
    </w:p>
    <w:p w14:paraId="2B84EAED" w14:textId="77777777" w:rsidR="00EA77A1" w:rsidRPr="00520833" w:rsidRDefault="00EA77A1" w:rsidP="00EA77A1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520833">
        <w:rPr>
          <w:rFonts w:ascii="Verdana" w:hAnsi="Verdana"/>
          <w:b/>
          <w:sz w:val="18"/>
          <w:szCs w:val="18"/>
        </w:rPr>
        <w:t>**</w:t>
      </w:r>
      <w:r w:rsidRPr="00520833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25355766" w14:textId="77777777" w:rsidR="00EA77A1" w:rsidRPr="00F65894" w:rsidRDefault="00EA77A1" w:rsidP="00EA77A1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0A669A9B" w14:textId="77777777" w:rsidR="00EA77A1" w:rsidRPr="00F65894" w:rsidRDefault="00EA77A1" w:rsidP="00EA77A1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 w:rsidRPr="00F65894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sz w:val="18"/>
          <w:szCs w:val="18"/>
        </w:rPr>
        <w:t xml:space="preserve"> </w:t>
      </w:r>
      <w:r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1D45E8C7" w14:textId="77777777" w:rsidR="00EA77A1" w:rsidRPr="00F65894" w:rsidRDefault="00EA77A1" w:rsidP="00EA77A1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*</w:t>
      </w:r>
      <w:r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>
        <w:rPr>
          <w:rFonts w:ascii="Verdana" w:hAnsi="Verdana"/>
          <w:b/>
          <w:sz w:val="18"/>
          <w:szCs w:val="18"/>
        </w:rPr>
        <w:t xml:space="preserve"> tj. 12 miesięcy</w:t>
      </w:r>
    </w:p>
    <w:p w14:paraId="1DFFE42D" w14:textId="77777777" w:rsidR="00EA77A1" w:rsidRPr="00F65894" w:rsidRDefault="00EA77A1" w:rsidP="00EA77A1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7CE14991" w14:textId="77777777" w:rsidR="00EA77A1" w:rsidRPr="00F65894" w:rsidRDefault="00EA77A1" w:rsidP="00EA77A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65894">
        <w:rPr>
          <w:rFonts w:ascii="Verdana" w:hAnsi="Verdana"/>
          <w:b/>
          <w:sz w:val="18"/>
          <w:szCs w:val="18"/>
        </w:rPr>
        <w:t xml:space="preserve"> TAK/NIE</w:t>
      </w:r>
    </w:p>
    <w:p w14:paraId="69D03ADB" w14:textId="77777777" w:rsidR="00EA77A1" w:rsidRPr="00F65894" w:rsidRDefault="00EA77A1" w:rsidP="00EA77A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746ED512" w14:textId="77777777" w:rsidR="00EA77A1" w:rsidRPr="00F65894" w:rsidRDefault="00EA77A1" w:rsidP="00EA77A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Termin płatności: </w:t>
      </w:r>
      <w:r w:rsidRPr="00F6589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AF11ADC" w14:textId="77777777" w:rsidR="00EA77A1" w:rsidRPr="00F65894" w:rsidRDefault="00EA77A1" w:rsidP="00EA77A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6EA0458F" w14:textId="77777777" w:rsidR="00EA77A1" w:rsidRPr="00F65894" w:rsidRDefault="00EA77A1" w:rsidP="00EA77A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15995E69" w14:textId="77777777" w:rsidR="00EA77A1" w:rsidRPr="00F65894" w:rsidRDefault="00EA77A1" w:rsidP="00EA77A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37C7A582" w14:textId="77777777" w:rsidR="00EA77A1" w:rsidRPr="00F65894" w:rsidRDefault="00EA77A1" w:rsidP="00EA77A1">
      <w:pPr>
        <w:rPr>
          <w:rFonts w:ascii="Verdana" w:hAnsi="Verdana"/>
          <w:b/>
          <w:sz w:val="18"/>
          <w:szCs w:val="18"/>
          <w:u w:val="single"/>
        </w:rPr>
      </w:pPr>
      <w:r w:rsidRPr="00F65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252B05" w14:textId="77777777" w:rsidR="00EA77A1" w:rsidRPr="00F65894" w:rsidRDefault="00EA77A1" w:rsidP="00EA77A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09F01A8A" w14:textId="77777777" w:rsidR="00EA77A1" w:rsidRPr="00F65894" w:rsidRDefault="00EA77A1" w:rsidP="00EA77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65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B36CAB1" w14:textId="77777777" w:rsidR="00EA77A1" w:rsidRPr="00F65894" w:rsidRDefault="00EA77A1" w:rsidP="00EA77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 xml:space="preserve">ZOBOWIĄZUJEMY SIĘ nie wykonywać zamówienia z udziałem podwykonawców, dostawców lub podmiotów, na których zdolności polega się w rozumieniu dyrektywy </w:t>
      </w:r>
      <w:r w:rsidRPr="00F65894">
        <w:rPr>
          <w:rFonts w:ascii="Verdana" w:hAnsi="Verdana"/>
          <w:b/>
          <w:bCs/>
          <w:sz w:val="18"/>
          <w:szCs w:val="18"/>
        </w:rPr>
        <w:lastRenderedPageBreak/>
        <w:t>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00AD43C" w14:textId="77777777" w:rsidR="00EA77A1" w:rsidRPr="00F65894" w:rsidRDefault="00EA77A1" w:rsidP="00EA77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A7CE18F" w14:textId="77777777" w:rsidR="00EA77A1" w:rsidRPr="00F65894" w:rsidRDefault="00EA77A1" w:rsidP="00EA77A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E5E3AC" w14:textId="77777777" w:rsidR="00EA77A1" w:rsidRPr="00F65894" w:rsidRDefault="00EA77A1" w:rsidP="00EA77A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5C0437" w14:textId="77777777" w:rsidR="00EA77A1" w:rsidRPr="00F65894" w:rsidRDefault="00EA77A1" w:rsidP="00EA77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77A1" w:rsidRPr="00F65894" w14:paraId="244BDBB4" w14:textId="77777777" w:rsidTr="00B145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A9DCE" w14:textId="77777777" w:rsidR="00EA77A1" w:rsidRPr="00F65894" w:rsidRDefault="00EA77A1" w:rsidP="00B1451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4A9ED" w14:textId="77777777" w:rsidR="00EA77A1" w:rsidRPr="00F65894" w:rsidRDefault="00EA77A1" w:rsidP="00B1451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797A485" w14:textId="77777777" w:rsidR="00EA77A1" w:rsidRPr="00F65894" w:rsidRDefault="00EA77A1" w:rsidP="00B1451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F375E" w14:textId="77777777" w:rsidR="00EA77A1" w:rsidRPr="00F65894" w:rsidRDefault="00EA77A1" w:rsidP="00B1451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F65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77A1" w:rsidRPr="00F65894" w14:paraId="1BCF52FA" w14:textId="77777777" w:rsidTr="00B145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857F8" w14:textId="77777777" w:rsidR="00EA77A1" w:rsidRPr="00F65894" w:rsidRDefault="00EA77A1" w:rsidP="00B1451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374D3" w14:textId="77777777" w:rsidR="00EA77A1" w:rsidRPr="00F65894" w:rsidRDefault="00EA77A1" w:rsidP="00B1451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5912D" w14:textId="77777777" w:rsidR="00EA77A1" w:rsidRPr="00F65894" w:rsidRDefault="00EA77A1" w:rsidP="00B1451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EA77A1" w:rsidRPr="00F65894" w14:paraId="3AFFC6A7" w14:textId="77777777" w:rsidTr="00B145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EFC4F" w14:textId="77777777" w:rsidR="00EA77A1" w:rsidRPr="00F65894" w:rsidRDefault="00EA77A1" w:rsidP="00B1451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26B73" w14:textId="77777777" w:rsidR="00EA77A1" w:rsidRPr="00F65894" w:rsidRDefault="00EA77A1" w:rsidP="00B1451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BAEB" w14:textId="77777777" w:rsidR="00EA77A1" w:rsidRPr="00F65894" w:rsidRDefault="00EA77A1" w:rsidP="00B1451C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74DA33" w14:textId="77777777" w:rsidR="00EA77A1" w:rsidRDefault="00EA77A1" w:rsidP="00EA77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AE38EB8" w14:textId="77777777" w:rsidR="00EA77A1" w:rsidRPr="00F65894" w:rsidRDefault="00EA77A1" w:rsidP="00EA77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</w:p>
    <w:p w14:paraId="06E731E5" w14:textId="77777777" w:rsidR="00EA77A1" w:rsidRPr="00F65894" w:rsidRDefault="00EA77A1" w:rsidP="00EA77A1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F65894">
        <w:rPr>
          <w:rFonts w:ascii="Verdana" w:hAnsi="Verdana" w:cs="Times New Roman"/>
          <w:sz w:val="18"/>
          <w:szCs w:val="18"/>
        </w:rPr>
        <w:tab/>
        <w:t>Imię i Nazwisko</w:t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</w:p>
    <w:p w14:paraId="6E71BF62" w14:textId="77777777" w:rsidR="00EA77A1" w:rsidRPr="00F65894" w:rsidRDefault="00EA77A1" w:rsidP="00EA77A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1CC7FE5A" w14:textId="77777777" w:rsidR="00EA77A1" w:rsidRPr="00F65894" w:rsidRDefault="00EA77A1" w:rsidP="00EA77A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3F757DF7" w14:textId="77777777" w:rsidR="00EA77A1" w:rsidRDefault="00EA77A1" w:rsidP="00EA77A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196E3A36" w14:textId="77777777" w:rsidR="00EA77A1" w:rsidRDefault="00EA77A1" w:rsidP="00EA77A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34BBD60D" w14:textId="77777777" w:rsidR="00EA77A1" w:rsidRPr="00D31847" w:rsidRDefault="00EA77A1" w:rsidP="00EA77A1">
      <w:pPr>
        <w:numPr>
          <w:ilvl w:val="0"/>
          <w:numId w:val="1"/>
        </w:num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D31847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</w:t>
      </w:r>
      <w:r>
        <w:rPr>
          <w:rFonts w:ascii="Verdana" w:hAnsi="Verdana"/>
          <w:sz w:val="18"/>
          <w:szCs w:val="18"/>
        </w:rPr>
        <w:t>…</w:t>
      </w:r>
      <w:r w:rsidRPr="00D31847">
        <w:rPr>
          <w:rFonts w:ascii="Verdana" w:hAnsi="Verdana"/>
          <w:sz w:val="18"/>
          <w:szCs w:val="18"/>
        </w:rPr>
        <w:t>, okres  ważności certyfikatu ………………………………………., certyfikat obejmuje następujący zakres certyfikacji:……………………………….</w:t>
      </w:r>
    </w:p>
    <w:p w14:paraId="250F7F8D" w14:textId="77777777" w:rsidR="00EA77A1" w:rsidRPr="00D31847" w:rsidRDefault="00EA77A1" w:rsidP="00EA77A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5E9CFAFE" w14:textId="77777777" w:rsidR="00EA77A1" w:rsidRDefault="00EA77A1" w:rsidP="00EA77A1">
      <w:pPr>
        <w:tabs>
          <w:tab w:val="left" w:pos="426"/>
        </w:tabs>
        <w:ind w:right="1"/>
        <w:jc w:val="both"/>
        <w:rPr>
          <w:rFonts w:ascii="Verdana" w:hAnsi="Verdana"/>
          <w:sz w:val="16"/>
          <w:szCs w:val="16"/>
        </w:rPr>
      </w:pPr>
      <w:r w:rsidRPr="00D31847">
        <w:rPr>
          <w:rFonts w:ascii="Verdana" w:hAnsi="Verdana"/>
          <w:sz w:val="16"/>
          <w:szCs w:val="16"/>
        </w:rPr>
        <w:t>Wypełnić wyłącznie w przypadku Wykonawców posługujących się certyfikatem wykonawców zamówień publicznych:</w:t>
      </w:r>
    </w:p>
    <w:p w14:paraId="4755DA02" w14:textId="77777777" w:rsidR="00EA77A1" w:rsidRPr="00D31847" w:rsidRDefault="00EA77A1" w:rsidP="00EA77A1">
      <w:pPr>
        <w:tabs>
          <w:tab w:val="left" w:pos="426"/>
        </w:tabs>
        <w:ind w:right="1"/>
        <w:jc w:val="both"/>
        <w:rPr>
          <w:rFonts w:ascii="Verdana" w:hAnsi="Verdana"/>
          <w:sz w:val="16"/>
          <w:szCs w:val="16"/>
        </w:rPr>
      </w:pPr>
    </w:p>
    <w:p w14:paraId="4399629B" w14:textId="77777777" w:rsidR="00EA77A1" w:rsidRPr="00F65894" w:rsidRDefault="00EA77A1" w:rsidP="00EA77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65894">
        <w:rPr>
          <w:rFonts w:ascii="Verdana" w:hAnsi="Verdana"/>
          <w:sz w:val="18"/>
          <w:szCs w:val="18"/>
        </w:rPr>
        <w:t>ych</w:t>
      </w:r>
      <w:proofErr w:type="spellEnd"/>
      <w:r w:rsidRPr="00F65894">
        <w:rPr>
          <w:rFonts w:ascii="Verdana" w:hAnsi="Verdana"/>
          <w:sz w:val="18"/>
          <w:szCs w:val="18"/>
        </w:rPr>
        <w:t>) dokumentu(ów)</w:t>
      </w:r>
    </w:p>
    <w:p w14:paraId="6E68B304" w14:textId="77777777" w:rsidR="00EA77A1" w:rsidRPr="00F65894" w:rsidRDefault="00EA77A1" w:rsidP="00EA77A1">
      <w:p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1A89112" w14:textId="77777777" w:rsidR="00EA77A1" w:rsidRPr="00F65894" w:rsidRDefault="00EA77A1" w:rsidP="00EA77A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załącznikami do niniejszej oferty są:</w:t>
      </w:r>
    </w:p>
    <w:p w14:paraId="7AD239AD" w14:textId="77777777" w:rsidR="00EA77A1" w:rsidRPr="00F65894" w:rsidRDefault="00EA77A1" w:rsidP="00EA77A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DFB8F64" w14:textId="77777777" w:rsidR="00EA77A1" w:rsidRPr="00F65894" w:rsidRDefault="00EA77A1" w:rsidP="00EA77A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6B8DEBF" w14:textId="77777777" w:rsidR="00EA77A1" w:rsidRPr="00F65894" w:rsidRDefault="00EA77A1" w:rsidP="00EA77A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D46231F" w14:textId="77777777" w:rsidR="00EA77A1" w:rsidRPr="00F65894" w:rsidRDefault="00EA77A1" w:rsidP="00EA77A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6BE3F04" w14:textId="77777777" w:rsidR="00EA77A1" w:rsidRPr="00F65894" w:rsidRDefault="00EA77A1" w:rsidP="00EA77A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B8465BB" w14:textId="77777777" w:rsidR="00EA77A1" w:rsidRPr="00F65894" w:rsidRDefault="00EA77A1" w:rsidP="00EA77A1">
      <w:pPr>
        <w:ind w:left="1440"/>
        <w:jc w:val="both"/>
        <w:rPr>
          <w:rFonts w:ascii="Verdana" w:hAnsi="Verdana"/>
          <w:sz w:val="18"/>
          <w:szCs w:val="18"/>
        </w:rPr>
      </w:pPr>
    </w:p>
    <w:p w14:paraId="113F7248" w14:textId="77777777" w:rsidR="00EA77A1" w:rsidRPr="00F65894" w:rsidRDefault="00EA77A1" w:rsidP="00EA77A1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A0FE23D" w14:textId="77777777" w:rsidR="00EA77A1" w:rsidRPr="00F65894" w:rsidRDefault="00EA77A1" w:rsidP="00EA77A1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p w14:paraId="4503BA5F" w14:textId="3F744EE7" w:rsidR="00FE545C" w:rsidRPr="00EA77A1" w:rsidRDefault="00FE545C" w:rsidP="00EA77A1"/>
    <w:sectPr w:rsidR="00FE545C" w:rsidRPr="00EA77A1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D0B3D" w14:textId="77777777" w:rsidR="0067647C" w:rsidRDefault="0067647C">
      <w:r>
        <w:separator/>
      </w:r>
    </w:p>
  </w:endnote>
  <w:endnote w:type="continuationSeparator" w:id="0">
    <w:p w14:paraId="5F7E426E" w14:textId="77777777" w:rsidR="0067647C" w:rsidRDefault="00676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08E14" w14:textId="77777777" w:rsidR="0067647C" w:rsidRDefault="0067647C">
      <w:r>
        <w:separator/>
      </w:r>
    </w:p>
  </w:footnote>
  <w:footnote w:type="continuationSeparator" w:id="0">
    <w:p w14:paraId="5B41675F" w14:textId="77777777" w:rsidR="0067647C" w:rsidRDefault="00676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4DF1"/>
    <w:rsid w:val="000704FC"/>
    <w:rsid w:val="00071CCC"/>
    <w:rsid w:val="00081341"/>
    <w:rsid w:val="000A53D0"/>
    <w:rsid w:val="000A7D10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3C01"/>
    <w:rsid w:val="00164B09"/>
    <w:rsid w:val="001801DD"/>
    <w:rsid w:val="0018064E"/>
    <w:rsid w:val="00185405"/>
    <w:rsid w:val="001B0D0C"/>
    <w:rsid w:val="001C0AF0"/>
    <w:rsid w:val="001D4612"/>
    <w:rsid w:val="00207E98"/>
    <w:rsid w:val="0021193A"/>
    <w:rsid w:val="002133B1"/>
    <w:rsid w:val="00217478"/>
    <w:rsid w:val="00224CB0"/>
    <w:rsid w:val="002559C3"/>
    <w:rsid w:val="0026169B"/>
    <w:rsid w:val="002723B0"/>
    <w:rsid w:val="0027596B"/>
    <w:rsid w:val="002908E0"/>
    <w:rsid w:val="00291A94"/>
    <w:rsid w:val="002A4868"/>
    <w:rsid w:val="002A664C"/>
    <w:rsid w:val="002A772B"/>
    <w:rsid w:val="002C5B9B"/>
    <w:rsid w:val="002E362C"/>
    <w:rsid w:val="00311202"/>
    <w:rsid w:val="00315A4A"/>
    <w:rsid w:val="0032101F"/>
    <w:rsid w:val="00333C8A"/>
    <w:rsid w:val="00335B1B"/>
    <w:rsid w:val="00351DCD"/>
    <w:rsid w:val="003538ED"/>
    <w:rsid w:val="003556A2"/>
    <w:rsid w:val="003571ED"/>
    <w:rsid w:val="00370EEC"/>
    <w:rsid w:val="00382315"/>
    <w:rsid w:val="003831B5"/>
    <w:rsid w:val="003862BF"/>
    <w:rsid w:val="003B0E01"/>
    <w:rsid w:val="003B130C"/>
    <w:rsid w:val="003B23A8"/>
    <w:rsid w:val="003B3017"/>
    <w:rsid w:val="003C2643"/>
    <w:rsid w:val="003D4E15"/>
    <w:rsid w:val="003E11FF"/>
    <w:rsid w:val="00400BD5"/>
    <w:rsid w:val="00410116"/>
    <w:rsid w:val="00415804"/>
    <w:rsid w:val="00417C3D"/>
    <w:rsid w:val="00422B23"/>
    <w:rsid w:val="00427698"/>
    <w:rsid w:val="00427FE6"/>
    <w:rsid w:val="00443EE5"/>
    <w:rsid w:val="00467ADE"/>
    <w:rsid w:val="00474217"/>
    <w:rsid w:val="004A1F00"/>
    <w:rsid w:val="004A4F37"/>
    <w:rsid w:val="004B7300"/>
    <w:rsid w:val="004C19D7"/>
    <w:rsid w:val="004C6753"/>
    <w:rsid w:val="004E5131"/>
    <w:rsid w:val="004F3CA4"/>
    <w:rsid w:val="00502FC1"/>
    <w:rsid w:val="0052767D"/>
    <w:rsid w:val="005300F1"/>
    <w:rsid w:val="005303EF"/>
    <w:rsid w:val="0054294A"/>
    <w:rsid w:val="00555CAF"/>
    <w:rsid w:val="005615F4"/>
    <w:rsid w:val="00561ADF"/>
    <w:rsid w:val="00562023"/>
    <w:rsid w:val="005827D4"/>
    <w:rsid w:val="00595C87"/>
    <w:rsid w:val="005A0E0C"/>
    <w:rsid w:val="005A5322"/>
    <w:rsid w:val="005B3332"/>
    <w:rsid w:val="005D2C65"/>
    <w:rsid w:val="005D2C98"/>
    <w:rsid w:val="005E6D94"/>
    <w:rsid w:val="00604CB5"/>
    <w:rsid w:val="0063384F"/>
    <w:rsid w:val="00643C6F"/>
    <w:rsid w:val="00646202"/>
    <w:rsid w:val="0065290F"/>
    <w:rsid w:val="0067647C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062"/>
    <w:rsid w:val="006D37DF"/>
    <w:rsid w:val="00733037"/>
    <w:rsid w:val="00734025"/>
    <w:rsid w:val="00741C02"/>
    <w:rsid w:val="00745B98"/>
    <w:rsid w:val="00771270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36DF9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D5C4C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77CDC"/>
    <w:rsid w:val="009842BA"/>
    <w:rsid w:val="009B2AE7"/>
    <w:rsid w:val="009C3357"/>
    <w:rsid w:val="009C6F71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900EF"/>
    <w:rsid w:val="00AA6438"/>
    <w:rsid w:val="00AB0FCA"/>
    <w:rsid w:val="00AB6E39"/>
    <w:rsid w:val="00AD63E6"/>
    <w:rsid w:val="00AE10DF"/>
    <w:rsid w:val="00AE6574"/>
    <w:rsid w:val="00B17BCF"/>
    <w:rsid w:val="00B2613C"/>
    <w:rsid w:val="00B33EE5"/>
    <w:rsid w:val="00B629A2"/>
    <w:rsid w:val="00B718A7"/>
    <w:rsid w:val="00B774DC"/>
    <w:rsid w:val="00B92379"/>
    <w:rsid w:val="00BA59EA"/>
    <w:rsid w:val="00BB2AC8"/>
    <w:rsid w:val="00BD4AE2"/>
    <w:rsid w:val="00BD54AD"/>
    <w:rsid w:val="00BE7CD2"/>
    <w:rsid w:val="00BF0255"/>
    <w:rsid w:val="00C16C38"/>
    <w:rsid w:val="00C43C78"/>
    <w:rsid w:val="00C460D4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3EDA"/>
    <w:rsid w:val="00CF5F1A"/>
    <w:rsid w:val="00D24208"/>
    <w:rsid w:val="00D34E03"/>
    <w:rsid w:val="00D60C38"/>
    <w:rsid w:val="00D639EA"/>
    <w:rsid w:val="00D65683"/>
    <w:rsid w:val="00D66893"/>
    <w:rsid w:val="00D74507"/>
    <w:rsid w:val="00D90ACB"/>
    <w:rsid w:val="00DA273F"/>
    <w:rsid w:val="00DA5A50"/>
    <w:rsid w:val="00DB6E60"/>
    <w:rsid w:val="00DC09D5"/>
    <w:rsid w:val="00DC1500"/>
    <w:rsid w:val="00DC6ACD"/>
    <w:rsid w:val="00E12CAC"/>
    <w:rsid w:val="00E21113"/>
    <w:rsid w:val="00E430B3"/>
    <w:rsid w:val="00E44371"/>
    <w:rsid w:val="00E47C31"/>
    <w:rsid w:val="00E55F81"/>
    <w:rsid w:val="00E65464"/>
    <w:rsid w:val="00E65AEA"/>
    <w:rsid w:val="00E949B0"/>
    <w:rsid w:val="00EA1159"/>
    <w:rsid w:val="00EA28E1"/>
    <w:rsid w:val="00EA77A1"/>
    <w:rsid w:val="00EA7C31"/>
    <w:rsid w:val="00EC0BEA"/>
    <w:rsid w:val="00EC2604"/>
    <w:rsid w:val="00EC267D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96685"/>
    <w:rsid w:val="00FA0F30"/>
    <w:rsid w:val="00FA213B"/>
    <w:rsid w:val="00FA51A4"/>
    <w:rsid w:val="00FA5770"/>
    <w:rsid w:val="00FB00CB"/>
    <w:rsid w:val="00FB2F2A"/>
    <w:rsid w:val="00FC26F1"/>
    <w:rsid w:val="00FC30E8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7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827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Justyna Domino</cp:lastModifiedBy>
  <cp:revision>2</cp:revision>
  <cp:lastPrinted>2026-09-15T06:27:00Z</cp:lastPrinted>
  <dcterms:created xsi:type="dcterms:W3CDTF">2026-10-09T12:19:00Z</dcterms:created>
  <dcterms:modified xsi:type="dcterms:W3CDTF">2026-10-09T12:19:00Z</dcterms:modified>
</cp:coreProperties>
</file>