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04A87" w14:textId="4A4DB937" w:rsidR="00D665F5" w:rsidRDefault="00E16C51" w:rsidP="00D665F5">
      <w:pPr>
        <w:spacing w:after="240"/>
        <w:jc w:val="right"/>
        <w:rPr>
          <w:sz w:val="22"/>
          <w:szCs w:val="22"/>
        </w:rPr>
      </w:pPr>
      <w:r w:rsidRPr="00E16C5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6C51">
        <w:rPr>
          <w:sz w:val="22"/>
          <w:szCs w:val="22"/>
        </w:rPr>
        <w:t>2026-10-07</w:t>
      </w:r>
    </w:p>
    <w:p w14:paraId="5A57D88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22CFDE4" w14:textId="77777777" w:rsidR="00E16C51" w:rsidRPr="00E16C51" w:rsidRDefault="00E16C51" w:rsidP="00577BC6">
      <w:pPr>
        <w:spacing w:after="40"/>
        <w:rPr>
          <w:b/>
          <w:bCs/>
          <w:sz w:val="22"/>
          <w:szCs w:val="22"/>
        </w:rPr>
      </w:pPr>
      <w:r w:rsidRPr="00E16C51">
        <w:rPr>
          <w:b/>
          <w:bCs/>
          <w:sz w:val="22"/>
          <w:szCs w:val="22"/>
        </w:rPr>
        <w:t>Akademia Górniczo - Hutnicza</w:t>
      </w:r>
    </w:p>
    <w:p w14:paraId="08752230" w14:textId="77777777" w:rsidR="00E16C51" w:rsidRPr="00E16C51" w:rsidRDefault="00E16C51" w:rsidP="00577BC6">
      <w:pPr>
        <w:spacing w:after="40"/>
        <w:rPr>
          <w:b/>
          <w:bCs/>
          <w:sz w:val="22"/>
          <w:szCs w:val="22"/>
        </w:rPr>
      </w:pPr>
      <w:r w:rsidRPr="00E16C51">
        <w:rPr>
          <w:b/>
          <w:bCs/>
          <w:sz w:val="22"/>
          <w:szCs w:val="22"/>
        </w:rPr>
        <w:t>im. Stanisława Staszica w Krakowie</w:t>
      </w:r>
    </w:p>
    <w:p w14:paraId="771AE226" w14:textId="10AD48CF" w:rsidR="00D665F5" w:rsidRPr="00D91931" w:rsidRDefault="00E16C51" w:rsidP="00577BC6">
      <w:pPr>
        <w:spacing w:after="40"/>
        <w:rPr>
          <w:b/>
          <w:bCs/>
          <w:sz w:val="22"/>
          <w:szCs w:val="22"/>
        </w:rPr>
      </w:pPr>
      <w:r w:rsidRPr="00E16C51">
        <w:rPr>
          <w:b/>
          <w:bCs/>
          <w:sz w:val="22"/>
          <w:szCs w:val="22"/>
        </w:rPr>
        <w:t>Dział Zamówień Publicznych</w:t>
      </w:r>
    </w:p>
    <w:p w14:paraId="5D62CF9A" w14:textId="09B98B4B" w:rsidR="00D665F5" w:rsidRPr="00BD5546" w:rsidRDefault="00E16C51" w:rsidP="00D665F5">
      <w:pPr>
        <w:rPr>
          <w:sz w:val="22"/>
          <w:szCs w:val="22"/>
        </w:rPr>
      </w:pPr>
      <w:r w:rsidRPr="00E16C5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6C51">
        <w:rPr>
          <w:sz w:val="22"/>
          <w:szCs w:val="22"/>
        </w:rPr>
        <w:t>30</w:t>
      </w:r>
    </w:p>
    <w:p w14:paraId="32C33444" w14:textId="2AF46BB0" w:rsidR="00D665F5" w:rsidRPr="00BD5546" w:rsidRDefault="00E16C51" w:rsidP="00D665F5">
      <w:pPr>
        <w:rPr>
          <w:sz w:val="22"/>
          <w:szCs w:val="22"/>
        </w:rPr>
      </w:pPr>
      <w:r w:rsidRPr="00E16C5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6C51">
        <w:rPr>
          <w:sz w:val="22"/>
          <w:szCs w:val="22"/>
        </w:rPr>
        <w:t>Kraków</w:t>
      </w:r>
    </w:p>
    <w:p w14:paraId="05B8EF12" w14:textId="4D34970D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6C51" w:rsidRPr="00E16C51">
        <w:rPr>
          <w:b/>
          <w:sz w:val="22"/>
          <w:szCs w:val="22"/>
        </w:rPr>
        <w:t>KC-DE-zp.25.450.2026</w:t>
      </w:r>
      <w:r w:rsidR="00A80738">
        <w:rPr>
          <w:sz w:val="24"/>
        </w:rPr>
        <w:tab/>
        <w:t xml:space="preserve"> </w:t>
      </w:r>
    </w:p>
    <w:p w14:paraId="22B83B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C65C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CDAD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8EDEC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104B40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7B84E8" w14:textId="3A5EB76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6C51" w:rsidRPr="00E16C51">
        <w:rPr>
          <w:sz w:val="22"/>
          <w:szCs w:val="22"/>
        </w:rPr>
        <w:t xml:space="preserve">Tryb podstawowy bez negocjacji - art. 275 pkt. 1 ustawy </w:t>
      </w:r>
      <w:proofErr w:type="spellStart"/>
      <w:r w:rsidR="00E16C51" w:rsidRPr="00E16C5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9A669BB" w14:textId="3C061731" w:rsidR="00A80738" w:rsidRPr="00577BC6" w:rsidRDefault="00E16C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6C51">
        <w:rPr>
          <w:b/>
          <w:sz w:val="22"/>
          <w:szCs w:val="22"/>
        </w:rPr>
        <w:t>Usługa opracowania koncepcji video oraz produkcja filmów promocyjnych oraz popularnonaukowych dla AGH w Krakowie - KE-DE-zp.25.450.2026</w:t>
      </w:r>
    </w:p>
    <w:p w14:paraId="003326A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55E3739" w14:textId="659E75B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6C51" w:rsidRPr="00E16C51">
        <w:rPr>
          <w:sz w:val="22"/>
          <w:szCs w:val="22"/>
        </w:rPr>
        <w:t>07/10/2026</w:t>
      </w:r>
      <w:r w:rsidR="00FF4AB1" w:rsidRPr="00577BC6">
        <w:rPr>
          <w:sz w:val="22"/>
          <w:szCs w:val="22"/>
        </w:rPr>
        <w:t xml:space="preserve"> o godz. </w:t>
      </w:r>
      <w:r w:rsidR="00E16C51" w:rsidRPr="00E16C5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8AB2C66" w14:textId="77777777" w:rsidTr="003F57CD">
        <w:tc>
          <w:tcPr>
            <w:tcW w:w="993" w:type="dxa"/>
            <w:vAlign w:val="center"/>
          </w:tcPr>
          <w:p w14:paraId="4A7950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B1D176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61758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6C51" w:rsidRPr="00493F8C" w14:paraId="633FF0C8" w14:textId="77777777" w:rsidTr="00E06BE3">
        <w:tc>
          <w:tcPr>
            <w:tcW w:w="993" w:type="dxa"/>
            <w:vAlign w:val="center"/>
          </w:tcPr>
          <w:p w14:paraId="1B84182F" w14:textId="096B0F37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1</w:t>
            </w:r>
          </w:p>
        </w:tc>
        <w:tc>
          <w:tcPr>
            <w:tcW w:w="5244" w:type="dxa"/>
          </w:tcPr>
          <w:p w14:paraId="35A09259" w14:textId="25914C5F" w:rsidR="00E16C51" w:rsidRPr="003F60A9" w:rsidRDefault="00E16C51" w:rsidP="00E06BE3">
            <w:pPr>
              <w:spacing w:before="40"/>
            </w:pPr>
            <w:r w:rsidRPr="003F60A9">
              <w:t>New Media Project</w:t>
            </w:r>
            <w:r w:rsidR="003F60A9" w:rsidRPr="003F60A9">
              <w:t xml:space="preserve"> Paweł Sierpińsk</w:t>
            </w:r>
            <w:r w:rsidR="003F60A9">
              <w:t>i</w:t>
            </w:r>
          </w:p>
          <w:p w14:paraId="6C1B40EA" w14:textId="2D3F0C44" w:rsidR="00E16C51" w:rsidRPr="00490DC0" w:rsidRDefault="00E16C51" w:rsidP="00E06BE3">
            <w:r w:rsidRPr="00E16C51">
              <w:t>Jana Kowalczyka</w:t>
            </w:r>
            <w:r w:rsidRPr="00490DC0">
              <w:t xml:space="preserve"> </w:t>
            </w:r>
            <w:r w:rsidRPr="00E16C51">
              <w:t>16/623</w:t>
            </w:r>
            <w:r w:rsidRPr="00490DC0">
              <w:t xml:space="preserve"> </w:t>
            </w:r>
          </w:p>
          <w:p w14:paraId="6C963004" w14:textId="7C88FE6A" w:rsidR="00E16C51" w:rsidRPr="00490DC0" w:rsidRDefault="00E16C51" w:rsidP="00E06BE3">
            <w:pPr>
              <w:spacing w:after="40"/>
              <w:jc w:val="both"/>
            </w:pPr>
            <w:r w:rsidRPr="00E16C51">
              <w:t>03-193</w:t>
            </w:r>
            <w:r w:rsidRPr="00490DC0">
              <w:t xml:space="preserve"> </w:t>
            </w:r>
            <w:r w:rsidRPr="00E16C51">
              <w:t>Warszawa</w:t>
            </w:r>
          </w:p>
        </w:tc>
        <w:tc>
          <w:tcPr>
            <w:tcW w:w="2835" w:type="dxa"/>
            <w:vAlign w:val="center"/>
          </w:tcPr>
          <w:p w14:paraId="58BCEF94" w14:textId="28ACBDDF" w:rsidR="00E16C51" w:rsidRPr="00490DC0" w:rsidRDefault="00E16C51" w:rsidP="00E06BE3">
            <w:pPr>
              <w:spacing w:before="120" w:after="120"/>
              <w:jc w:val="both"/>
            </w:pPr>
            <w:r w:rsidRPr="00E16C51">
              <w:t>145 140.00 zł</w:t>
            </w:r>
          </w:p>
        </w:tc>
      </w:tr>
      <w:tr w:rsidR="00E16C51" w:rsidRPr="00493F8C" w14:paraId="299CB855" w14:textId="77777777" w:rsidTr="00E06BE3">
        <w:tc>
          <w:tcPr>
            <w:tcW w:w="993" w:type="dxa"/>
            <w:vAlign w:val="center"/>
          </w:tcPr>
          <w:p w14:paraId="05FCCB03" w14:textId="649CDD0B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2</w:t>
            </w:r>
          </w:p>
        </w:tc>
        <w:tc>
          <w:tcPr>
            <w:tcW w:w="5244" w:type="dxa"/>
          </w:tcPr>
          <w:p w14:paraId="4E04F201" w14:textId="7525A32A" w:rsidR="00E16C51" w:rsidRPr="00490DC0" w:rsidRDefault="00E16C51" w:rsidP="00E06BE3">
            <w:pPr>
              <w:spacing w:before="40"/>
            </w:pPr>
            <w:r w:rsidRPr="00E16C51">
              <w:t>Będzie Ładnie</w:t>
            </w:r>
            <w:r w:rsidR="003F60A9">
              <w:t xml:space="preserve"> Łukasz Matysiak</w:t>
            </w:r>
          </w:p>
          <w:p w14:paraId="2EC4E7E2" w14:textId="31019358" w:rsidR="00E16C51" w:rsidRPr="00490DC0" w:rsidRDefault="00E16C51" w:rsidP="00E06BE3">
            <w:r w:rsidRPr="00E16C51">
              <w:t>KEN</w:t>
            </w:r>
            <w:r w:rsidRPr="00490DC0">
              <w:t xml:space="preserve"> </w:t>
            </w:r>
            <w:r w:rsidRPr="00E16C51">
              <w:t>52/129</w:t>
            </w:r>
            <w:r w:rsidRPr="00490DC0">
              <w:t xml:space="preserve"> </w:t>
            </w:r>
          </w:p>
          <w:p w14:paraId="53008292" w14:textId="2C63928F" w:rsidR="00E16C51" w:rsidRPr="00490DC0" w:rsidRDefault="00E16C51" w:rsidP="00E06BE3">
            <w:pPr>
              <w:spacing w:after="40"/>
              <w:jc w:val="both"/>
            </w:pPr>
            <w:r w:rsidRPr="00E16C51">
              <w:t>02-797</w:t>
            </w:r>
            <w:r w:rsidRPr="00490DC0">
              <w:t xml:space="preserve"> </w:t>
            </w:r>
            <w:r w:rsidRPr="00E16C51">
              <w:t>warszawa</w:t>
            </w:r>
          </w:p>
        </w:tc>
        <w:tc>
          <w:tcPr>
            <w:tcW w:w="2835" w:type="dxa"/>
            <w:vAlign w:val="center"/>
          </w:tcPr>
          <w:p w14:paraId="559E0117" w14:textId="53693A5F" w:rsidR="00E16C51" w:rsidRPr="00490DC0" w:rsidRDefault="00E16C51" w:rsidP="00E06BE3">
            <w:pPr>
              <w:spacing w:before="120" w:after="120"/>
              <w:jc w:val="both"/>
            </w:pPr>
            <w:r w:rsidRPr="00E16C51">
              <w:t>430 500.00 zł</w:t>
            </w:r>
          </w:p>
        </w:tc>
      </w:tr>
      <w:tr w:rsidR="00E16C51" w:rsidRPr="00493F8C" w14:paraId="40707F35" w14:textId="77777777" w:rsidTr="00E06BE3">
        <w:tc>
          <w:tcPr>
            <w:tcW w:w="993" w:type="dxa"/>
            <w:vAlign w:val="center"/>
          </w:tcPr>
          <w:p w14:paraId="06F12C67" w14:textId="6DEB2AFE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3</w:t>
            </w:r>
          </w:p>
        </w:tc>
        <w:tc>
          <w:tcPr>
            <w:tcW w:w="5244" w:type="dxa"/>
          </w:tcPr>
          <w:p w14:paraId="6D412662" w14:textId="5A966D2C" w:rsidR="00E16C51" w:rsidRPr="00490DC0" w:rsidRDefault="00E16C51" w:rsidP="00E06BE3">
            <w:pPr>
              <w:spacing w:before="40"/>
            </w:pPr>
            <w:r w:rsidRPr="00E16C51">
              <w:t xml:space="preserve">PRZELOT MEDIA </w:t>
            </w:r>
            <w:r w:rsidR="003F60A9">
              <w:t>sp. z o.o.</w:t>
            </w:r>
          </w:p>
          <w:p w14:paraId="776A7BED" w14:textId="7920E140" w:rsidR="00E16C51" w:rsidRPr="00490DC0" w:rsidRDefault="00E16C51" w:rsidP="00E06BE3">
            <w:r w:rsidRPr="00E16C51">
              <w:t>Majków Folwark</w:t>
            </w:r>
            <w:r w:rsidRPr="00490DC0">
              <w:t xml:space="preserve"> </w:t>
            </w:r>
            <w:r w:rsidRPr="00E16C51">
              <w:t>1b</w:t>
            </w:r>
            <w:r w:rsidRPr="00490DC0">
              <w:t xml:space="preserve"> </w:t>
            </w:r>
          </w:p>
          <w:p w14:paraId="4B213CE4" w14:textId="0150D54A" w:rsidR="00E16C51" w:rsidRPr="00490DC0" w:rsidRDefault="00E16C51" w:rsidP="00E06BE3">
            <w:pPr>
              <w:spacing w:after="40"/>
              <w:jc w:val="both"/>
            </w:pPr>
            <w:r w:rsidRPr="00E16C51">
              <w:t>97-306</w:t>
            </w:r>
            <w:r w:rsidRPr="00490DC0">
              <w:t xml:space="preserve"> </w:t>
            </w:r>
            <w:r w:rsidRPr="00E16C51">
              <w:t>Majków-Folwark</w:t>
            </w:r>
          </w:p>
        </w:tc>
        <w:tc>
          <w:tcPr>
            <w:tcW w:w="2835" w:type="dxa"/>
            <w:vAlign w:val="center"/>
          </w:tcPr>
          <w:p w14:paraId="5529D22A" w14:textId="1C3C710B" w:rsidR="00E16C51" w:rsidRPr="00490DC0" w:rsidRDefault="00E16C51" w:rsidP="00E06BE3">
            <w:pPr>
              <w:spacing w:before="120" w:after="120"/>
              <w:jc w:val="both"/>
            </w:pPr>
            <w:r w:rsidRPr="00E16C51">
              <w:t>154 734.00 zł</w:t>
            </w:r>
          </w:p>
        </w:tc>
      </w:tr>
      <w:tr w:rsidR="00E16C51" w:rsidRPr="00493F8C" w14:paraId="16D85E9C" w14:textId="77777777" w:rsidTr="00E06BE3">
        <w:tc>
          <w:tcPr>
            <w:tcW w:w="993" w:type="dxa"/>
            <w:vAlign w:val="center"/>
          </w:tcPr>
          <w:p w14:paraId="55C983F5" w14:textId="23FA181F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4</w:t>
            </w:r>
          </w:p>
        </w:tc>
        <w:tc>
          <w:tcPr>
            <w:tcW w:w="5244" w:type="dxa"/>
          </w:tcPr>
          <w:p w14:paraId="2ED81EBE" w14:textId="3F2EE18E" w:rsidR="00E16C51" w:rsidRPr="00490DC0" w:rsidRDefault="00E16C51" w:rsidP="00E06BE3">
            <w:pPr>
              <w:spacing w:before="40"/>
            </w:pPr>
            <w:r w:rsidRPr="00E16C51">
              <w:t xml:space="preserve">N2 Media </w:t>
            </w:r>
            <w:r w:rsidR="003F60A9">
              <w:t>sp. z o.o.</w:t>
            </w:r>
          </w:p>
          <w:p w14:paraId="34201AD1" w14:textId="09670212" w:rsidR="00E16C51" w:rsidRPr="00490DC0" w:rsidRDefault="00E16C51" w:rsidP="00E06BE3">
            <w:r w:rsidRPr="00E16C51">
              <w:t>Św. Michała</w:t>
            </w:r>
            <w:r w:rsidRPr="00490DC0">
              <w:t xml:space="preserve"> </w:t>
            </w:r>
            <w:r w:rsidRPr="00E16C51">
              <w:t>24</w:t>
            </w:r>
            <w:r w:rsidRPr="00490DC0">
              <w:t xml:space="preserve"> </w:t>
            </w:r>
          </w:p>
          <w:p w14:paraId="4EB19BD1" w14:textId="53CF87DD" w:rsidR="00E16C51" w:rsidRPr="00490DC0" w:rsidRDefault="00E16C51" w:rsidP="00E06BE3">
            <w:pPr>
              <w:spacing w:after="40"/>
              <w:jc w:val="both"/>
            </w:pPr>
            <w:r w:rsidRPr="00E16C51">
              <w:t>61-023</w:t>
            </w:r>
            <w:r w:rsidRPr="00490DC0">
              <w:t xml:space="preserve"> </w:t>
            </w:r>
            <w:r w:rsidRPr="00E16C51">
              <w:t>Poznań</w:t>
            </w:r>
          </w:p>
        </w:tc>
        <w:tc>
          <w:tcPr>
            <w:tcW w:w="2835" w:type="dxa"/>
            <w:vAlign w:val="center"/>
          </w:tcPr>
          <w:p w14:paraId="0EB37D3E" w14:textId="0A75DCB5" w:rsidR="00E16C51" w:rsidRPr="00490DC0" w:rsidRDefault="00E16C51" w:rsidP="00E06BE3">
            <w:pPr>
              <w:spacing w:before="120" w:after="120"/>
              <w:jc w:val="both"/>
            </w:pPr>
            <w:r w:rsidRPr="00E16C51">
              <w:t>286 648.12 zł</w:t>
            </w:r>
          </w:p>
        </w:tc>
      </w:tr>
      <w:tr w:rsidR="00E16C51" w:rsidRPr="00493F8C" w14:paraId="23BB46E7" w14:textId="77777777" w:rsidTr="00E06BE3">
        <w:tc>
          <w:tcPr>
            <w:tcW w:w="993" w:type="dxa"/>
            <w:vAlign w:val="center"/>
          </w:tcPr>
          <w:p w14:paraId="66A0BE1B" w14:textId="0E04409B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5</w:t>
            </w:r>
          </w:p>
        </w:tc>
        <w:tc>
          <w:tcPr>
            <w:tcW w:w="5244" w:type="dxa"/>
          </w:tcPr>
          <w:p w14:paraId="3FA9EE0C" w14:textId="4997A87B" w:rsidR="00E16C51" w:rsidRPr="00490DC0" w:rsidRDefault="00E16C51" w:rsidP="00E06BE3">
            <w:pPr>
              <w:spacing w:before="40"/>
            </w:pPr>
            <w:r w:rsidRPr="00E16C51">
              <w:t xml:space="preserve">JAN </w:t>
            </w:r>
            <w:r w:rsidR="003F60A9">
              <w:t>sp. z o.o.</w:t>
            </w:r>
          </w:p>
          <w:p w14:paraId="751E0CD6" w14:textId="7B13ADE5" w:rsidR="00E16C51" w:rsidRPr="00490DC0" w:rsidRDefault="00E16C51" w:rsidP="00E06BE3">
            <w:r w:rsidRPr="00E16C51">
              <w:t>Wrzesińska</w:t>
            </w:r>
            <w:r w:rsidRPr="00490DC0">
              <w:t xml:space="preserve"> </w:t>
            </w:r>
            <w:r w:rsidRPr="00E16C51">
              <w:t>12/21</w:t>
            </w:r>
            <w:r w:rsidRPr="00490DC0">
              <w:t xml:space="preserve"> </w:t>
            </w:r>
          </w:p>
          <w:p w14:paraId="1CDF5CB7" w14:textId="3CDC837E" w:rsidR="00E16C51" w:rsidRPr="00490DC0" w:rsidRDefault="00E16C51" w:rsidP="00E06BE3">
            <w:pPr>
              <w:spacing w:after="40"/>
              <w:jc w:val="both"/>
            </w:pPr>
            <w:r w:rsidRPr="00E16C51">
              <w:t>03-713</w:t>
            </w:r>
            <w:r w:rsidRPr="00490DC0">
              <w:t xml:space="preserve"> </w:t>
            </w:r>
            <w:r w:rsidRPr="00E16C51">
              <w:t>Warszawa</w:t>
            </w:r>
          </w:p>
        </w:tc>
        <w:tc>
          <w:tcPr>
            <w:tcW w:w="2835" w:type="dxa"/>
            <w:vAlign w:val="center"/>
          </w:tcPr>
          <w:p w14:paraId="3FF48C68" w14:textId="7CB4B4CF" w:rsidR="00E16C51" w:rsidRPr="00490DC0" w:rsidRDefault="00E16C51" w:rsidP="00E06BE3">
            <w:pPr>
              <w:spacing w:before="120" w:after="120"/>
              <w:jc w:val="both"/>
            </w:pPr>
            <w:r w:rsidRPr="00E16C51">
              <w:t>440 000.00 zł</w:t>
            </w:r>
          </w:p>
        </w:tc>
      </w:tr>
      <w:tr w:rsidR="00E16C51" w:rsidRPr="00493F8C" w14:paraId="3D01333C" w14:textId="77777777" w:rsidTr="00E06BE3">
        <w:tc>
          <w:tcPr>
            <w:tcW w:w="993" w:type="dxa"/>
            <w:vAlign w:val="center"/>
          </w:tcPr>
          <w:p w14:paraId="3B896A9A" w14:textId="024F0AA7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6</w:t>
            </w:r>
          </w:p>
        </w:tc>
        <w:tc>
          <w:tcPr>
            <w:tcW w:w="5244" w:type="dxa"/>
          </w:tcPr>
          <w:p w14:paraId="21CB6419" w14:textId="33E4B152" w:rsidR="00E16C51" w:rsidRPr="003F60A9" w:rsidRDefault="00E16C51" w:rsidP="00E06BE3">
            <w:pPr>
              <w:spacing w:before="40"/>
              <w:rPr>
                <w:lang w:val="en-US"/>
              </w:rPr>
            </w:pPr>
            <w:r w:rsidRPr="003F60A9">
              <w:rPr>
                <w:lang w:val="en-US"/>
              </w:rPr>
              <w:t>Rek House Anna Rek</w:t>
            </w:r>
          </w:p>
          <w:p w14:paraId="12CBD7DF" w14:textId="3FFEB44B" w:rsidR="00E16C51" w:rsidRPr="003F60A9" w:rsidRDefault="00E16C51" w:rsidP="00E06BE3">
            <w:pPr>
              <w:rPr>
                <w:lang w:val="en-US"/>
              </w:rPr>
            </w:pPr>
            <w:proofErr w:type="spellStart"/>
            <w:r w:rsidRPr="003F60A9">
              <w:rPr>
                <w:lang w:val="en-US"/>
              </w:rPr>
              <w:t>Andersa</w:t>
            </w:r>
            <w:proofErr w:type="spellEnd"/>
            <w:r w:rsidRPr="003F60A9">
              <w:rPr>
                <w:lang w:val="en-US"/>
              </w:rPr>
              <w:t xml:space="preserve"> </w:t>
            </w:r>
            <w:r w:rsidRPr="003F60A9">
              <w:rPr>
                <w:lang w:val="en-US"/>
              </w:rPr>
              <w:t>22/16</w:t>
            </w:r>
            <w:r w:rsidRPr="003F60A9">
              <w:rPr>
                <w:lang w:val="en-US"/>
              </w:rPr>
              <w:t xml:space="preserve"> </w:t>
            </w:r>
          </w:p>
          <w:p w14:paraId="31252FBF" w14:textId="6117A19C" w:rsidR="00E16C51" w:rsidRPr="00490DC0" w:rsidRDefault="00E16C51" w:rsidP="00E06BE3">
            <w:pPr>
              <w:spacing w:after="40"/>
              <w:jc w:val="both"/>
            </w:pPr>
            <w:r w:rsidRPr="00E16C51">
              <w:t>00-201</w:t>
            </w:r>
            <w:r w:rsidRPr="00490DC0">
              <w:t xml:space="preserve"> </w:t>
            </w:r>
            <w:r w:rsidRPr="00E16C51">
              <w:t>Warszawa</w:t>
            </w:r>
          </w:p>
        </w:tc>
        <w:tc>
          <w:tcPr>
            <w:tcW w:w="2835" w:type="dxa"/>
            <w:vAlign w:val="center"/>
          </w:tcPr>
          <w:p w14:paraId="7AA592E4" w14:textId="25E53C07" w:rsidR="00E16C51" w:rsidRPr="00490DC0" w:rsidRDefault="00E16C51" w:rsidP="00E06BE3">
            <w:pPr>
              <w:spacing w:before="120" w:after="120"/>
              <w:jc w:val="both"/>
            </w:pPr>
            <w:r w:rsidRPr="00E16C51">
              <w:t>367 770.00 zł</w:t>
            </w:r>
          </w:p>
        </w:tc>
      </w:tr>
      <w:tr w:rsidR="00E16C51" w:rsidRPr="00493F8C" w14:paraId="4ECDE64F" w14:textId="77777777" w:rsidTr="00E06BE3">
        <w:tc>
          <w:tcPr>
            <w:tcW w:w="993" w:type="dxa"/>
            <w:vAlign w:val="center"/>
          </w:tcPr>
          <w:p w14:paraId="663CAC50" w14:textId="1B0156AD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7</w:t>
            </w:r>
          </w:p>
        </w:tc>
        <w:tc>
          <w:tcPr>
            <w:tcW w:w="5244" w:type="dxa"/>
          </w:tcPr>
          <w:p w14:paraId="40AB55C0" w14:textId="10D5EC06" w:rsidR="00E16C51" w:rsidRPr="00490DC0" w:rsidRDefault="00E16C51" w:rsidP="00E06BE3">
            <w:pPr>
              <w:spacing w:before="40"/>
            </w:pPr>
            <w:r w:rsidRPr="00E16C51">
              <w:t>CreativeStudio.com.pl Adrian Łapczyński</w:t>
            </w:r>
          </w:p>
          <w:p w14:paraId="080574AE" w14:textId="1E2BCC9A" w:rsidR="00E16C51" w:rsidRPr="00490DC0" w:rsidRDefault="00E16C51" w:rsidP="00E06BE3">
            <w:r w:rsidRPr="00E16C51">
              <w:t>Lipska</w:t>
            </w:r>
            <w:r w:rsidRPr="00490DC0">
              <w:t xml:space="preserve"> </w:t>
            </w:r>
            <w:r w:rsidRPr="00E16C51">
              <w:t>57/33</w:t>
            </w:r>
            <w:r w:rsidRPr="00490DC0">
              <w:t xml:space="preserve"> </w:t>
            </w:r>
          </w:p>
          <w:p w14:paraId="5459E717" w14:textId="4A2A2853" w:rsidR="00E16C51" w:rsidRPr="00490DC0" w:rsidRDefault="00E16C51" w:rsidP="00E06BE3">
            <w:pPr>
              <w:spacing w:after="40"/>
              <w:jc w:val="both"/>
            </w:pPr>
            <w:r w:rsidRPr="00E16C51">
              <w:t>30-721</w:t>
            </w:r>
            <w:r w:rsidRPr="00490DC0">
              <w:t xml:space="preserve"> </w:t>
            </w:r>
            <w:r w:rsidRPr="00E16C51">
              <w:t>Kraków</w:t>
            </w:r>
          </w:p>
        </w:tc>
        <w:tc>
          <w:tcPr>
            <w:tcW w:w="2835" w:type="dxa"/>
            <w:vAlign w:val="center"/>
          </w:tcPr>
          <w:p w14:paraId="180339D2" w14:textId="64CEA67B" w:rsidR="00E16C51" w:rsidRPr="00490DC0" w:rsidRDefault="00E16C51" w:rsidP="00E06BE3">
            <w:pPr>
              <w:spacing w:before="120" w:after="120"/>
              <w:jc w:val="both"/>
            </w:pPr>
            <w:r w:rsidRPr="00E16C51">
              <w:t>436 650.00 zł</w:t>
            </w:r>
          </w:p>
        </w:tc>
      </w:tr>
      <w:tr w:rsidR="00E16C51" w:rsidRPr="00493F8C" w14:paraId="4EF6D93D" w14:textId="77777777" w:rsidTr="00E06BE3">
        <w:tc>
          <w:tcPr>
            <w:tcW w:w="993" w:type="dxa"/>
            <w:vAlign w:val="center"/>
          </w:tcPr>
          <w:p w14:paraId="66D5AB33" w14:textId="58CF4F2C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8</w:t>
            </w:r>
          </w:p>
        </w:tc>
        <w:tc>
          <w:tcPr>
            <w:tcW w:w="5244" w:type="dxa"/>
          </w:tcPr>
          <w:p w14:paraId="2E15C0A9" w14:textId="1102D752" w:rsidR="00E16C51" w:rsidRPr="00490DC0" w:rsidRDefault="00E16C51" w:rsidP="00E06BE3">
            <w:pPr>
              <w:spacing w:before="40"/>
            </w:pPr>
            <w:r w:rsidRPr="00E16C51">
              <w:t>PEOPLE Tomasz Kempski</w:t>
            </w:r>
          </w:p>
          <w:p w14:paraId="138CD3E9" w14:textId="38CEF3C9" w:rsidR="00E16C51" w:rsidRPr="00490DC0" w:rsidRDefault="00E16C51" w:rsidP="00E06BE3">
            <w:r w:rsidRPr="00E16C51">
              <w:t>Chełmska</w:t>
            </w:r>
            <w:r w:rsidRPr="00490DC0">
              <w:t xml:space="preserve"> </w:t>
            </w:r>
            <w:r w:rsidRPr="00E16C51">
              <w:t>19/21 /119</w:t>
            </w:r>
            <w:r w:rsidRPr="00490DC0">
              <w:t xml:space="preserve"> </w:t>
            </w:r>
          </w:p>
          <w:p w14:paraId="1CAA542F" w14:textId="0B518D26" w:rsidR="00E16C51" w:rsidRPr="00490DC0" w:rsidRDefault="00E16C51" w:rsidP="00E06BE3">
            <w:pPr>
              <w:spacing w:after="40"/>
              <w:jc w:val="both"/>
            </w:pPr>
            <w:r w:rsidRPr="00E16C51">
              <w:t>00-724</w:t>
            </w:r>
            <w:r w:rsidRPr="00490DC0">
              <w:t xml:space="preserve"> </w:t>
            </w:r>
            <w:r w:rsidRPr="00E16C51">
              <w:t>Warszawa</w:t>
            </w:r>
          </w:p>
        </w:tc>
        <w:tc>
          <w:tcPr>
            <w:tcW w:w="2835" w:type="dxa"/>
            <w:vAlign w:val="center"/>
          </w:tcPr>
          <w:p w14:paraId="4D6C4DF0" w14:textId="79072941" w:rsidR="00E16C51" w:rsidRPr="00490DC0" w:rsidRDefault="00E16C51" w:rsidP="00E06BE3">
            <w:pPr>
              <w:spacing w:before="120" w:after="120"/>
              <w:jc w:val="both"/>
            </w:pPr>
            <w:r w:rsidRPr="00E16C51">
              <w:t>461 250.00 zł</w:t>
            </w:r>
          </w:p>
        </w:tc>
      </w:tr>
      <w:tr w:rsidR="00E16C51" w:rsidRPr="00493F8C" w14:paraId="1A389013" w14:textId="77777777" w:rsidTr="00E06BE3">
        <w:tc>
          <w:tcPr>
            <w:tcW w:w="993" w:type="dxa"/>
            <w:vAlign w:val="center"/>
          </w:tcPr>
          <w:p w14:paraId="22C692A2" w14:textId="07D4E051" w:rsidR="00E16C51" w:rsidRPr="00490DC0" w:rsidRDefault="00E16C51" w:rsidP="00E06BE3">
            <w:pPr>
              <w:spacing w:before="120" w:after="120"/>
              <w:jc w:val="center"/>
            </w:pPr>
            <w:r w:rsidRPr="00E16C51">
              <w:lastRenderedPageBreak/>
              <w:t>9</w:t>
            </w:r>
          </w:p>
        </w:tc>
        <w:tc>
          <w:tcPr>
            <w:tcW w:w="5244" w:type="dxa"/>
          </w:tcPr>
          <w:p w14:paraId="36F4199C" w14:textId="66A902DD" w:rsidR="00E16C51" w:rsidRPr="00490DC0" w:rsidRDefault="00E16C51" w:rsidP="00E06BE3">
            <w:pPr>
              <w:spacing w:before="40"/>
            </w:pPr>
            <w:proofErr w:type="spellStart"/>
            <w:r w:rsidRPr="00E16C51">
              <w:t>Highkey</w:t>
            </w:r>
            <w:proofErr w:type="spellEnd"/>
            <w:r w:rsidRPr="00E16C51">
              <w:t xml:space="preserve"> </w:t>
            </w:r>
            <w:r w:rsidR="003F60A9">
              <w:t>sp. z o.o.</w:t>
            </w:r>
          </w:p>
          <w:p w14:paraId="4D873775" w14:textId="533AA371" w:rsidR="00E16C51" w:rsidRPr="00490DC0" w:rsidRDefault="00E16C51" w:rsidP="00E06BE3">
            <w:r w:rsidRPr="00E16C51">
              <w:t>Mickiewicza</w:t>
            </w:r>
            <w:r w:rsidRPr="00490DC0">
              <w:t xml:space="preserve"> </w:t>
            </w:r>
            <w:r w:rsidRPr="00E16C51">
              <w:t>37/58</w:t>
            </w:r>
            <w:r w:rsidRPr="00490DC0">
              <w:t xml:space="preserve"> </w:t>
            </w:r>
          </w:p>
          <w:p w14:paraId="57676FC6" w14:textId="570CC38D" w:rsidR="00E16C51" w:rsidRPr="00490DC0" w:rsidRDefault="00E16C51" w:rsidP="00E06BE3">
            <w:pPr>
              <w:spacing w:after="40"/>
              <w:jc w:val="both"/>
            </w:pPr>
            <w:r w:rsidRPr="00E16C51">
              <w:t>01-625</w:t>
            </w:r>
            <w:r w:rsidRPr="00490DC0">
              <w:t xml:space="preserve"> </w:t>
            </w:r>
            <w:r w:rsidRPr="00E16C51">
              <w:t>Warszawa</w:t>
            </w:r>
          </w:p>
        </w:tc>
        <w:tc>
          <w:tcPr>
            <w:tcW w:w="2835" w:type="dxa"/>
            <w:vAlign w:val="center"/>
          </w:tcPr>
          <w:p w14:paraId="3637EAD4" w14:textId="43D09F8B" w:rsidR="00E16C51" w:rsidRPr="00490DC0" w:rsidRDefault="00E16C51" w:rsidP="00E06BE3">
            <w:pPr>
              <w:spacing w:before="120" w:after="120"/>
              <w:jc w:val="both"/>
            </w:pPr>
            <w:r w:rsidRPr="00E16C51">
              <w:t>350 550.00 zł</w:t>
            </w:r>
          </w:p>
        </w:tc>
      </w:tr>
      <w:tr w:rsidR="00E16C51" w:rsidRPr="00493F8C" w14:paraId="5CAD7A90" w14:textId="77777777" w:rsidTr="00E06BE3">
        <w:tc>
          <w:tcPr>
            <w:tcW w:w="993" w:type="dxa"/>
            <w:vAlign w:val="center"/>
          </w:tcPr>
          <w:p w14:paraId="35857FCC" w14:textId="73AD619E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10</w:t>
            </w:r>
          </w:p>
        </w:tc>
        <w:tc>
          <w:tcPr>
            <w:tcW w:w="5244" w:type="dxa"/>
          </w:tcPr>
          <w:p w14:paraId="5D8488F4" w14:textId="1978E36D" w:rsidR="00E16C51" w:rsidRPr="00490DC0" w:rsidRDefault="00E16C51" w:rsidP="00E06BE3">
            <w:pPr>
              <w:spacing w:before="40"/>
            </w:pPr>
            <w:r w:rsidRPr="00E16C51">
              <w:t>Małgorzata Sadowska</w:t>
            </w:r>
          </w:p>
          <w:p w14:paraId="4086DC4C" w14:textId="48560CB1" w:rsidR="00E16C51" w:rsidRPr="00490DC0" w:rsidRDefault="00E16C51" w:rsidP="00E06BE3">
            <w:r w:rsidRPr="00E16C51">
              <w:t>Syta</w:t>
            </w:r>
            <w:r w:rsidRPr="00490DC0">
              <w:t xml:space="preserve"> </w:t>
            </w:r>
            <w:r w:rsidRPr="00E16C51">
              <w:t>118B/1</w:t>
            </w:r>
            <w:r w:rsidRPr="00490DC0">
              <w:t xml:space="preserve"> </w:t>
            </w:r>
          </w:p>
          <w:p w14:paraId="10BE196B" w14:textId="28CF97A9" w:rsidR="00E16C51" w:rsidRPr="00490DC0" w:rsidRDefault="00E16C51" w:rsidP="00E06BE3">
            <w:pPr>
              <w:spacing w:after="40"/>
              <w:jc w:val="both"/>
            </w:pPr>
            <w:r w:rsidRPr="00E16C51">
              <w:t>02-987</w:t>
            </w:r>
            <w:r w:rsidRPr="00490DC0">
              <w:t xml:space="preserve"> </w:t>
            </w:r>
            <w:r w:rsidRPr="00E16C51">
              <w:t>Warszawa</w:t>
            </w:r>
          </w:p>
        </w:tc>
        <w:tc>
          <w:tcPr>
            <w:tcW w:w="2835" w:type="dxa"/>
            <w:vAlign w:val="center"/>
          </w:tcPr>
          <w:p w14:paraId="67E1CE1F" w14:textId="15B97E66" w:rsidR="00E16C51" w:rsidRPr="00490DC0" w:rsidRDefault="00E16C51" w:rsidP="00E06BE3">
            <w:pPr>
              <w:spacing w:before="120" w:after="120"/>
              <w:jc w:val="both"/>
            </w:pPr>
            <w:r w:rsidRPr="00E16C51">
              <w:t>446 000.00 zł</w:t>
            </w:r>
          </w:p>
        </w:tc>
      </w:tr>
      <w:tr w:rsidR="00E16C51" w:rsidRPr="00493F8C" w14:paraId="258F0C7A" w14:textId="77777777" w:rsidTr="00E06BE3">
        <w:tc>
          <w:tcPr>
            <w:tcW w:w="993" w:type="dxa"/>
            <w:vAlign w:val="center"/>
          </w:tcPr>
          <w:p w14:paraId="0832CEE6" w14:textId="1D3C8EE0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11</w:t>
            </w:r>
          </w:p>
        </w:tc>
        <w:tc>
          <w:tcPr>
            <w:tcW w:w="5244" w:type="dxa"/>
          </w:tcPr>
          <w:p w14:paraId="2037F7BE" w14:textId="21AFD153" w:rsidR="00E16C51" w:rsidRPr="00490DC0" w:rsidRDefault="00E16C51" w:rsidP="00E06BE3">
            <w:pPr>
              <w:spacing w:before="40"/>
            </w:pPr>
            <w:r w:rsidRPr="00E16C51">
              <w:t xml:space="preserve">Agencja </w:t>
            </w:r>
            <w:r w:rsidR="003F60A9">
              <w:t>F</w:t>
            </w:r>
            <w:r w:rsidRPr="00E16C51">
              <w:t>ilmowo-</w:t>
            </w:r>
            <w:r w:rsidR="003F60A9">
              <w:t>R</w:t>
            </w:r>
            <w:r w:rsidRPr="00E16C51">
              <w:t xml:space="preserve">eklamowa </w:t>
            </w:r>
            <w:proofErr w:type="spellStart"/>
            <w:r w:rsidRPr="00E16C51">
              <w:t>Aimart</w:t>
            </w:r>
            <w:proofErr w:type="spellEnd"/>
            <w:r w:rsidRPr="00E16C51">
              <w:t xml:space="preserve"> Lech </w:t>
            </w:r>
            <w:proofErr w:type="spellStart"/>
            <w:r w:rsidRPr="00E16C51">
              <w:t>Wilczaszek</w:t>
            </w:r>
            <w:proofErr w:type="spellEnd"/>
          </w:p>
          <w:p w14:paraId="1E27F19E" w14:textId="797A177A" w:rsidR="00E16C51" w:rsidRPr="00490DC0" w:rsidRDefault="00E16C51" w:rsidP="00E06BE3">
            <w:r w:rsidRPr="00E16C51">
              <w:t>Glinki</w:t>
            </w:r>
            <w:r w:rsidRPr="00490DC0">
              <w:t xml:space="preserve"> </w:t>
            </w:r>
            <w:r w:rsidRPr="00E16C51">
              <w:t>79/131</w:t>
            </w:r>
            <w:r w:rsidRPr="00490DC0">
              <w:t xml:space="preserve"> </w:t>
            </w:r>
          </w:p>
          <w:p w14:paraId="7D6CF9B6" w14:textId="12E2467E" w:rsidR="00E16C51" w:rsidRPr="00490DC0" w:rsidRDefault="00E16C51" w:rsidP="00E06BE3">
            <w:pPr>
              <w:spacing w:after="40"/>
              <w:jc w:val="both"/>
            </w:pPr>
            <w:r w:rsidRPr="00E16C51">
              <w:t>85-861</w:t>
            </w:r>
            <w:r w:rsidRPr="00490DC0">
              <w:t xml:space="preserve"> </w:t>
            </w:r>
            <w:r w:rsidRPr="00E16C51">
              <w:t>Bydgoszcz</w:t>
            </w:r>
          </w:p>
        </w:tc>
        <w:tc>
          <w:tcPr>
            <w:tcW w:w="2835" w:type="dxa"/>
            <w:vAlign w:val="center"/>
          </w:tcPr>
          <w:p w14:paraId="58B4A79D" w14:textId="41F8D4EE" w:rsidR="00E16C51" w:rsidRPr="00490DC0" w:rsidRDefault="00E16C51" w:rsidP="00E06BE3">
            <w:pPr>
              <w:spacing w:before="120" w:after="120"/>
              <w:jc w:val="both"/>
            </w:pPr>
            <w:r w:rsidRPr="00E16C51">
              <w:t>123 000.00 zł</w:t>
            </w:r>
          </w:p>
        </w:tc>
      </w:tr>
      <w:tr w:rsidR="00E16C51" w:rsidRPr="00493F8C" w14:paraId="7E9998A0" w14:textId="77777777" w:rsidTr="00E06BE3">
        <w:tc>
          <w:tcPr>
            <w:tcW w:w="993" w:type="dxa"/>
            <w:vAlign w:val="center"/>
          </w:tcPr>
          <w:p w14:paraId="020D82D6" w14:textId="274C7F83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12</w:t>
            </w:r>
          </w:p>
        </w:tc>
        <w:tc>
          <w:tcPr>
            <w:tcW w:w="5244" w:type="dxa"/>
          </w:tcPr>
          <w:p w14:paraId="792A05B9" w14:textId="77777777" w:rsidR="00E16C51" w:rsidRDefault="003F60A9" w:rsidP="00E06BE3">
            <w:pPr>
              <w:spacing w:after="40"/>
              <w:jc w:val="both"/>
            </w:pPr>
            <w:proofErr w:type="spellStart"/>
            <w:r>
              <w:t>Scienta</w:t>
            </w:r>
            <w:proofErr w:type="spellEnd"/>
            <w:r>
              <w:t xml:space="preserve"> Futura sp. z o.o.</w:t>
            </w:r>
          </w:p>
          <w:p w14:paraId="5CC0394B" w14:textId="77777777" w:rsidR="003F60A9" w:rsidRDefault="003F60A9" w:rsidP="00E06BE3">
            <w:pPr>
              <w:spacing w:after="40"/>
              <w:jc w:val="both"/>
            </w:pPr>
            <w:r>
              <w:t>Brody 563</w:t>
            </w:r>
          </w:p>
          <w:p w14:paraId="75A1454D" w14:textId="4A831035" w:rsidR="003F60A9" w:rsidRPr="00490DC0" w:rsidRDefault="003F60A9" w:rsidP="00E06BE3">
            <w:pPr>
              <w:spacing w:after="40"/>
              <w:jc w:val="both"/>
            </w:pPr>
            <w:r>
              <w:t>34-130 Kalwaria Zebrzydowska</w:t>
            </w:r>
          </w:p>
        </w:tc>
        <w:tc>
          <w:tcPr>
            <w:tcW w:w="2835" w:type="dxa"/>
            <w:vAlign w:val="center"/>
          </w:tcPr>
          <w:p w14:paraId="46EC9EEC" w14:textId="2278B460" w:rsidR="00E16C51" w:rsidRPr="00490DC0" w:rsidRDefault="00E16C51" w:rsidP="00E06BE3">
            <w:pPr>
              <w:spacing w:before="120" w:after="120"/>
              <w:jc w:val="both"/>
            </w:pPr>
            <w:r w:rsidRPr="00E16C51">
              <w:t>160 000.00 zł</w:t>
            </w:r>
          </w:p>
        </w:tc>
      </w:tr>
      <w:tr w:rsidR="00E16C51" w:rsidRPr="00493F8C" w14:paraId="66DE341C" w14:textId="77777777" w:rsidTr="00E06BE3">
        <w:tc>
          <w:tcPr>
            <w:tcW w:w="993" w:type="dxa"/>
            <w:vAlign w:val="center"/>
          </w:tcPr>
          <w:p w14:paraId="0BAC9674" w14:textId="171A9B28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13</w:t>
            </w:r>
          </w:p>
        </w:tc>
        <w:tc>
          <w:tcPr>
            <w:tcW w:w="5244" w:type="dxa"/>
          </w:tcPr>
          <w:p w14:paraId="77148FDE" w14:textId="28B84BCF" w:rsidR="00E16C51" w:rsidRPr="00490DC0" w:rsidRDefault="00E16C51" w:rsidP="00E06BE3">
            <w:pPr>
              <w:spacing w:before="40"/>
            </w:pPr>
            <w:r w:rsidRPr="00E16C51">
              <w:t>VCV Systems Sp. z o.o.</w:t>
            </w:r>
          </w:p>
          <w:p w14:paraId="6AE02C89" w14:textId="27E229E9" w:rsidR="00E16C51" w:rsidRPr="00490DC0" w:rsidRDefault="00E16C51" w:rsidP="00E06BE3">
            <w:r w:rsidRPr="00E16C51">
              <w:t>Chmielna</w:t>
            </w:r>
            <w:r w:rsidRPr="00490DC0">
              <w:t xml:space="preserve"> </w:t>
            </w:r>
            <w:r w:rsidRPr="00E16C51">
              <w:t>73</w:t>
            </w:r>
            <w:r w:rsidRPr="00490DC0">
              <w:t xml:space="preserve"> </w:t>
            </w:r>
          </w:p>
          <w:p w14:paraId="35196B65" w14:textId="054722F9" w:rsidR="00E16C51" w:rsidRPr="00490DC0" w:rsidRDefault="00E16C51" w:rsidP="00E06BE3">
            <w:pPr>
              <w:spacing w:after="40"/>
              <w:jc w:val="both"/>
            </w:pPr>
            <w:r w:rsidRPr="00E16C51">
              <w:t>00-801</w:t>
            </w:r>
            <w:r w:rsidRPr="00490DC0">
              <w:t xml:space="preserve"> </w:t>
            </w:r>
            <w:r w:rsidRPr="00E16C51">
              <w:t>Warszawa</w:t>
            </w:r>
          </w:p>
        </w:tc>
        <w:tc>
          <w:tcPr>
            <w:tcW w:w="2835" w:type="dxa"/>
            <w:vAlign w:val="center"/>
          </w:tcPr>
          <w:p w14:paraId="2B39E3A0" w14:textId="6F571047" w:rsidR="00E16C51" w:rsidRPr="00490DC0" w:rsidRDefault="00E16C51" w:rsidP="00E06BE3">
            <w:pPr>
              <w:spacing w:before="120" w:after="120"/>
              <w:jc w:val="both"/>
            </w:pPr>
            <w:r w:rsidRPr="00E16C51">
              <w:t>180 000.00 zł</w:t>
            </w:r>
          </w:p>
        </w:tc>
      </w:tr>
      <w:tr w:rsidR="00E16C51" w:rsidRPr="00493F8C" w14:paraId="1535F510" w14:textId="77777777" w:rsidTr="00E06BE3">
        <w:tc>
          <w:tcPr>
            <w:tcW w:w="993" w:type="dxa"/>
            <w:vAlign w:val="center"/>
          </w:tcPr>
          <w:p w14:paraId="7A187292" w14:textId="7679CFB0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14</w:t>
            </w:r>
          </w:p>
        </w:tc>
        <w:tc>
          <w:tcPr>
            <w:tcW w:w="5244" w:type="dxa"/>
          </w:tcPr>
          <w:p w14:paraId="16F031C5" w14:textId="6EE77FDC" w:rsidR="00E16C51" w:rsidRPr="003F60A9" w:rsidRDefault="00E16C51" w:rsidP="00E06BE3">
            <w:pPr>
              <w:spacing w:before="40"/>
              <w:rPr>
                <w:lang w:val="en-US"/>
              </w:rPr>
            </w:pPr>
            <w:r w:rsidRPr="003F60A9">
              <w:rPr>
                <w:lang w:val="en-US"/>
              </w:rPr>
              <w:t xml:space="preserve">ONEIF MARKETING </w:t>
            </w:r>
            <w:r w:rsidR="003F60A9" w:rsidRPr="003F60A9">
              <w:rPr>
                <w:lang w:val="en-US"/>
              </w:rPr>
              <w:t xml:space="preserve">sp. z </w:t>
            </w:r>
            <w:proofErr w:type="spellStart"/>
            <w:r w:rsidR="003F60A9" w:rsidRPr="003F60A9">
              <w:rPr>
                <w:lang w:val="en-US"/>
              </w:rPr>
              <w:t>o.</w:t>
            </w:r>
            <w:r w:rsidR="003F60A9">
              <w:rPr>
                <w:lang w:val="en-US"/>
              </w:rPr>
              <w:t>o.</w:t>
            </w:r>
            <w:proofErr w:type="spellEnd"/>
          </w:p>
          <w:p w14:paraId="17B2073E" w14:textId="2C5BDB1F" w:rsidR="00E16C51" w:rsidRPr="00490DC0" w:rsidRDefault="003F60A9" w:rsidP="00E06BE3">
            <w:r>
              <w:t>Sudecka 4</w:t>
            </w:r>
          </w:p>
          <w:p w14:paraId="23CCA39A" w14:textId="019A5FB3" w:rsidR="00E16C51" w:rsidRPr="00490DC0" w:rsidRDefault="00E16C51" w:rsidP="00E06BE3">
            <w:pPr>
              <w:spacing w:after="40"/>
              <w:jc w:val="both"/>
            </w:pPr>
            <w:r w:rsidRPr="00E16C51">
              <w:t>15-552</w:t>
            </w:r>
            <w:r w:rsidRPr="00490DC0">
              <w:t xml:space="preserve"> </w:t>
            </w:r>
            <w:r w:rsidRPr="00E16C51">
              <w:t>Białystok</w:t>
            </w:r>
          </w:p>
        </w:tc>
        <w:tc>
          <w:tcPr>
            <w:tcW w:w="2835" w:type="dxa"/>
            <w:vAlign w:val="center"/>
          </w:tcPr>
          <w:p w14:paraId="7CAD08C2" w14:textId="7432AEF4" w:rsidR="00E16C51" w:rsidRPr="00490DC0" w:rsidRDefault="00E16C51" w:rsidP="00E06BE3">
            <w:pPr>
              <w:spacing w:before="120" w:after="120"/>
              <w:jc w:val="both"/>
            </w:pPr>
            <w:r w:rsidRPr="00E16C51">
              <w:t>350 000.00 zł</w:t>
            </w:r>
          </w:p>
        </w:tc>
      </w:tr>
      <w:tr w:rsidR="00E16C51" w:rsidRPr="00493F8C" w14:paraId="329795D1" w14:textId="77777777" w:rsidTr="00E06BE3">
        <w:tc>
          <w:tcPr>
            <w:tcW w:w="993" w:type="dxa"/>
            <w:vAlign w:val="center"/>
          </w:tcPr>
          <w:p w14:paraId="576EB57F" w14:textId="5640A581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15</w:t>
            </w:r>
          </w:p>
        </w:tc>
        <w:tc>
          <w:tcPr>
            <w:tcW w:w="5244" w:type="dxa"/>
          </w:tcPr>
          <w:p w14:paraId="4D35AC1E" w14:textId="0359E1B4" w:rsidR="00E16C51" w:rsidRPr="003F60A9" w:rsidRDefault="00E16C51" w:rsidP="00E06BE3">
            <w:pPr>
              <w:spacing w:before="40"/>
              <w:rPr>
                <w:lang w:val="en-US"/>
              </w:rPr>
            </w:pPr>
            <w:r w:rsidRPr="003F60A9">
              <w:rPr>
                <w:lang w:val="en-US"/>
              </w:rPr>
              <w:t xml:space="preserve">Big Bear Film </w:t>
            </w:r>
            <w:r w:rsidR="003F60A9" w:rsidRPr="003F60A9">
              <w:rPr>
                <w:lang w:val="en-US"/>
              </w:rPr>
              <w:t>sp</w:t>
            </w:r>
            <w:r w:rsidR="003F60A9">
              <w:rPr>
                <w:lang w:val="en-US"/>
              </w:rPr>
              <w:t xml:space="preserve">. z </w:t>
            </w:r>
            <w:proofErr w:type="spellStart"/>
            <w:r w:rsidR="003F60A9">
              <w:rPr>
                <w:lang w:val="en-US"/>
              </w:rPr>
              <w:t>o.o.</w:t>
            </w:r>
            <w:proofErr w:type="spellEnd"/>
          </w:p>
          <w:p w14:paraId="1F18D2B7" w14:textId="7F01B901" w:rsidR="00E16C51" w:rsidRPr="003F60A9" w:rsidRDefault="00E16C51" w:rsidP="00E06BE3">
            <w:pPr>
              <w:rPr>
                <w:lang w:val="en-US"/>
              </w:rPr>
            </w:pPr>
            <w:proofErr w:type="spellStart"/>
            <w:r w:rsidRPr="003F60A9">
              <w:rPr>
                <w:lang w:val="en-US"/>
              </w:rPr>
              <w:t>Belwederska</w:t>
            </w:r>
            <w:proofErr w:type="spellEnd"/>
            <w:r w:rsidRPr="003F60A9">
              <w:rPr>
                <w:lang w:val="en-US"/>
              </w:rPr>
              <w:t xml:space="preserve"> </w:t>
            </w:r>
            <w:r w:rsidRPr="003F60A9">
              <w:rPr>
                <w:lang w:val="en-US"/>
              </w:rPr>
              <w:t>20/22/-</w:t>
            </w:r>
            <w:r w:rsidRPr="003F60A9">
              <w:rPr>
                <w:lang w:val="en-US"/>
              </w:rPr>
              <w:t xml:space="preserve"> </w:t>
            </w:r>
          </w:p>
          <w:p w14:paraId="16588BD4" w14:textId="48EB77EC" w:rsidR="00E16C51" w:rsidRPr="003F60A9" w:rsidRDefault="00E16C51" w:rsidP="00E06BE3">
            <w:pPr>
              <w:spacing w:after="40"/>
              <w:jc w:val="both"/>
              <w:rPr>
                <w:lang w:val="en-US"/>
              </w:rPr>
            </w:pPr>
            <w:r w:rsidRPr="003F60A9">
              <w:rPr>
                <w:lang w:val="en-US"/>
              </w:rPr>
              <w:t>00-762</w:t>
            </w:r>
            <w:r w:rsidRPr="003F60A9">
              <w:rPr>
                <w:lang w:val="en-US"/>
              </w:rPr>
              <w:t xml:space="preserve"> </w:t>
            </w:r>
            <w:r w:rsidRPr="003F60A9">
              <w:rPr>
                <w:lang w:val="en-US"/>
              </w:rPr>
              <w:t>Warszawa</w:t>
            </w:r>
          </w:p>
        </w:tc>
        <w:tc>
          <w:tcPr>
            <w:tcW w:w="2835" w:type="dxa"/>
            <w:vAlign w:val="center"/>
          </w:tcPr>
          <w:p w14:paraId="5DF8F338" w14:textId="032AB2FC" w:rsidR="00E16C51" w:rsidRPr="00490DC0" w:rsidRDefault="00E16C51" w:rsidP="00E06BE3">
            <w:pPr>
              <w:spacing w:before="120" w:after="120"/>
              <w:jc w:val="both"/>
            </w:pPr>
            <w:r w:rsidRPr="00E16C51">
              <w:t>307 500.00 zł</w:t>
            </w:r>
          </w:p>
        </w:tc>
      </w:tr>
      <w:tr w:rsidR="00E16C51" w:rsidRPr="00493F8C" w14:paraId="1605092D" w14:textId="77777777" w:rsidTr="00E06BE3">
        <w:tc>
          <w:tcPr>
            <w:tcW w:w="993" w:type="dxa"/>
            <w:vAlign w:val="center"/>
          </w:tcPr>
          <w:p w14:paraId="182128BE" w14:textId="0CC98C42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16</w:t>
            </w:r>
          </w:p>
        </w:tc>
        <w:tc>
          <w:tcPr>
            <w:tcW w:w="5244" w:type="dxa"/>
          </w:tcPr>
          <w:p w14:paraId="4B24C788" w14:textId="47B7D795" w:rsidR="00E16C51" w:rsidRPr="00490DC0" w:rsidRDefault="00E16C51" w:rsidP="00E06BE3">
            <w:pPr>
              <w:spacing w:before="40"/>
            </w:pPr>
            <w:r w:rsidRPr="00E16C51">
              <w:t xml:space="preserve">DYS.STUDIO </w:t>
            </w:r>
            <w:r w:rsidR="003F60A9">
              <w:t>sp. z o.o.</w:t>
            </w:r>
          </w:p>
          <w:p w14:paraId="5D079A53" w14:textId="31E6187C" w:rsidR="00E16C51" w:rsidRPr="00490DC0" w:rsidRDefault="00E16C51" w:rsidP="00E06BE3">
            <w:r w:rsidRPr="00E16C51">
              <w:t>Tymiankowa</w:t>
            </w:r>
            <w:r w:rsidRPr="00490DC0">
              <w:t xml:space="preserve"> </w:t>
            </w:r>
            <w:r w:rsidRPr="00E16C51">
              <w:t>48/1A</w:t>
            </w:r>
            <w:r w:rsidRPr="00490DC0">
              <w:t xml:space="preserve"> </w:t>
            </w:r>
          </w:p>
          <w:p w14:paraId="07B84DE7" w14:textId="4219CDEC" w:rsidR="00E16C51" w:rsidRPr="00490DC0" w:rsidRDefault="00E16C51" w:rsidP="00E06BE3">
            <w:pPr>
              <w:spacing w:after="40"/>
              <w:jc w:val="both"/>
            </w:pPr>
            <w:r w:rsidRPr="00E16C51">
              <w:t>20-542</w:t>
            </w:r>
            <w:r w:rsidRPr="00490DC0">
              <w:t xml:space="preserve"> </w:t>
            </w:r>
            <w:r w:rsidRPr="00E16C51">
              <w:t>Lublin</w:t>
            </w:r>
          </w:p>
        </w:tc>
        <w:tc>
          <w:tcPr>
            <w:tcW w:w="2835" w:type="dxa"/>
            <w:vAlign w:val="center"/>
          </w:tcPr>
          <w:p w14:paraId="44915209" w14:textId="0B2C34E7" w:rsidR="00E16C51" w:rsidRPr="00490DC0" w:rsidRDefault="00E16C51" w:rsidP="00E06BE3">
            <w:pPr>
              <w:spacing w:before="120" w:after="120"/>
              <w:jc w:val="both"/>
            </w:pPr>
            <w:r w:rsidRPr="00E16C51">
              <w:t>453 870.00 zł</w:t>
            </w:r>
          </w:p>
        </w:tc>
      </w:tr>
      <w:tr w:rsidR="00E16C51" w:rsidRPr="00493F8C" w14:paraId="3516EC48" w14:textId="77777777" w:rsidTr="00E06BE3">
        <w:tc>
          <w:tcPr>
            <w:tcW w:w="993" w:type="dxa"/>
            <w:vAlign w:val="center"/>
          </w:tcPr>
          <w:p w14:paraId="39F63E63" w14:textId="247B8835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17</w:t>
            </w:r>
          </w:p>
        </w:tc>
        <w:tc>
          <w:tcPr>
            <w:tcW w:w="5244" w:type="dxa"/>
          </w:tcPr>
          <w:p w14:paraId="36C425D8" w14:textId="54C1D872" w:rsidR="00E16C51" w:rsidRPr="00490DC0" w:rsidRDefault="00E16C51" w:rsidP="00E06BE3">
            <w:pPr>
              <w:spacing w:before="40"/>
            </w:pPr>
            <w:r w:rsidRPr="00E16C51">
              <w:t>BDV PIOTR SAWICKI</w:t>
            </w:r>
          </w:p>
          <w:p w14:paraId="1DECAD0E" w14:textId="04FEF47B" w:rsidR="00E16C51" w:rsidRPr="00490DC0" w:rsidRDefault="00E16C51" w:rsidP="00E06BE3">
            <w:r w:rsidRPr="00E16C51">
              <w:t>Michała Drzymały</w:t>
            </w:r>
            <w:r w:rsidRPr="00490DC0">
              <w:t xml:space="preserve"> </w:t>
            </w:r>
            <w:r w:rsidRPr="00E16C51">
              <w:t>26</w:t>
            </w:r>
            <w:r w:rsidRPr="00490DC0">
              <w:t xml:space="preserve"> </w:t>
            </w:r>
          </w:p>
          <w:p w14:paraId="1BB7C6E8" w14:textId="4F5B4FD2" w:rsidR="00E16C51" w:rsidRPr="00490DC0" w:rsidRDefault="00E16C51" w:rsidP="00E06BE3">
            <w:pPr>
              <w:spacing w:after="40"/>
              <w:jc w:val="both"/>
            </w:pPr>
            <w:r w:rsidRPr="00E16C51">
              <w:t>93-479</w:t>
            </w:r>
            <w:r w:rsidRPr="00490DC0">
              <w:t xml:space="preserve"> </w:t>
            </w:r>
            <w:r w:rsidRPr="00E16C51">
              <w:t>Łódź</w:t>
            </w:r>
          </w:p>
        </w:tc>
        <w:tc>
          <w:tcPr>
            <w:tcW w:w="2835" w:type="dxa"/>
            <w:vAlign w:val="center"/>
          </w:tcPr>
          <w:p w14:paraId="74567D6E" w14:textId="37C31001" w:rsidR="00E16C51" w:rsidRPr="00490DC0" w:rsidRDefault="00E16C51" w:rsidP="00E06BE3">
            <w:pPr>
              <w:spacing w:before="120" w:after="120"/>
              <w:jc w:val="both"/>
            </w:pPr>
            <w:r w:rsidRPr="00E16C51">
              <w:t>680 000.00 zł</w:t>
            </w:r>
          </w:p>
        </w:tc>
      </w:tr>
      <w:tr w:rsidR="00E16C51" w:rsidRPr="00493F8C" w14:paraId="24809F3C" w14:textId="77777777" w:rsidTr="00E06BE3">
        <w:tc>
          <w:tcPr>
            <w:tcW w:w="993" w:type="dxa"/>
            <w:vAlign w:val="center"/>
          </w:tcPr>
          <w:p w14:paraId="5149D4FF" w14:textId="6C6FF2A3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18</w:t>
            </w:r>
          </w:p>
        </w:tc>
        <w:tc>
          <w:tcPr>
            <w:tcW w:w="5244" w:type="dxa"/>
          </w:tcPr>
          <w:p w14:paraId="187D244A" w14:textId="5D9AB3CE" w:rsidR="00E16C51" w:rsidRPr="00490DC0" w:rsidRDefault="00E16C51" w:rsidP="00E06BE3">
            <w:pPr>
              <w:spacing w:before="40"/>
            </w:pPr>
            <w:r w:rsidRPr="00E16C51">
              <w:t>B24 GROUP MACIEJ CZARCZYŃSKI</w:t>
            </w:r>
          </w:p>
          <w:p w14:paraId="13E5E2B5" w14:textId="46DDF71F" w:rsidR="00E16C51" w:rsidRPr="00490DC0" w:rsidRDefault="00E16C51" w:rsidP="00E06BE3">
            <w:r w:rsidRPr="00E16C51">
              <w:t>Kępa</w:t>
            </w:r>
            <w:r w:rsidRPr="00490DC0">
              <w:t xml:space="preserve"> </w:t>
            </w:r>
            <w:r w:rsidRPr="00E16C51">
              <w:t>1</w:t>
            </w:r>
            <w:r w:rsidRPr="00490DC0">
              <w:t xml:space="preserve"> </w:t>
            </w:r>
          </w:p>
          <w:p w14:paraId="7536F997" w14:textId="3A37A060" w:rsidR="00E16C51" w:rsidRPr="00490DC0" w:rsidRDefault="00E16C51" w:rsidP="00E06BE3">
            <w:pPr>
              <w:spacing w:after="40"/>
              <w:jc w:val="both"/>
            </w:pPr>
            <w:r w:rsidRPr="00E16C51">
              <w:t>41-200</w:t>
            </w:r>
            <w:r w:rsidRPr="00490DC0">
              <w:t xml:space="preserve"> </w:t>
            </w:r>
            <w:r w:rsidRPr="00E16C51">
              <w:t>Sosnowiec</w:t>
            </w:r>
          </w:p>
        </w:tc>
        <w:tc>
          <w:tcPr>
            <w:tcW w:w="2835" w:type="dxa"/>
            <w:vAlign w:val="center"/>
          </w:tcPr>
          <w:p w14:paraId="59120CC4" w14:textId="26710244" w:rsidR="00E16C51" w:rsidRPr="00490DC0" w:rsidRDefault="00E16C51" w:rsidP="00E06BE3">
            <w:pPr>
              <w:spacing w:before="120" w:after="120"/>
              <w:jc w:val="both"/>
            </w:pPr>
            <w:r w:rsidRPr="00E16C51">
              <w:t>194 000.00 zł</w:t>
            </w:r>
          </w:p>
        </w:tc>
      </w:tr>
      <w:tr w:rsidR="00E16C51" w:rsidRPr="00493F8C" w14:paraId="154925E7" w14:textId="77777777" w:rsidTr="00E06BE3">
        <w:tc>
          <w:tcPr>
            <w:tcW w:w="993" w:type="dxa"/>
            <w:vAlign w:val="center"/>
          </w:tcPr>
          <w:p w14:paraId="5870AEE4" w14:textId="542841D1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19</w:t>
            </w:r>
          </w:p>
        </w:tc>
        <w:tc>
          <w:tcPr>
            <w:tcW w:w="5244" w:type="dxa"/>
          </w:tcPr>
          <w:p w14:paraId="75F2368B" w14:textId="5674533D" w:rsidR="00E16C51" w:rsidRPr="00490DC0" w:rsidRDefault="00E16C51" w:rsidP="00E06BE3">
            <w:pPr>
              <w:spacing w:before="40"/>
            </w:pPr>
            <w:r w:rsidRPr="00E16C51">
              <w:t>Jan Owczarek</w:t>
            </w:r>
          </w:p>
          <w:p w14:paraId="68236AE7" w14:textId="7698D03B" w:rsidR="00E16C51" w:rsidRPr="00490DC0" w:rsidRDefault="00E16C51" w:rsidP="00E06BE3">
            <w:r w:rsidRPr="00E16C51">
              <w:t>ul. Zwoleńska</w:t>
            </w:r>
            <w:r w:rsidRPr="00490DC0">
              <w:t xml:space="preserve"> </w:t>
            </w:r>
            <w:r w:rsidRPr="00E16C51">
              <w:t>37</w:t>
            </w:r>
            <w:r w:rsidRPr="00490DC0">
              <w:t xml:space="preserve"> </w:t>
            </w:r>
          </w:p>
          <w:p w14:paraId="31C91C3A" w14:textId="0BB9E4D2" w:rsidR="00E16C51" w:rsidRPr="00490DC0" w:rsidRDefault="00E16C51" w:rsidP="00E06BE3">
            <w:pPr>
              <w:spacing w:after="40"/>
              <w:jc w:val="both"/>
            </w:pPr>
            <w:r w:rsidRPr="00E16C51">
              <w:t>26-600</w:t>
            </w:r>
            <w:r w:rsidRPr="00490DC0">
              <w:t xml:space="preserve"> </w:t>
            </w:r>
            <w:r w:rsidRPr="00E16C51">
              <w:t>Radom</w:t>
            </w:r>
          </w:p>
        </w:tc>
        <w:tc>
          <w:tcPr>
            <w:tcW w:w="2835" w:type="dxa"/>
            <w:vAlign w:val="center"/>
          </w:tcPr>
          <w:p w14:paraId="0B4C9DA9" w14:textId="17726D48" w:rsidR="00E16C51" w:rsidRPr="00490DC0" w:rsidRDefault="00E16C51" w:rsidP="00E06BE3">
            <w:pPr>
              <w:spacing w:before="120" w:after="120"/>
              <w:jc w:val="both"/>
            </w:pPr>
            <w:r w:rsidRPr="00E16C51">
              <w:t>155 300.00 zł</w:t>
            </w:r>
          </w:p>
        </w:tc>
      </w:tr>
      <w:tr w:rsidR="00E16C51" w:rsidRPr="00493F8C" w14:paraId="34DF5A78" w14:textId="77777777" w:rsidTr="00E06BE3">
        <w:tc>
          <w:tcPr>
            <w:tcW w:w="993" w:type="dxa"/>
            <w:vAlign w:val="center"/>
          </w:tcPr>
          <w:p w14:paraId="1BD72A44" w14:textId="179C178E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20</w:t>
            </w:r>
          </w:p>
        </w:tc>
        <w:tc>
          <w:tcPr>
            <w:tcW w:w="5244" w:type="dxa"/>
          </w:tcPr>
          <w:p w14:paraId="287D34A4" w14:textId="7171B2A3" w:rsidR="00E16C51" w:rsidRPr="00490DC0" w:rsidRDefault="00E16C51" w:rsidP="00E06BE3">
            <w:pPr>
              <w:spacing w:before="40"/>
            </w:pPr>
            <w:r w:rsidRPr="00E16C51">
              <w:t xml:space="preserve">Red </w:t>
            </w:r>
            <w:proofErr w:type="spellStart"/>
            <w:r w:rsidRPr="00E16C51">
              <w:t>Noses</w:t>
            </w:r>
            <w:proofErr w:type="spellEnd"/>
            <w:r w:rsidRPr="00E16C51">
              <w:t xml:space="preserve"> spółka z o.o.</w:t>
            </w:r>
          </w:p>
          <w:p w14:paraId="66594B6C" w14:textId="600F8BA6" w:rsidR="00E16C51" w:rsidRPr="00490DC0" w:rsidRDefault="00E16C51" w:rsidP="00E06BE3">
            <w:r w:rsidRPr="00E16C51">
              <w:t>Żabia</w:t>
            </w:r>
            <w:r w:rsidRPr="00490DC0">
              <w:t xml:space="preserve"> </w:t>
            </w:r>
            <w:r w:rsidRPr="00E16C51">
              <w:t>9</w:t>
            </w:r>
            <w:r w:rsidRPr="00490DC0">
              <w:t xml:space="preserve"> </w:t>
            </w:r>
          </w:p>
          <w:p w14:paraId="0AAF51E5" w14:textId="514A2D1A" w:rsidR="00E16C51" w:rsidRPr="00490DC0" w:rsidRDefault="00E16C51" w:rsidP="00E06BE3">
            <w:pPr>
              <w:spacing w:after="40"/>
              <w:jc w:val="both"/>
            </w:pPr>
            <w:r w:rsidRPr="00E16C51">
              <w:t>98-331</w:t>
            </w:r>
            <w:r w:rsidRPr="00490DC0">
              <w:t xml:space="preserve"> </w:t>
            </w:r>
            <w:r w:rsidRPr="00E16C51">
              <w:t>Dworszowice Kościelne</w:t>
            </w:r>
          </w:p>
        </w:tc>
        <w:tc>
          <w:tcPr>
            <w:tcW w:w="2835" w:type="dxa"/>
            <w:vAlign w:val="center"/>
          </w:tcPr>
          <w:p w14:paraId="02E561A3" w14:textId="1650D672" w:rsidR="00E16C51" w:rsidRPr="00490DC0" w:rsidRDefault="00E16C51" w:rsidP="00E06BE3">
            <w:pPr>
              <w:spacing w:before="120" w:after="120"/>
              <w:jc w:val="both"/>
            </w:pPr>
            <w:r w:rsidRPr="00E16C51">
              <w:t>281 754.94 zł</w:t>
            </w:r>
          </w:p>
        </w:tc>
      </w:tr>
      <w:tr w:rsidR="00E16C51" w:rsidRPr="00493F8C" w14:paraId="6E3F2908" w14:textId="77777777" w:rsidTr="00E06BE3">
        <w:tc>
          <w:tcPr>
            <w:tcW w:w="993" w:type="dxa"/>
            <w:vAlign w:val="center"/>
          </w:tcPr>
          <w:p w14:paraId="363F8205" w14:textId="521DC220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21</w:t>
            </w:r>
          </w:p>
        </w:tc>
        <w:tc>
          <w:tcPr>
            <w:tcW w:w="5244" w:type="dxa"/>
          </w:tcPr>
          <w:p w14:paraId="3D6BD2E8" w14:textId="7235A768" w:rsidR="00E16C51" w:rsidRPr="00490DC0" w:rsidRDefault="00E16C51" w:rsidP="00E06BE3">
            <w:pPr>
              <w:spacing w:before="40"/>
            </w:pPr>
            <w:r w:rsidRPr="00E16C51">
              <w:t xml:space="preserve">VIRONZ </w:t>
            </w:r>
            <w:r w:rsidR="003F60A9">
              <w:t>sp. z o.o.</w:t>
            </w:r>
          </w:p>
          <w:p w14:paraId="6C86E6FE" w14:textId="47551F8C" w:rsidR="00E16C51" w:rsidRPr="00490DC0" w:rsidRDefault="00E16C51" w:rsidP="00E06BE3">
            <w:r w:rsidRPr="00E16C51">
              <w:t>Topolowa</w:t>
            </w:r>
            <w:r w:rsidRPr="00490DC0">
              <w:t xml:space="preserve"> </w:t>
            </w:r>
            <w:r w:rsidRPr="00E16C51">
              <w:t>22</w:t>
            </w:r>
            <w:r w:rsidRPr="00490DC0">
              <w:t xml:space="preserve"> </w:t>
            </w:r>
          </w:p>
          <w:p w14:paraId="0E58A0E0" w14:textId="19610D75" w:rsidR="00E16C51" w:rsidRPr="00490DC0" w:rsidRDefault="00E16C51" w:rsidP="00E06BE3">
            <w:pPr>
              <w:spacing w:after="40"/>
              <w:jc w:val="both"/>
            </w:pPr>
            <w:r w:rsidRPr="00E16C51">
              <w:t>32-082</w:t>
            </w:r>
            <w:r w:rsidRPr="00490DC0">
              <w:t xml:space="preserve"> </w:t>
            </w:r>
            <w:r w:rsidRPr="00E16C51">
              <w:t>Więckowice</w:t>
            </w:r>
          </w:p>
        </w:tc>
        <w:tc>
          <w:tcPr>
            <w:tcW w:w="2835" w:type="dxa"/>
            <w:vAlign w:val="center"/>
          </w:tcPr>
          <w:p w14:paraId="79207BED" w14:textId="37D33D55" w:rsidR="00E16C51" w:rsidRPr="00490DC0" w:rsidRDefault="00E16C51" w:rsidP="00E06BE3">
            <w:pPr>
              <w:spacing w:before="120" w:after="120"/>
              <w:jc w:val="both"/>
            </w:pPr>
            <w:r w:rsidRPr="00E16C51">
              <w:t>369 000.00 zł</w:t>
            </w:r>
          </w:p>
        </w:tc>
      </w:tr>
      <w:tr w:rsidR="00E16C51" w:rsidRPr="00493F8C" w14:paraId="367BE419" w14:textId="77777777" w:rsidTr="00E06BE3">
        <w:tc>
          <w:tcPr>
            <w:tcW w:w="993" w:type="dxa"/>
            <w:vAlign w:val="center"/>
          </w:tcPr>
          <w:p w14:paraId="3DE4B3CE" w14:textId="3D6D98EE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22</w:t>
            </w:r>
          </w:p>
        </w:tc>
        <w:tc>
          <w:tcPr>
            <w:tcW w:w="5244" w:type="dxa"/>
          </w:tcPr>
          <w:p w14:paraId="09D2BC15" w14:textId="3A6F74D6" w:rsidR="00E16C51" w:rsidRPr="003F60A9" w:rsidRDefault="00E16C51" w:rsidP="00E06BE3">
            <w:pPr>
              <w:spacing w:before="40"/>
              <w:rPr>
                <w:lang w:val="en-US"/>
              </w:rPr>
            </w:pPr>
            <w:r w:rsidRPr="003F60A9">
              <w:rPr>
                <w:lang w:val="en-US"/>
              </w:rPr>
              <w:t>REBEL FILM KRYSTIAN ANDRZEJEWSKI</w:t>
            </w:r>
          </w:p>
          <w:p w14:paraId="748627B9" w14:textId="261A97F3" w:rsidR="00E16C51" w:rsidRPr="003F60A9" w:rsidRDefault="00E16C51" w:rsidP="00E06BE3">
            <w:pPr>
              <w:rPr>
                <w:lang w:val="en-US"/>
              </w:rPr>
            </w:pPr>
            <w:proofErr w:type="spellStart"/>
            <w:r w:rsidRPr="003F60A9">
              <w:rPr>
                <w:lang w:val="en-US"/>
              </w:rPr>
              <w:t>Bukowi</w:t>
            </w:r>
            <w:r w:rsidR="006801FA">
              <w:rPr>
                <w:lang w:val="en-US"/>
              </w:rPr>
              <w:t>ńs</w:t>
            </w:r>
            <w:r w:rsidRPr="003F60A9">
              <w:rPr>
                <w:lang w:val="en-US"/>
              </w:rPr>
              <w:t>ka</w:t>
            </w:r>
            <w:proofErr w:type="spellEnd"/>
            <w:r w:rsidRPr="003F60A9">
              <w:rPr>
                <w:lang w:val="en-US"/>
              </w:rPr>
              <w:t xml:space="preserve"> 10</w:t>
            </w:r>
            <w:r w:rsidRPr="003F60A9">
              <w:rPr>
                <w:lang w:val="en-US"/>
              </w:rPr>
              <w:t xml:space="preserve"> </w:t>
            </w:r>
            <w:r w:rsidRPr="003F60A9">
              <w:rPr>
                <w:lang w:val="en-US"/>
              </w:rPr>
              <w:t>10/158</w:t>
            </w:r>
            <w:r w:rsidRPr="003F60A9">
              <w:rPr>
                <w:lang w:val="en-US"/>
              </w:rPr>
              <w:t xml:space="preserve"> </w:t>
            </w:r>
          </w:p>
          <w:p w14:paraId="59AEE9F4" w14:textId="011385C9" w:rsidR="00E16C51" w:rsidRPr="00490DC0" w:rsidRDefault="00E16C51" w:rsidP="00E06BE3">
            <w:pPr>
              <w:spacing w:after="40"/>
              <w:jc w:val="both"/>
            </w:pPr>
            <w:r w:rsidRPr="00E16C51">
              <w:t>02-703</w:t>
            </w:r>
            <w:r w:rsidRPr="00490DC0">
              <w:t xml:space="preserve"> </w:t>
            </w:r>
            <w:r w:rsidRPr="00E16C51">
              <w:t>Warszawa</w:t>
            </w:r>
          </w:p>
        </w:tc>
        <w:tc>
          <w:tcPr>
            <w:tcW w:w="2835" w:type="dxa"/>
            <w:vAlign w:val="center"/>
          </w:tcPr>
          <w:p w14:paraId="26521853" w14:textId="51DD0B1E" w:rsidR="00E16C51" w:rsidRPr="00490DC0" w:rsidRDefault="00E16C51" w:rsidP="00E06BE3">
            <w:pPr>
              <w:spacing w:before="120" w:after="120"/>
              <w:jc w:val="both"/>
            </w:pPr>
            <w:r w:rsidRPr="00E16C51">
              <w:t>18 000.00 zł</w:t>
            </w:r>
          </w:p>
        </w:tc>
      </w:tr>
      <w:tr w:rsidR="00E16C51" w:rsidRPr="00493F8C" w14:paraId="7036FD20" w14:textId="77777777" w:rsidTr="00E06BE3">
        <w:tc>
          <w:tcPr>
            <w:tcW w:w="993" w:type="dxa"/>
            <w:vAlign w:val="center"/>
          </w:tcPr>
          <w:p w14:paraId="28006D3E" w14:textId="071D8FD8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23</w:t>
            </w:r>
          </w:p>
        </w:tc>
        <w:tc>
          <w:tcPr>
            <w:tcW w:w="5244" w:type="dxa"/>
          </w:tcPr>
          <w:p w14:paraId="336BBA37" w14:textId="45AAA067" w:rsidR="00E16C51" w:rsidRPr="00490DC0" w:rsidRDefault="00E16C51" w:rsidP="00E06BE3">
            <w:pPr>
              <w:spacing w:before="40"/>
            </w:pPr>
            <w:r w:rsidRPr="00E16C51">
              <w:t>Karolina Biernacka ART</w:t>
            </w:r>
          </w:p>
          <w:p w14:paraId="46D3AFE3" w14:textId="6DE2ED44" w:rsidR="00E16C51" w:rsidRPr="00490DC0" w:rsidRDefault="003F60A9" w:rsidP="00E06BE3">
            <w:r>
              <w:t>Synów Pułku 7</w:t>
            </w:r>
          </w:p>
          <w:p w14:paraId="420F847C" w14:textId="49D5F332" w:rsidR="00E16C51" w:rsidRPr="00490DC0" w:rsidRDefault="003F60A9" w:rsidP="00E06BE3">
            <w:pPr>
              <w:spacing w:after="40"/>
              <w:jc w:val="both"/>
            </w:pPr>
            <w:r>
              <w:t>01-354 Warszawa</w:t>
            </w:r>
          </w:p>
        </w:tc>
        <w:tc>
          <w:tcPr>
            <w:tcW w:w="2835" w:type="dxa"/>
            <w:vAlign w:val="center"/>
          </w:tcPr>
          <w:p w14:paraId="685A6DE6" w14:textId="75C1FE0E" w:rsidR="00E16C51" w:rsidRPr="00490DC0" w:rsidRDefault="00E16C51" w:rsidP="00E06BE3">
            <w:pPr>
              <w:spacing w:before="120" w:after="120"/>
              <w:jc w:val="both"/>
            </w:pPr>
            <w:r w:rsidRPr="00E16C51">
              <w:t>117 096.00 zł</w:t>
            </w:r>
          </w:p>
        </w:tc>
      </w:tr>
      <w:tr w:rsidR="00E16C51" w:rsidRPr="00493F8C" w14:paraId="318896F2" w14:textId="77777777" w:rsidTr="00E06BE3">
        <w:tc>
          <w:tcPr>
            <w:tcW w:w="993" w:type="dxa"/>
            <w:vAlign w:val="center"/>
          </w:tcPr>
          <w:p w14:paraId="2E3C466A" w14:textId="680C5228" w:rsidR="00E16C51" w:rsidRPr="00490DC0" w:rsidRDefault="00E16C51" w:rsidP="00E06BE3">
            <w:pPr>
              <w:spacing w:before="120" w:after="120"/>
              <w:jc w:val="center"/>
            </w:pPr>
            <w:r w:rsidRPr="00E16C51">
              <w:t>24</w:t>
            </w:r>
          </w:p>
        </w:tc>
        <w:tc>
          <w:tcPr>
            <w:tcW w:w="5244" w:type="dxa"/>
          </w:tcPr>
          <w:p w14:paraId="59661691" w14:textId="3B2A83C5" w:rsidR="00E16C51" w:rsidRPr="00490DC0" w:rsidRDefault="00E16C51" w:rsidP="00E06BE3">
            <w:pPr>
              <w:spacing w:before="40"/>
            </w:pPr>
            <w:proofErr w:type="spellStart"/>
            <w:r w:rsidRPr="00E16C51">
              <w:t>Oculu</w:t>
            </w:r>
            <w:proofErr w:type="spellEnd"/>
            <w:r w:rsidRPr="00E16C51">
              <w:t xml:space="preserve"> Studio Sp. z o.o.</w:t>
            </w:r>
          </w:p>
          <w:p w14:paraId="3C7C8C25" w14:textId="556A4C76" w:rsidR="00E16C51" w:rsidRPr="00490DC0" w:rsidRDefault="00E16C51" w:rsidP="00E06BE3">
            <w:r w:rsidRPr="00E16C51">
              <w:t>Orla</w:t>
            </w:r>
            <w:r w:rsidRPr="00490DC0">
              <w:t xml:space="preserve"> </w:t>
            </w:r>
            <w:r w:rsidRPr="00E16C51">
              <w:t>9/4A</w:t>
            </w:r>
            <w:r w:rsidRPr="00490DC0">
              <w:t xml:space="preserve"> </w:t>
            </w:r>
          </w:p>
          <w:p w14:paraId="11194E9F" w14:textId="79348C8D" w:rsidR="00E16C51" w:rsidRPr="00490DC0" w:rsidRDefault="00E16C51" w:rsidP="00E06BE3">
            <w:pPr>
              <w:spacing w:after="40"/>
              <w:jc w:val="both"/>
            </w:pPr>
            <w:r w:rsidRPr="00E16C51">
              <w:t>90-317</w:t>
            </w:r>
            <w:r w:rsidRPr="00490DC0">
              <w:t xml:space="preserve"> </w:t>
            </w:r>
            <w:r w:rsidRPr="00E16C51">
              <w:t>Łódź</w:t>
            </w:r>
          </w:p>
        </w:tc>
        <w:tc>
          <w:tcPr>
            <w:tcW w:w="2835" w:type="dxa"/>
            <w:vAlign w:val="center"/>
          </w:tcPr>
          <w:p w14:paraId="12E9E1D0" w14:textId="70F8B110" w:rsidR="00E16C51" w:rsidRPr="00490DC0" w:rsidRDefault="00E16C51" w:rsidP="00E06BE3">
            <w:pPr>
              <w:spacing w:before="120" w:after="120"/>
              <w:jc w:val="both"/>
            </w:pPr>
            <w:r w:rsidRPr="00E16C51">
              <w:t>45 510.00 zł</w:t>
            </w:r>
          </w:p>
        </w:tc>
      </w:tr>
    </w:tbl>
    <w:p w14:paraId="2E3413B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9A72B" w14:textId="77777777" w:rsidR="001F3ACF" w:rsidRDefault="001F3ACF">
      <w:r>
        <w:separator/>
      </w:r>
    </w:p>
  </w:endnote>
  <w:endnote w:type="continuationSeparator" w:id="0">
    <w:p w14:paraId="59545CFC" w14:textId="77777777" w:rsidR="001F3ACF" w:rsidRDefault="001F3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C4D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03EB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A0F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E0F8FD">
        <v:line id="_x0000_s1025" style="position:absolute;left:0;text-align:left;z-index:251657728" from="-3.85pt,8.7pt" to="455.15pt,8.7pt"/>
      </w:pict>
    </w:r>
  </w:p>
  <w:p w14:paraId="105A21E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03C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E2D8EA" w14:textId="77777777" w:rsidR="009F189D" w:rsidRDefault="009F189D">
    <w:pPr>
      <w:pStyle w:val="Stopka"/>
      <w:tabs>
        <w:tab w:val="clear" w:pos="4536"/>
      </w:tabs>
      <w:jc w:val="center"/>
    </w:pPr>
  </w:p>
  <w:p w14:paraId="52A836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FADB5" w14:textId="77777777" w:rsidR="001F3ACF" w:rsidRDefault="001F3ACF">
      <w:r>
        <w:separator/>
      </w:r>
    </w:p>
  </w:footnote>
  <w:footnote w:type="continuationSeparator" w:id="0">
    <w:p w14:paraId="05F5D995" w14:textId="77777777" w:rsidR="001F3ACF" w:rsidRDefault="001F3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DA905" w14:textId="77777777" w:rsidR="00E16C51" w:rsidRDefault="00E16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514E2" w14:textId="77777777" w:rsidR="00E16C51" w:rsidRDefault="00E16C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84E2A" w14:textId="77777777" w:rsidR="00E16C51" w:rsidRDefault="00E16C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A9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1F3ACF"/>
    <w:rsid w:val="0023318D"/>
    <w:rsid w:val="003B6B36"/>
    <w:rsid w:val="003D72FD"/>
    <w:rsid w:val="003F57CD"/>
    <w:rsid w:val="003F60A9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801FA"/>
    <w:rsid w:val="0069085C"/>
    <w:rsid w:val="006D03E2"/>
    <w:rsid w:val="006E3702"/>
    <w:rsid w:val="0073323E"/>
    <w:rsid w:val="007965DC"/>
    <w:rsid w:val="00843263"/>
    <w:rsid w:val="00861E75"/>
    <w:rsid w:val="008B5A93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16C51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8913ED"/>
  <w15:chartTrackingRefBased/>
  <w15:docId w15:val="{8B7432FA-B5BF-4654-A214-4CAEF8D1A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2026-10-07T12:06:00Z</dcterms:created>
  <dcterms:modified xsi:type="dcterms:W3CDTF">2026-10-07T12:14:00Z</dcterms:modified>
</cp:coreProperties>
</file>