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F468F1">
      <w:pPr>
        <w:ind w:right="-110"/>
        <w:jc w:val="both"/>
        <w:rPr>
          <w:b/>
        </w:rPr>
      </w:pPr>
      <w:r>
        <w:rPr>
          <w:b/>
        </w:rPr>
        <w:t xml:space="preserve">Akademia Górniczo </w:t>
      </w:r>
      <w:r w:rsidR="00F468F1">
        <w:rPr>
          <w:b/>
        </w:rPr>
        <w:t>–</w:t>
      </w:r>
      <w:r>
        <w:rPr>
          <w:b/>
        </w:rPr>
        <w:t xml:space="preserve"> Hutnicza</w:t>
      </w:r>
      <w:r w:rsidR="00F468F1">
        <w:rPr>
          <w:b/>
        </w:rPr>
        <w:t xml:space="preserve"> </w:t>
      </w:r>
      <w:r>
        <w:rPr>
          <w:b/>
        </w:rPr>
        <w:t>im. Stanisława Staszica w Krakowie</w:t>
      </w:r>
      <w:r w:rsidR="00F468F1">
        <w:rPr>
          <w:b/>
        </w:rPr>
        <w:t xml:space="preserve">, </w:t>
      </w:r>
      <w:r>
        <w:rPr>
          <w:b/>
        </w:rPr>
        <w:t>Dział Zamówień Publicznych</w:t>
      </w:r>
      <w:r w:rsidR="00F468F1">
        <w:rPr>
          <w:b/>
        </w:rPr>
        <w:t xml:space="preserve">, </w:t>
      </w:r>
      <w:r>
        <w:rPr>
          <w:b/>
        </w:rPr>
        <w:t>Al. Mickiewicza 30</w:t>
      </w:r>
      <w:r w:rsidR="00F468F1">
        <w:rPr>
          <w:b/>
        </w:rPr>
        <w:t xml:space="preserve">, </w:t>
      </w: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C7EAB" w:rsidRPr="00DC7EAB">
        <w:rPr>
          <w:b/>
        </w:rPr>
        <w:t>Skład i opracowanie mat. ilustracyjnego do publikacji, w których stanowi on od 66 do 80% obj. tekstu, w tym przygotowanie pliku PDF do druku oraz pliku dostępnego cyfrowo - KC-DE-zp.25.352.2026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F468F1" w:rsidRDefault="00F468F1" w:rsidP="000D4B43">
      <w:pPr>
        <w:widowControl w:val="0"/>
        <w:ind w:right="1"/>
        <w:jc w:val="both"/>
      </w:pPr>
    </w:p>
    <w:p w:rsidR="00F468F1" w:rsidRPr="00F468F1" w:rsidRDefault="00A44960" w:rsidP="00F468F1">
      <w:pPr>
        <w:jc w:val="both"/>
      </w:pPr>
      <w:r w:rsidRPr="00F468F1">
        <w:rPr>
          <w:b/>
          <w:u w:val="single"/>
        </w:rPr>
        <w:t xml:space="preserve">Cena </w:t>
      </w:r>
      <w:r w:rsidR="00F468F1" w:rsidRPr="00F468F1">
        <w:rPr>
          <w:b/>
          <w:u w:val="single"/>
        </w:rPr>
        <w:t>brutto</w:t>
      </w:r>
      <w:r w:rsidRPr="00F468F1">
        <w:rPr>
          <w:b/>
          <w:u w:val="single"/>
        </w:rPr>
        <w:t xml:space="preserve"> </w:t>
      </w:r>
      <w:bookmarkStart w:id="0" w:name="_Hlk131489557"/>
      <w:r w:rsidRPr="00F468F1">
        <w:rPr>
          <w:b/>
          <w:u w:val="single"/>
        </w:rPr>
        <w:t xml:space="preserve">za </w:t>
      </w:r>
      <w:r w:rsidR="00F468F1" w:rsidRPr="00F468F1">
        <w:rPr>
          <w:b/>
          <w:u w:val="single"/>
        </w:rPr>
        <w:t>całość przedmiotu zamówienia</w:t>
      </w:r>
      <w:r w:rsidRPr="008E7C55">
        <w:rPr>
          <w:b/>
        </w:rPr>
        <w:t xml:space="preserve"> </w:t>
      </w:r>
      <w:bookmarkEnd w:id="0"/>
      <w:r w:rsidRPr="008E7C55">
        <w:t>(suma cen A + B):</w:t>
      </w:r>
      <w:r w:rsidR="00F468F1">
        <w:t xml:space="preserve"> </w:t>
      </w:r>
      <w:r w:rsidRPr="008E7C55">
        <w:t>................PLN</w:t>
      </w:r>
      <w:r w:rsidR="00F468F1">
        <w:t xml:space="preserve"> </w:t>
      </w:r>
      <w:r w:rsidR="00F468F1" w:rsidRPr="008E7C55">
        <w:rPr>
          <w:i/>
          <w:iCs/>
        </w:rPr>
        <w:t>(Słownie brutto:  .......................................................... )</w:t>
      </w:r>
    </w:p>
    <w:p w:rsidR="00F468F1" w:rsidRPr="00F468F1" w:rsidRDefault="00F468F1" w:rsidP="00F468F1">
      <w:pPr>
        <w:jc w:val="both"/>
        <w:rPr>
          <w:i/>
          <w:iCs/>
        </w:rPr>
      </w:pPr>
      <w:r w:rsidRPr="00F468F1">
        <w:rPr>
          <w:b/>
        </w:rPr>
        <w:t>A. Cena</w:t>
      </w:r>
      <w:r>
        <w:rPr>
          <w:b/>
        </w:rPr>
        <w:t xml:space="preserve"> brutto</w:t>
      </w:r>
      <w:r w:rsidRPr="00F468F1">
        <w:rPr>
          <w:b/>
        </w:rPr>
        <w:t xml:space="preserve"> za usługę składu komputerowego wraz z przygotowaniem plików PDF do druku</w:t>
      </w:r>
      <w:r>
        <w:t xml:space="preserve">: ………… zł brutto za 1 AW </w:t>
      </w:r>
      <w:bookmarkStart w:id="1" w:name="_Hlk229566186"/>
      <w:r w:rsidRPr="008E7C55">
        <w:rPr>
          <w:i/>
          <w:iCs/>
        </w:rPr>
        <w:t xml:space="preserve">(Słownie brutto:  </w:t>
      </w:r>
      <w:r>
        <w:rPr>
          <w:i/>
          <w:iCs/>
        </w:rPr>
        <w:t>..</w:t>
      </w:r>
      <w:r w:rsidRPr="008E7C55">
        <w:rPr>
          <w:i/>
          <w:iCs/>
        </w:rPr>
        <w:t>.............................................. )</w:t>
      </w:r>
      <w:bookmarkEnd w:id="1"/>
      <w:r>
        <w:t xml:space="preserve">; </w:t>
      </w:r>
    </w:p>
    <w:p w:rsidR="008B40B3" w:rsidRPr="008B40B3" w:rsidRDefault="008B40B3" w:rsidP="008B40B3">
      <w:pPr>
        <w:tabs>
          <w:tab w:val="num" w:pos="1418"/>
        </w:tabs>
        <w:suppressAutoHyphens/>
        <w:overflowPunct w:val="0"/>
        <w:autoSpaceDE w:val="0"/>
        <w:jc w:val="both"/>
        <w:rPr>
          <w:b/>
        </w:rPr>
      </w:pPr>
      <w:r w:rsidRPr="008B40B3">
        <w:rPr>
          <w:b/>
        </w:rPr>
        <w:t>B. Cen</w:t>
      </w:r>
      <w:r w:rsidR="00192872">
        <w:rPr>
          <w:b/>
        </w:rPr>
        <w:t>a</w:t>
      </w:r>
      <w:bookmarkStart w:id="2" w:name="_GoBack"/>
      <w:bookmarkEnd w:id="2"/>
      <w:r w:rsidRPr="008B40B3">
        <w:rPr>
          <w:b/>
        </w:rPr>
        <w:t xml:space="preserve"> za dostosowanie przygotowanych plików PDF do wymagań dostępności określonych w ustawie z dnia 26 kwietnia 2024 r. o zapewnianiu spełniania wymagań dostępności niektórych produktów i usług przez podmioty gospodarcze, potwierdzone pozytywnym wynikiem walidacji za pomocą narzędzia PAC (PDF Accessibility </w:t>
      </w:r>
      <w:proofErr w:type="spellStart"/>
      <w:r w:rsidRPr="008B40B3">
        <w:rPr>
          <w:b/>
        </w:rPr>
        <w:t>Checker</w:t>
      </w:r>
      <w:proofErr w:type="spellEnd"/>
      <w:r w:rsidRPr="008B40B3">
        <w:rPr>
          <w:b/>
        </w:rPr>
        <w:t>); cena ta stanowić będzie 30% ceny za usługę składu komputerowego wraz z przygotowaniem plików PDF do druku za 1 AW:</w:t>
      </w:r>
    </w:p>
    <w:p w:rsidR="008B40B3" w:rsidRDefault="008B40B3" w:rsidP="008B40B3">
      <w:pPr>
        <w:tabs>
          <w:tab w:val="num" w:pos="1418"/>
        </w:tabs>
        <w:suppressAutoHyphens/>
        <w:overflowPunct w:val="0"/>
        <w:autoSpaceDE w:val="0"/>
        <w:jc w:val="both"/>
        <w:rPr>
          <w:rFonts w:eastAsia="Verdana"/>
          <w:color w:val="FF0000"/>
          <w:sz w:val="22"/>
          <w:szCs w:val="22"/>
        </w:rPr>
      </w:pPr>
      <w:r>
        <w:rPr>
          <w:b/>
        </w:rPr>
        <w:t xml:space="preserve">…………………………. zł brutto za 1 AW </w:t>
      </w:r>
      <w:r>
        <w:rPr>
          <w:i/>
          <w:iCs/>
        </w:rPr>
        <w:t>(Słownie brutto:  ................................................ )</w:t>
      </w:r>
    </w:p>
    <w:p w:rsidR="00A44960" w:rsidRPr="008E7C55" w:rsidRDefault="00F468F1" w:rsidP="00A44960">
      <w:pPr>
        <w:rPr>
          <w:b/>
        </w:rPr>
      </w:pPr>
      <w:r w:rsidRPr="00F468F1">
        <w:rPr>
          <w:b/>
        </w:rPr>
        <w:t>Powyższe ceny zawierają właściwa stawkę podatku VAT.</w:t>
      </w:r>
    </w:p>
    <w:p w:rsidR="007E4DCB" w:rsidRDefault="00A44960" w:rsidP="00051A18">
      <w:r w:rsidRPr="008E7C55">
        <w:rPr>
          <w:b/>
        </w:rPr>
        <w:t>Termin realizacji umowy:</w:t>
      </w:r>
      <w:r w:rsidRPr="008E7C55">
        <w:t xml:space="preserve"> przez okres 12 miesięcy od daty podpisania umowy.</w:t>
      </w:r>
    </w:p>
    <w:p w:rsidR="00051A18" w:rsidRPr="00051A18" w:rsidRDefault="00051A18" w:rsidP="00051A18"/>
    <w:p w:rsidR="00051A18" w:rsidRDefault="000D4B43" w:rsidP="00DC7EAB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8E7C55" w:rsidRPr="00DC7EAB" w:rsidRDefault="000D4B43" w:rsidP="00DC7EA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b/>
          <w:sz w:val="22"/>
        </w:rPr>
        <w:t xml:space="preserve">Termin płatności: </w:t>
      </w:r>
      <w:r w:rsidR="00051A18" w:rsidRPr="00051A18">
        <w:rPr>
          <w:sz w:val="22"/>
          <w:szCs w:val="22"/>
        </w:rPr>
        <w:t>Płatność za każdorazową usługę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051A18" w:rsidRPr="00051A18">
        <w:rPr>
          <w:sz w:val="22"/>
          <w:szCs w:val="22"/>
        </w:rPr>
        <w:t>KSeF</w:t>
      </w:r>
      <w:proofErr w:type="spellEnd"/>
      <w:r w:rsidR="00051A18" w:rsidRPr="00051A18">
        <w:rPr>
          <w:sz w:val="22"/>
          <w:szCs w:val="22"/>
        </w:rPr>
        <w:t xml:space="preserve"> ID).</w:t>
      </w: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Pr="000752B1" w:rsidRDefault="000D4B43" w:rsidP="000752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FE545C" w:rsidRPr="00DC7EAB" w:rsidRDefault="00102FBC" w:rsidP="000D4B43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sectPr w:rsidR="00FE545C" w:rsidRPr="00DC7E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F5B" w:rsidRDefault="00150F5B">
      <w:r>
        <w:separator/>
      </w:r>
    </w:p>
  </w:endnote>
  <w:endnote w:type="continuationSeparator" w:id="0">
    <w:p w:rsidR="00150F5B" w:rsidRDefault="0015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F5B" w:rsidRDefault="00150F5B">
      <w:r>
        <w:separator/>
      </w:r>
    </w:p>
  </w:footnote>
  <w:footnote w:type="continuationSeparator" w:id="0">
    <w:p w:rsidR="00150F5B" w:rsidRDefault="00150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5"/>
  </w:num>
  <w:num w:numId="6">
    <w:abstractNumId w:val="5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1A18"/>
    <w:rsid w:val="000704FC"/>
    <w:rsid w:val="00071CCC"/>
    <w:rsid w:val="000752B1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0F5B"/>
    <w:rsid w:val="00152CCA"/>
    <w:rsid w:val="001801DD"/>
    <w:rsid w:val="00186DCE"/>
    <w:rsid w:val="00192872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430395"/>
    <w:rsid w:val="004736C6"/>
    <w:rsid w:val="004B7300"/>
    <w:rsid w:val="004C6753"/>
    <w:rsid w:val="00531F79"/>
    <w:rsid w:val="005452B1"/>
    <w:rsid w:val="0054560B"/>
    <w:rsid w:val="00552928"/>
    <w:rsid w:val="00595C87"/>
    <w:rsid w:val="005A36D2"/>
    <w:rsid w:val="005D2C65"/>
    <w:rsid w:val="005E6D94"/>
    <w:rsid w:val="005F2648"/>
    <w:rsid w:val="0063384F"/>
    <w:rsid w:val="00643C6F"/>
    <w:rsid w:val="00646202"/>
    <w:rsid w:val="0065290F"/>
    <w:rsid w:val="006815F6"/>
    <w:rsid w:val="006A4A8E"/>
    <w:rsid w:val="00741B8B"/>
    <w:rsid w:val="007748F0"/>
    <w:rsid w:val="007775C9"/>
    <w:rsid w:val="00784B34"/>
    <w:rsid w:val="007860F9"/>
    <w:rsid w:val="00795616"/>
    <w:rsid w:val="007A4321"/>
    <w:rsid w:val="007A6E16"/>
    <w:rsid w:val="007E4DCB"/>
    <w:rsid w:val="00833933"/>
    <w:rsid w:val="00853083"/>
    <w:rsid w:val="0089614F"/>
    <w:rsid w:val="008B2F0C"/>
    <w:rsid w:val="008B40B3"/>
    <w:rsid w:val="008B4928"/>
    <w:rsid w:val="008D2AB8"/>
    <w:rsid w:val="008E7C55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4960"/>
    <w:rsid w:val="00A47B4D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C7EAB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468F1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38DC0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8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2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E9AD1-DD8A-4604-9C9D-B5813C519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631</Words>
  <Characters>4737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2026-09-30T08:08:00Z</cp:lastPrinted>
  <dcterms:created xsi:type="dcterms:W3CDTF">2026-09-30T08:08:00Z</dcterms:created>
  <dcterms:modified xsi:type="dcterms:W3CDTF">2026-09-30T08:08:00Z</dcterms:modified>
</cp:coreProperties>
</file>