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D4087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40607" w:rsidRPr="00240607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1615A0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EC88ADA" w14:textId="77777777" w:rsidR="00B95C96" w:rsidRPr="0012157F" w:rsidRDefault="0024060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40607">
        <w:rPr>
          <w:rFonts w:ascii="Arial" w:hAnsi="Arial" w:cs="Arial"/>
        </w:rPr>
        <w:t>Szpital Specjalistyczny im. Stefana Żeromskiego SPZOZ w Krakowie</w:t>
      </w:r>
    </w:p>
    <w:p w14:paraId="5E8396C6" w14:textId="77777777" w:rsidR="00B95C96" w:rsidRPr="0012157F" w:rsidRDefault="0024060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40607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240607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793C1200" w14:textId="77777777" w:rsidR="00B95C96" w:rsidRDefault="00240607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40607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240607">
        <w:rPr>
          <w:rFonts w:ascii="Arial" w:hAnsi="Arial" w:cs="Arial"/>
        </w:rPr>
        <w:t>Kraków</w:t>
      </w:r>
    </w:p>
    <w:p w14:paraId="108B95AB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5F98AC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14DBCF9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F69C8C8" w14:textId="77777777" w:rsidTr="006C3667">
        <w:tc>
          <w:tcPr>
            <w:tcW w:w="2800" w:type="dxa"/>
          </w:tcPr>
          <w:p w14:paraId="7E577DA3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D7BC69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07F13D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289F07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9CEED45" w14:textId="77777777" w:rsidTr="006C3667">
        <w:tc>
          <w:tcPr>
            <w:tcW w:w="2800" w:type="dxa"/>
          </w:tcPr>
          <w:p w14:paraId="6848503C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93AF4C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5CC334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D725B9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2713959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0607" w:rsidRPr="0012157F" w14:paraId="07D72788" w14:textId="77777777" w:rsidTr="00FF2E34">
        <w:tc>
          <w:tcPr>
            <w:tcW w:w="9104" w:type="dxa"/>
            <w:shd w:val="clear" w:color="auto" w:fill="D9D9D9"/>
          </w:tcPr>
          <w:p w14:paraId="6CB1D788" w14:textId="77777777" w:rsidR="00240607" w:rsidRPr="0012157F" w:rsidRDefault="00240607" w:rsidP="00FF2E3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DA67231" w14:textId="3BCBED68" w:rsidR="00240607" w:rsidRPr="00094F76" w:rsidRDefault="00240607" w:rsidP="00FF2E3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4060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4060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40607">
              <w:rPr>
                <w:rFonts w:ascii="Arial" w:hAnsi="Arial" w:cs="Arial"/>
                <w:sz w:val="24"/>
                <w:szCs w:val="24"/>
              </w:rPr>
              <w:t>. Dz. U. z 2026 r. poz. 793</w:t>
            </w:r>
            <w:r w:rsidR="00E2766E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240607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7577B051" w14:textId="77777777" w:rsidR="00240607" w:rsidRPr="0017574D" w:rsidRDefault="00240607" w:rsidP="00FF2E3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BB410A2" w14:textId="77777777" w:rsidR="00240607" w:rsidRDefault="00240607" w:rsidP="00FF2E3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5EEDE69" w14:textId="77777777" w:rsidR="00240607" w:rsidRPr="002C3302" w:rsidRDefault="00240607" w:rsidP="00FF2E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4144786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08C594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BE913B7" w14:textId="77777777" w:rsidTr="006C3667">
        <w:tc>
          <w:tcPr>
            <w:tcW w:w="2269" w:type="dxa"/>
          </w:tcPr>
          <w:p w14:paraId="6090C02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C28FFC6" w14:textId="77777777" w:rsidR="00B95C96" w:rsidRPr="00A2540E" w:rsidRDefault="0024060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06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(71 grup)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40607" w:rsidRPr="00A2540E" w14:paraId="612FE678" w14:textId="77777777" w:rsidTr="00FF2E34">
        <w:tc>
          <w:tcPr>
            <w:tcW w:w="2269" w:type="dxa"/>
          </w:tcPr>
          <w:p w14:paraId="77A62393" w14:textId="77777777" w:rsidR="00240607" w:rsidRPr="00A2540E" w:rsidRDefault="00240607" w:rsidP="00FF2E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BAFC546" w14:textId="77777777" w:rsidR="00240607" w:rsidRPr="00A2540E" w:rsidRDefault="00240607" w:rsidP="00FF2E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06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DZP-271-49/26</w:t>
            </w:r>
          </w:p>
        </w:tc>
      </w:tr>
    </w:tbl>
    <w:p w14:paraId="05A973D9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0CDEEAC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40607" w:rsidRPr="0024060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74A2816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E06F98C" w14:textId="053F5FEE" w:rsidR="00E2766E" w:rsidRDefault="00E2766E" w:rsidP="00E2766E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886689">
        <w:rPr>
          <w:rFonts w:ascii="Arial" w:hAnsi="Arial" w:cs="Arial"/>
          <w:sz w:val="24"/>
          <w:szCs w:val="24"/>
        </w:rPr>
        <w:t xml:space="preserve">rt. 108 ust. 1 pkt 3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4CA04D5F" w14:textId="77777777" w:rsidR="00E2766E" w:rsidRPr="00E60279" w:rsidRDefault="00E2766E" w:rsidP="00E2766E">
      <w:pPr>
        <w:numPr>
          <w:ilvl w:val="0"/>
          <w:numId w:val="15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E60279">
        <w:rPr>
          <w:rFonts w:ascii="Arial" w:hAnsi="Arial" w:cs="Arial"/>
          <w:sz w:val="24"/>
          <w:szCs w:val="24"/>
        </w:rPr>
        <w:t xml:space="preserve">art. 108 ust. 1 pkt 4 ustawy </w:t>
      </w:r>
      <w:proofErr w:type="spellStart"/>
      <w:r w:rsidRPr="00E60279">
        <w:rPr>
          <w:rFonts w:ascii="Arial" w:hAnsi="Arial" w:cs="Arial"/>
          <w:sz w:val="24"/>
          <w:szCs w:val="24"/>
        </w:rPr>
        <w:t>Pzp</w:t>
      </w:r>
      <w:proofErr w:type="spellEnd"/>
      <w:r w:rsidRPr="00E60279">
        <w:rPr>
          <w:rFonts w:ascii="Arial" w:hAnsi="Arial" w:cs="Arial"/>
          <w:sz w:val="24"/>
          <w:szCs w:val="24"/>
        </w:rPr>
        <w:t xml:space="preserve">, dotyczących orzeczenia zakazu ubiegania się o zamówienie publiczne tytułem środka zapobiegawczego, </w:t>
      </w:r>
    </w:p>
    <w:p w14:paraId="3CC5035D" w14:textId="77777777" w:rsidR="00E2766E" w:rsidRDefault="00E2766E" w:rsidP="00E2766E">
      <w:pPr>
        <w:numPr>
          <w:ilvl w:val="0"/>
          <w:numId w:val="15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E60279"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 w:rsidRPr="00E60279">
        <w:rPr>
          <w:rFonts w:ascii="Arial" w:hAnsi="Arial" w:cs="Arial"/>
          <w:sz w:val="24"/>
          <w:szCs w:val="24"/>
        </w:rPr>
        <w:t>Pzp</w:t>
      </w:r>
      <w:proofErr w:type="spellEnd"/>
      <w:r w:rsidRPr="00E60279">
        <w:rPr>
          <w:rFonts w:ascii="Arial" w:hAnsi="Arial" w:cs="Arial"/>
          <w:sz w:val="24"/>
          <w:szCs w:val="24"/>
        </w:rPr>
        <w:t xml:space="preserve">, dotyczących zawarcia z innymi wykonawcami porozumienia mającego na celu zakłócenie konkurencji, </w:t>
      </w:r>
    </w:p>
    <w:p w14:paraId="41934FE9" w14:textId="7210B163" w:rsidR="001B16D9" w:rsidRPr="00E2766E" w:rsidRDefault="00E2766E" w:rsidP="00E2766E">
      <w:pPr>
        <w:numPr>
          <w:ilvl w:val="0"/>
          <w:numId w:val="15"/>
        </w:num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 w:rsidRPr="00E2766E">
        <w:rPr>
          <w:rFonts w:ascii="Arial" w:hAnsi="Arial" w:cs="Arial"/>
          <w:sz w:val="24"/>
          <w:szCs w:val="24"/>
        </w:rPr>
        <w:t>,</w:t>
      </w:r>
    </w:p>
    <w:p w14:paraId="4B6D84A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3878AF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1EAB5FD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645494B5" w14:textId="77777777" w:rsidR="00240607" w:rsidRDefault="00C90B4D" w:rsidP="00240607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1BD9CFE1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0E08A257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C488E89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691210C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8AD85D5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3F3DFE6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EDD8B2F" w14:textId="77777777" w:rsidTr="006C3667">
        <w:tc>
          <w:tcPr>
            <w:tcW w:w="2660" w:type="dxa"/>
          </w:tcPr>
          <w:p w14:paraId="3DE131C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3F741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45647B0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D090BE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1A42A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7CFC07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4060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431609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74942" w14:textId="77777777" w:rsidR="003708BF" w:rsidRDefault="003708BF" w:rsidP="0038231F">
      <w:pPr>
        <w:spacing w:after="0" w:line="240" w:lineRule="auto"/>
      </w:pPr>
      <w:r>
        <w:separator/>
      </w:r>
    </w:p>
  </w:endnote>
  <w:endnote w:type="continuationSeparator" w:id="0">
    <w:p w14:paraId="681BFEA2" w14:textId="77777777" w:rsidR="003708BF" w:rsidRDefault="003708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50541" w14:textId="77777777" w:rsidR="00240607" w:rsidRDefault="002406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F84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7ABD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CF4FA" w14:textId="77777777" w:rsidR="00240607" w:rsidRDefault="002406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D7544" w14:textId="77777777" w:rsidR="003708BF" w:rsidRDefault="003708BF" w:rsidP="0038231F">
      <w:pPr>
        <w:spacing w:after="0" w:line="240" w:lineRule="auto"/>
      </w:pPr>
      <w:r>
        <w:separator/>
      </w:r>
    </w:p>
  </w:footnote>
  <w:footnote w:type="continuationSeparator" w:id="0">
    <w:p w14:paraId="2D84A7C2" w14:textId="77777777" w:rsidR="003708BF" w:rsidRDefault="003708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06C3C" w14:textId="77777777" w:rsidR="00240607" w:rsidRDefault="002406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2DD69" w14:textId="77777777" w:rsidR="00240607" w:rsidRDefault="002406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153E6" w14:textId="77777777" w:rsidR="00240607" w:rsidRDefault="002406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414A347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094570">
    <w:abstractNumId w:val="12"/>
  </w:num>
  <w:num w:numId="2" w16cid:durableId="2053647857">
    <w:abstractNumId w:val="0"/>
  </w:num>
  <w:num w:numId="3" w16cid:durableId="610475837">
    <w:abstractNumId w:val="11"/>
  </w:num>
  <w:num w:numId="4" w16cid:durableId="437069921">
    <w:abstractNumId w:val="16"/>
  </w:num>
  <w:num w:numId="5" w16cid:durableId="1570924088">
    <w:abstractNumId w:val="13"/>
  </w:num>
  <w:num w:numId="6" w16cid:durableId="978459735">
    <w:abstractNumId w:val="10"/>
  </w:num>
  <w:num w:numId="7" w16cid:durableId="1998922430">
    <w:abstractNumId w:val="1"/>
  </w:num>
  <w:num w:numId="8" w16cid:durableId="307563368">
    <w:abstractNumId w:val="6"/>
  </w:num>
  <w:num w:numId="9" w16cid:durableId="1483497655">
    <w:abstractNumId w:val="4"/>
  </w:num>
  <w:num w:numId="10" w16cid:durableId="346561920">
    <w:abstractNumId w:val="7"/>
  </w:num>
  <w:num w:numId="11" w16cid:durableId="1791167731">
    <w:abstractNumId w:val="5"/>
  </w:num>
  <w:num w:numId="12" w16cid:durableId="2061900694">
    <w:abstractNumId w:val="9"/>
  </w:num>
  <w:num w:numId="13" w16cid:durableId="37362182">
    <w:abstractNumId w:val="3"/>
  </w:num>
  <w:num w:numId="14" w16cid:durableId="29688549">
    <w:abstractNumId w:val="2"/>
  </w:num>
  <w:num w:numId="15" w16cid:durableId="1002396745">
    <w:abstractNumId w:val="15"/>
  </w:num>
  <w:num w:numId="16" w16cid:durableId="460803862">
    <w:abstractNumId w:val="8"/>
  </w:num>
  <w:num w:numId="17" w16cid:durableId="13898397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8B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0607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08BF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2766E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A31ED5"/>
  <w15:docId w15:val="{C7A3A5F2-CB9A-4B30-80C4-0F0942CF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482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2026-10-01T11:41:00Z</dcterms:created>
  <dcterms:modified xsi:type="dcterms:W3CDTF">2026-10-01T11:56:00Z</dcterms:modified>
</cp:coreProperties>
</file>