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FE19E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D2F12" w:rsidRPr="00ED2F12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6FA8B42" w14:textId="77777777" w:rsidTr="00D62E6E">
        <w:tc>
          <w:tcPr>
            <w:tcW w:w="2800" w:type="dxa"/>
          </w:tcPr>
          <w:p w14:paraId="474F40F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67B2F8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DAF69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326FD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E8D19B1" w14:textId="77777777" w:rsidTr="00D62E6E">
        <w:tc>
          <w:tcPr>
            <w:tcW w:w="2800" w:type="dxa"/>
          </w:tcPr>
          <w:p w14:paraId="04BD6D99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2223B8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53A08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427B9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1F6542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2F12" w:rsidRPr="00C14101" w14:paraId="104A6F2C" w14:textId="77777777" w:rsidTr="009974C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7C532B" w14:textId="77777777" w:rsidR="00ED2F12" w:rsidRPr="00C14101" w:rsidRDefault="00ED2F12" w:rsidP="009974C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58F6952" w14:textId="7EBF009F" w:rsidR="00ED2F12" w:rsidRPr="00C14101" w:rsidRDefault="00ED2F12" w:rsidP="009974C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D2F1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D2F1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D2F12">
              <w:rPr>
                <w:rFonts w:ascii="Arial" w:eastAsia="Times New Roman" w:hAnsi="Arial" w:cs="Arial"/>
                <w:lang w:eastAsia="pl-PL"/>
              </w:rPr>
              <w:t>. Dz. U. z 2026 r. poz. 793</w:t>
            </w:r>
            <w:r w:rsidR="009709A4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ED2F1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9C83A52" w14:textId="77777777" w:rsidR="00ED2F12" w:rsidRPr="00C14101" w:rsidRDefault="00ED2F12" w:rsidP="009974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17212DE" w14:textId="77777777" w:rsidR="00ED2F12" w:rsidRPr="00C14101" w:rsidRDefault="00ED2F12" w:rsidP="009974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2979805" w14:textId="77777777" w:rsidR="00BC121E" w:rsidRPr="00C14101" w:rsidRDefault="00ED2F1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DC710B8" w14:textId="77777777" w:rsidTr="00D62E6E">
        <w:tc>
          <w:tcPr>
            <w:tcW w:w="2269" w:type="dxa"/>
          </w:tcPr>
          <w:p w14:paraId="5CAFBD2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F8BF13" w14:textId="77777777" w:rsidR="00D62E6E" w:rsidRPr="00D62E6E" w:rsidRDefault="00ED2F1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2F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(71 grup)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D2F12" w:rsidRPr="00D62E6E" w14:paraId="5AAE1AB9" w14:textId="77777777" w:rsidTr="009974C5">
        <w:tc>
          <w:tcPr>
            <w:tcW w:w="2269" w:type="dxa"/>
          </w:tcPr>
          <w:p w14:paraId="68D9545C" w14:textId="77777777" w:rsidR="00ED2F12" w:rsidRPr="00D62E6E" w:rsidRDefault="00ED2F12" w:rsidP="009974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862E60" w14:textId="77777777" w:rsidR="00ED2F12" w:rsidRPr="00D62E6E" w:rsidRDefault="00ED2F12" w:rsidP="009974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2F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DZP-271-49/26</w:t>
            </w:r>
          </w:p>
        </w:tc>
      </w:tr>
    </w:tbl>
    <w:p w14:paraId="6444232A" w14:textId="77777777" w:rsidR="00BC121E" w:rsidRDefault="00ED2F12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D2F1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505FB0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17CA75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0CEFD84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A6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73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41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53F058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76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9A6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887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75C65F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3D7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29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6F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EC1AA5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6AFFF1A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38DA7731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01B581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41004B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08A82F5" w14:textId="77777777" w:rsidTr="00620E37">
        <w:tc>
          <w:tcPr>
            <w:tcW w:w="2660" w:type="dxa"/>
          </w:tcPr>
          <w:p w14:paraId="1590979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14A33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DC7797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88C5C7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C439F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1EF9DE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D2F1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CCEE67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78C9D" w14:textId="77777777" w:rsidR="001B694C" w:rsidRDefault="001B694C">
      <w:r>
        <w:separator/>
      </w:r>
    </w:p>
  </w:endnote>
  <w:endnote w:type="continuationSeparator" w:id="0">
    <w:p w14:paraId="797C4D57" w14:textId="77777777" w:rsidR="001B694C" w:rsidRDefault="001B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277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96727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F55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204533" w14:textId="77777777" w:rsidR="009A4CD3" w:rsidRDefault="009709A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217046">
        <v:line id="_x0000_s1025" style="position:absolute;left:0;text-align:left;z-index:251657728" from="-3.85pt,8.7pt" to="455.15pt,8.7pt"/>
      </w:pict>
    </w:r>
  </w:p>
  <w:p w14:paraId="4F0BA1B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49D9" w14:textId="77777777" w:rsidR="00ED2F12" w:rsidRDefault="00ED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C626B" w14:textId="77777777" w:rsidR="001B694C" w:rsidRDefault="001B694C">
      <w:r>
        <w:separator/>
      </w:r>
    </w:p>
  </w:footnote>
  <w:footnote w:type="continuationSeparator" w:id="0">
    <w:p w14:paraId="021F6E74" w14:textId="77777777" w:rsidR="001B694C" w:rsidRDefault="001B6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02FA" w14:textId="77777777" w:rsidR="00ED2F12" w:rsidRDefault="00ED2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4196" w14:textId="77777777" w:rsidR="00ED2F12" w:rsidRDefault="00ED2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DAE4" w14:textId="77777777" w:rsidR="00ED2F12" w:rsidRDefault="00ED2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0004637">
    <w:abstractNumId w:val="13"/>
  </w:num>
  <w:num w:numId="2" w16cid:durableId="1187600389">
    <w:abstractNumId w:val="0"/>
  </w:num>
  <w:num w:numId="3" w16cid:durableId="2036614998">
    <w:abstractNumId w:val="11"/>
  </w:num>
  <w:num w:numId="4" w16cid:durableId="1917859009">
    <w:abstractNumId w:val="8"/>
  </w:num>
  <w:num w:numId="5" w16cid:durableId="395400366">
    <w:abstractNumId w:val="7"/>
  </w:num>
  <w:num w:numId="6" w16cid:durableId="1877040043">
    <w:abstractNumId w:val="1"/>
  </w:num>
  <w:num w:numId="7" w16cid:durableId="1944919550">
    <w:abstractNumId w:val="6"/>
  </w:num>
  <w:num w:numId="8" w16cid:durableId="1158692407">
    <w:abstractNumId w:val="3"/>
  </w:num>
  <w:num w:numId="9" w16cid:durableId="2062509426">
    <w:abstractNumId w:val="2"/>
  </w:num>
  <w:num w:numId="10" w16cid:durableId="1277598">
    <w:abstractNumId w:val="5"/>
  </w:num>
  <w:num w:numId="11" w16cid:durableId="1358115634">
    <w:abstractNumId w:val="10"/>
  </w:num>
  <w:num w:numId="12" w16cid:durableId="1330913118">
    <w:abstractNumId w:val="4"/>
  </w:num>
  <w:num w:numId="13" w16cid:durableId="35545234">
    <w:abstractNumId w:val="9"/>
  </w:num>
  <w:num w:numId="14" w16cid:durableId="4906782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94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B694C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37C2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9A4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D2F1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CAB600"/>
  <w15:chartTrackingRefBased/>
  <w15:docId w15:val="{F0B7A41A-AA0B-4FCA-A41E-06E1415B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198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2026-10-05T07:30:00Z</cp:lastPrinted>
  <dcterms:created xsi:type="dcterms:W3CDTF">2026-10-05T07:30:00Z</dcterms:created>
  <dcterms:modified xsi:type="dcterms:W3CDTF">2026-10-05T07:30:00Z</dcterms:modified>
</cp:coreProperties>
</file>