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1537F" w14:textId="6D53D342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70F75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30A43D88" w14:textId="77777777" w:rsidTr="00467CA2">
        <w:tc>
          <w:tcPr>
            <w:tcW w:w="2800" w:type="dxa"/>
          </w:tcPr>
          <w:p w14:paraId="140D15B7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506DA8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2F97C9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2CFAF4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40E635D9" w14:textId="77777777" w:rsidTr="00467CA2">
        <w:tc>
          <w:tcPr>
            <w:tcW w:w="2800" w:type="dxa"/>
          </w:tcPr>
          <w:p w14:paraId="27D9618D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9801B3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2A0E14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EF2189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AAC9EB2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782EA75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50FCD7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D008657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0D5EE53" w14:textId="77CD3B7A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42B2F" w:rsidRPr="00242B2F">
        <w:rPr>
          <w:rFonts w:ascii="Arial" w:hAnsi="Arial" w:cs="Arial"/>
          <w:sz w:val="24"/>
          <w:szCs w:val="24"/>
        </w:rPr>
        <w:t>(</w:t>
      </w:r>
      <w:proofErr w:type="spellStart"/>
      <w:r w:rsidR="00242B2F" w:rsidRPr="00242B2F">
        <w:rPr>
          <w:rFonts w:ascii="Arial" w:hAnsi="Arial" w:cs="Arial"/>
          <w:sz w:val="24"/>
          <w:szCs w:val="24"/>
        </w:rPr>
        <w:t>t.j</w:t>
      </w:r>
      <w:proofErr w:type="spellEnd"/>
      <w:r w:rsidR="00242B2F" w:rsidRPr="00242B2F">
        <w:rPr>
          <w:rFonts w:ascii="Arial" w:hAnsi="Arial" w:cs="Arial"/>
          <w:sz w:val="24"/>
          <w:szCs w:val="24"/>
        </w:rPr>
        <w:t>. Dz. U. z 2026 r. poz. 793</w:t>
      </w:r>
      <w:r w:rsidR="00D70F75">
        <w:rPr>
          <w:rFonts w:ascii="Arial" w:hAnsi="Arial" w:cs="Arial"/>
          <w:sz w:val="24"/>
          <w:szCs w:val="24"/>
        </w:rPr>
        <w:t xml:space="preserve"> ze zm.</w:t>
      </w:r>
      <w:r w:rsidR="00242B2F" w:rsidRPr="00242B2F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E20664B" w14:textId="77777777" w:rsidTr="00467CA2">
        <w:tc>
          <w:tcPr>
            <w:tcW w:w="2269" w:type="dxa"/>
          </w:tcPr>
          <w:p w14:paraId="1A24B19C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CBE5DC8" w14:textId="77777777" w:rsidR="00D520D3" w:rsidRPr="00A2540E" w:rsidRDefault="00242B2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42B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przeglądów okresowych sprzętu medycznego na potrzeby Oddziałów Szpitalnych (71 grup)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42B2F" w:rsidRPr="00A2540E" w14:paraId="3E520D1E" w14:textId="77777777" w:rsidTr="00120496">
        <w:tc>
          <w:tcPr>
            <w:tcW w:w="2269" w:type="dxa"/>
          </w:tcPr>
          <w:p w14:paraId="3C0144A1" w14:textId="77777777" w:rsidR="00242B2F" w:rsidRPr="00A2540E" w:rsidRDefault="00242B2F" w:rsidP="0012049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7B2B838" w14:textId="77777777" w:rsidR="00242B2F" w:rsidRPr="00A2540E" w:rsidRDefault="00242B2F" w:rsidP="0012049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42B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DZP-271-49/26</w:t>
            </w:r>
          </w:p>
        </w:tc>
      </w:tr>
    </w:tbl>
    <w:p w14:paraId="6CCE0A64" w14:textId="77777777" w:rsidR="00DC652A" w:rsidRPr="00053927" w:rsidRDefault="00242B2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7719E02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CC779FC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2B9F886C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24162D7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4179902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F9BC490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45D0C27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4C06C3F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1505AF1D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61BB9B0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0AF59B9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211DE4F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28A36D8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B66D483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2F3697A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6F223686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E929E48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38651E31" w14:textId="77777777" w:rsidTr="00467CA2">
        <w:tc>
          <w:tcPr>
            <w:tcW w:w="2660" w:type="dxa"/>
          </w:tcPr>
          <w:p w14:paraId="29CEDD5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00E1A6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8172241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A89ECB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84BB699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BA8DE4E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42B2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A441F0F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99A99" w14:textId="77777777" w:rsidR="00833D3F" w:rsidRDefault="00833D3F" w:rsidP="00025386">
      <w:pPr>
        <w:spacing w:after="0" w:line="240" w:lineRule="auto"/>
      </w:pPr>
      <w:r>
        <w:separator/>
      </w:r>
    </w:p>
  </w:endnote>
  <w:endnote w:type="continuationSeparator" w:id="0">
    <w:p w14:paraId="2F5DD059" w14:textId="77777777" w:rsidR="00833D3F" w:rsidRDefault="00833D3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296BE" w14:textId="77777777" w:rsidR="00242B2F" w:rsidRDefault="00242B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E059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E4FF99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D59553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726CCE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4F1E9" w14:textId="77777777" w:rsidR="00242B2F" w:rsidRDefault="00242B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EA64C" w14:textId="77777777" w:rsidR="00833D3F" w:rsidRDefault="00833D3F" w:rsidP="00025386">
      <w:pPr>
        <w:spacing w:after="0" w:line="240" w:lineRule="auto"/>
      </w:pPr>
      <w:r>
        <w:separator/>
      </w:r>
    </w:p>
  </w:footnote>
  <w:footnote w:type="continuationSeparator" w:id="0">
    <w:p w14:paraId="6D5980F4" w14:textId="77777777" w:rsidR="00833D3F" w:rsidRDefault="00833D3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EB36D" w14:textId="77777777" w:rsidR="00242B2F" w:rsidRDefault="00242B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42B1D" w14:textId="77777777" w:rsidR="00242B2F" w:rsidRDefault="00242B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08FD4" w14:textId="77777777" w:rsidR="00242B2F" w:rsidRDefault="00242B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186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D3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42B2F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33D3F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70F75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15BF0"/>
  <w15:chartTrackingRefBased/>
  <w15:docId w15:val="{5CFEB8E6-EEB7-4FE6-87D1-53F33E21B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2026-10-01T11:10:00Z</dcterms:created>
  <dcterms:modified xsi:type="dcterms:W3CDTF">2026-10-01T11:10:00Z</dcterms:modified>
</cp:coreProperties>
</file>