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778E" w14:textId="53164E43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AE628D">
        <w:rPr>
          <w:rFonts w:ascii="Arial" w:hAnsi="Arial" w:cs="Arial"/>
          <w:bCs/>
          <w:sz w:val="24"/>
        </w:rPr>
        <w:t>11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12408A7" w14:textId="77777777" w:rsidTr="00C2302C">
        <w:tc>
          <w:tcPr>
            <w:tcW w:w="2800" w:type="dxa"/>
          </w:tcPr>
          <w:p w14:paraId="240F5B3A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14:paraId="7C2B9556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F0CF935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FC12E90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11D2FA3B" w14:textId="77777777" w:rsidTr="00C2302C">
        <w:tc>
          <w:tcPr>
            <w:tcW w:w="2800" w:type="dxa"/>
          </w:tcPr>
          <w:p w14:paraId="6E6CCD4D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14:paraId="5F0CEC9F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DDE6E1A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93282DC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5D667C6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62747EF6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57F590" w14:textId="52515425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2A3781B4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77A5E1CC" w14:textId="77777777" w:rsidTr="00ED20C7">
        <w:tc>
          <w:tcPr>
            <w:tcW w:w="2269" w:type="dxa"/>
          </w:tcPr>
          <w:p w14:paraId="2E77A42B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14:paraId="3EE1CDED" w14:textId="77777777" w:rsidR="00ED20C7" w:rsidRPr="00CA5E56" w:rsidRDefault="00D21B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1BB0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(71 grup)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21BB0" w:rsidRPr="00CA5E56" w14:paraId="02623B90" w14:textId="77777777" w:rsidTr="009974C5">
        <w:tc>
          <w:tcPr>
            <w:tcW w:w="2269" w:type="dxa"/>
          </w:tcPr>
          <w:p w14:paraId="31D4541C" w14:textId="77777777" w:rsidR="00D21BB0" w:rsidRPr="00CA5E56" w:rsidRDefault="00D21BB0" w:rsidP="009974C5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14:paraId="39AB7988" w14:textId="77777777" w:rsidR="00D21BB0" w:rsidRPr="00CA5E56" w:rsidRDefault="00D21BB0" w:rsidP="009974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1BB0">
              <w:rPr>
                <w:rFonts w:ascii="Arial" w:hAnsi="Arial" w:cs="Arial"/>
                <w:bCs/>
                <w:sz w:val="24"/>
                <w:szCs w:val="24"/>
              </w:rPr>
              <w:t>DZP-271-49/26</w:t>
            </w:r>
          </w:p>
        </w:tc>
      </w:tr>
    </w:tbl>
    <w:p w14:paraId="0D93BF09" w14:textId="19C54280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D21BB0" w:rsidRPr="00D21BB0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7"/>
        <w:gridCol w:w="2268"/>
        <w:gridCol w:w="3260"/>
      </w:tblGrid>
      <w:tr w:rsidR="006F2497" w:rsidRPr="00A55523" w14:paraId="4F1B79A6" w14:textId="77777777" w:rsidTr="006F2497">
        <w:tc>
          <w:tcPr>
            <w:tcW w:w="3687" w:type="dxa"/>
            <w:vAlign w:val="center"/>
          </w:tcPr>
          <w:p w14:paraId="781466D4" w14:textId="77777777" w:rsidR="006F2497" w:rsidRPr="00A55523" w:rsidRDefault="006F2497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2268" w:type="dxa"/>
            <w:vAlign w:val="center"/>
          </w:tcPr>
          <w:p w14:paraId="0F988C4D" w14:textId="77777777" w:rsidR="006F2497" w:rsidRPr="00A55523" w:rsidRDefault="006F2497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6A4B1660" w14:textId="77777777" w:rsidR="006F2497" w:rsidRPr="00A55523" w:rsidRDefault="006F2497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(rozpoczęcie – zakończenie)</w:t>
            </w:r>
          </w:p>
        </w:tc>
        <w:tc>
          <w:tcPr>
            <w:tcW w:w="3260" w:type="dxa"/>
            <w:vAlign w:val="center"/>
          </w:tcPr>
          <w:p w14:paraId="5DA647C0" w14:textId="3E086AA3" w:rsidR="006F2497" w:rsidRPr="00A55523" w:rsidRDefault="006F2497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</w:t>
            </w:r>
          </w:p>
        </w:tc>
      </w:tr>
      <w:tr w:rsidR="006F2497" w:rsidRPr="00A55523" w14:paraId="3A7DE2C6" w14:textId="77777777" w:rsidTr="006F2497">
        <w:trPr>
          <w:trHeight w:hRule="exact" w:val="567"/>
        </w:trPr>
        <w:tc>
          <w:tcPr>
            <w:tcW w:w="3687" w:type="dxa"/>
          </w:tcPr>
          <w:p w14:paraId="6C16BA88" w14:textId="77777777" w:rsidR="006F2497" w:rsidRPr="00A55523" w:rsidRDefault="006F2497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</w:tcPr>
          <w:p w14:paraId="525C4174" w14:textId="77777777" w:rsidR="006F2497" w:rsidRPr="00A55523" w:rsidRDefault="006F2497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260" w:type="dxa"/>
          </w:tcPr>
          <w:p w14:paraId="3847EDE3" w14:textId="77777777" w:rsidR="006F2497" w:rsidRPr="00A55523" w:rsidRDefault="006F2497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6F2497" w:rsidRPr="00A55523" w14:paraId="6D2793D9" w14:textId="77777777" w:rsidTr="006F2497">
        <w:trPr>
          <w:trHeight w:hRule="exact" w:val="567"/>
        </w:trPr>
        <w:tc>
          <w:tcPr>
            <w:tcW w:w="3687" w:type="dxa"/>
          </w:tcPr>
          <w:p w14:paraId="0A71A072" w14:textId="77777777" w:rsidR="006F2497" w:rsidRPr="00A55523" w:rsidRDefault="006F2497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</w:tcPr>
          <w:p w14:paraId="59742890" w14:textId="77777777" w:rsidR="006F2497" w:rsidRPr="00A55523" w:rsidRDefault="006F2497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260" w:type="dxa"/>
          </w:tcPr>
          <w:p w14:paraId="58451446" w14:textId="77777777" w:rsidR="006F2497" w:rsidRPr="00A55523" w:rsidRDefault="006F2497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225FE48B" w14:textId="7DA2968D" w:rsidR="00ED20C7" w:rsidRDefault="00813709" w:rsidP="00352FB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należycie.</w:t>
      </w:r>
      <w:bookmarkEnd w:id="0"/>
    </w:p>
    <w:p w14:paraId="53CF73F3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352FB6">
        <w:rPr>
          <w:rFonts w:ascii="Arial" w:hAnsi="Arial" w:cs="Arial"/>
          <w:iCs/>
          <w:sz w:val="24"/>
          <w:szCs w:val="24"/>
        </w:rPr>
        <w:t>…………………………</w:t>
      </w:r>
    </w:p>
    <w:p w14:paraId="58A007BE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352FB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 xml:space="preserve">podpis </w:t>
      </w:r>
      <w:r w:rsidRPr="00352FB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>]</w:t>
      </w:r>
    </w:p>
    <w:sectPr w:rsidR="00352FB6" w:rsidRPr="00352FB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D8051" w14:textId="77777777" w:rsidR="00CA524B" w:rsidRDefault="00CA524B">
      <w:r>
        <w:separator/>
      </w:r>
    </w:p>
  </w:endnote>
  <w:endnote w:type="continuationSeparator" w:id="0">
    <w:p w14:paraId="5531729E" w14:textId="77777777" w:rsidR="00CA524B" w:rsidRDefault="00CA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49C5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5F877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5907B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57349048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338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2D15A" w14:textId="77777777" w:rsidR="00EF0FC8" w:rsidRDefault="00EF0FC8">
    <w:pPr>
      <w:pStyle w:val="Stopka"/>
      <w:tabs>
        <w:tab w:val="clear" w:pos="4536"/>
      </w:tabs>
      <w:jc w:val="center"/>
    </w:pPr>
  </w:p>
  <w:p w14:paraId="0E963C58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0D333" w14:textId="77777777" w:rsidR="00CA524B" w:rsidRDefault="00CA524B">
      <w:r>
        <w:separator/>
      </w:r>
    </w:p>
  </w:footnote>
  <w:footnote w:type="continuationSeparator" w:id="0">
    <w:p w14:paraId="2F50F123" w14:textId="77777777" w:rsidR="00CA524B" w:rsidRDefault="00CA524B">
      <w:r>
        <w:continuationSeparator/>
      </w:r>
    </w:p>
  </w:footnote>
  <w:footnote w:id="1">
    <w:p w14:paraId="5D2C81CF" w14:textId="77777777" w:rsidR="00ED20C7" w:rsidRPr="0087138C" w:rsidRDefault="00ED20C7" w:rsidP="00352FB6">
      <w:pPr>
        <w:pStyle w:val="Tekstprzypisudolnego"/>
        <w:spacing w:after="120"/>
        <w:ind w:left="-283" w:right="-142" w:hanging="142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  <w:footnote w:id="2">
    <w:p w14:paraId="0F7CCD20" w14:textId="77777777" w:rsidR="00352FB6" w:rsidRPr="00FC151A" w:rsidRDefault="00352FB6" w:rsidP="00352FB6">
      <w:pPr>
        <w:pStyle w:val="Tekstprzypisudolnego"/>
        <w:ind w:left="-284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352FB6">
        <w:rPr>
          <w:rStyle w:val="Odwoanieprzypisudolnego"/>
          <w:rFonts w:ascii="Arial" w:hAnsi="Arial" w:cs="Arial"/>
          <w:color w:val="0070C0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74293" w14:textId="77777777" w:rsidR="00D21BB0" w:rsidRDefault="00D21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73A32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D21BB0">
      <w:rPr>
        <w:rFonts w:ascii="Arial" w:hAnsi="Arial" w:cs="Arial"/>
      </w:rPr>
      <w:t>DZP-271-49/26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3BC1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189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24B"/>
    <w:rsid w:val="00085A19"/>
    <w:rsid w:val="000C3052"/>
    <w:rsid w:val="001D49D0"/>
    <w:rsid w:val="002650B7"/>
    <w:rsid w:val="002C6B8F"/>
    <w:rsid w:val="00312741"/>
    <w:rsid w:val="0031485A"/>
    <w:rsid w:val="00320B74"/>
    <w:rsid w:val="00352FB6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F2497"/>
    <w:rsid w:val="007066B5"/>
    <w:rsid w:val="00792635"/>
    <w:rsid w:val="00813709"/>
    <w:rsid w:val="00815FBB"/>
    <w:rsid w:val="008605A5"/>
    <w:rsid w:val="0087138C"/>
    <w:rsid w:val="008F50C0"/>
    <w:rsid w:val="0094416C"/>
    <w:rsid w:val="00A43C8C"/>
    <w:rsid w:val="00A55523"/>
    <w:rsid w:val="00A85506"/>
    <w:rsid w:val="00AB03CC"/>
    <w:rsid w:val="00AE628D"/>
    <w:rsid w:val="00B055F8"/>
    <w:rsid w:val="00B05B24"/>
    <w:rsid w:val="00B37176"/>
    <w:rsid w:val="00B663D4"/>
    <w:rsid w:val="00BB4056"/>
    <w:rsid w:val="00BC247D"/>
    <w:rsid w:val="00C2302C"/>
    <w:rsid w:val="00C359FD"/>
    <w:rsid w:val="00CA524B"/>
    <w:rsid w:val="00D12C83"/>
    <w:rsid w:val="00D21BB0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54AE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CCF902"/>
  <w15:chartTrackingRefBased/>
  <w15:docId w15:val="{03773F90-F811-4532-95F1-11C591B8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20C7"/>
  </w:style>
  <w:style w:type="character" w:styleId="Odwoanieprzypisudolnego">
    <w:name w:val="footnote reference"/>
    <w:uiPriority w:val="99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5</cp:revision>
  <cp:lastPrinted>2000-12-14T19:24:00Z</cp:lastPrinted>
  <dcterms:created xsi:type="dcterms:W3CDTF">2026-10-01T11:23:00Z</dcterms:created>
  <dcterms:modified xsi:type="dcterms:W3CDTF">2026-10-05T06:21:00Z</dcterms:modified>
</cp:coreProperties>
</file>