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BA01F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504A0" w:rsidRPr="00C504A0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BCAB2E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A3D580D" w14:textId="77777777" w:rsidR="00B95C96" w:rsidRPr="0012157F" w:rsidRDefault="00C504A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04A0">
        <w:rPr>
          <w:rFonts w:ascii="Arial" w:hAnsi="Arial" w:cs="Arial"/>
        </w:rPr>
        <w:t>Szpital Specjalistyczny im. Stefana Żeromskiego SPZOZ w Krakowie</w:t>
      </w:r>
    </w:p>
    <w:p w14:paraId="3E67BD4B" w14:textId="77777777" w:rsidR="00B95C96" w:rsidRPr="0012157F" w:rsidRDefault="00C504A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04A0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504A0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2CD5C688" w14:textId="77777777" w:rsidR="00B95C96" w:rsidRDefault="00C504A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04A0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504A0">
        <w:rPr>
          <w:rFonts w:ascii="Arial" w:hAnsi="Arial" w:cs="Arial"/>
        </w:rPr>
        <w:t>Kraków</w:t>
      </w:r>
    </w:p>
    <w:p w14:paraId="202E128B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8A2EBF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A301D7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B6654E0" w14:textId="77777777" w:rsidTr="006C3667">
        <w:tc>
          <w:tcPr>
            <w:tcW w:w="2800" w:type="dxa"/>
          </w:tcPr>
          <w:p w14:paraId="12E7546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F9D6B5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2B37A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03D099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D21512C" w14:textId="77777777" w:rsidTr="006C3667">
        <w:tc>
          <w:tcPr>
            <w:tcW w:w="2800" w:type="dxa"/>
          </w:tcPr>
          <w:p w14:paraId="3FD2E04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7F3DC6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5AA9D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318754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233D80B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04A0" w:rsidRPr="0012157F" w14:paraId="4E5E74F9" w14:textId="77777777" w:rsidTr="00E44397">
        <w:tc>
          <w:tcPr>
            <w:tcW w:w="9104" w:type="dxa"/>
            <w:shd w:val="clear" w:color="auto" w:fill="D9D9D9"/>
          </w:tcPr>
          <w:p w14:paraId="39F3F207" w14:textId="77777777" w:rsidR="00C504A0" w:rsidRPr="0012157F" w:rsidRDefault="00C504A0" w:rsidP="00E4439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E98D86F" w14:textId="4B5181A4" w:rsidR="00C504A0" w:rsidRPr="00094F76" w:rsidRDefault="00C504A0" w:rsidP="00E4439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504A0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E10BE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C504A0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8B41369" w14:textId="77777777" w:rsidR="00C504A0" w:rsidRPr="0017574D" w:rsidRDefault="00C504A0" w:rsidP="00E4439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F596B01" w14:textId="77777777" w:rsidR="00C504A0" w:rsidRDefault="00C504A0" w:rsidP="00E4439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46AC042" w14:textId="77777777" w:rsidR="00C504A0" w:rsidRPr="002C3302" w:rsidRDefault="00C504A0" w:rsidP="00E443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8BA5BDC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62D3E0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5271489" w14:textId="77777777" w:rsidTr="006C3667">
        <w:tc>
          <w:tcPr>
            <w:tcW w:w="2269" w:type="dxa"/>
          </w:tcPr>
          <w:p w14:paraId="2A6700C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94D7C9" w14:textId="77777777" w:rsidR="00B95C96" w:rsidRPr="00A2540E" w:rsidRDefault="00C504A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04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04A0" w:rsidRPr="00A2540E" w14:paraId="437750B9" w14:textId="77777777" w:rsidTr="00E44397">
        <w:tc>
          <w:tcPr>
            <w:tcW w:w="2269" w:type="dxa"/>
          </w:tcPr>
          <w:p w14:paraId="474B8F6E" w14:textId="77777777" w:rsidR="00C504A0" w:rsidRPr="00A2540E" w:rsidRDefault="00C504A0" w:rsidP="00E443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CA49A0" w14:textId="77777777" w:rsidR="00C504A0" w:rsidRPr="00A2540E" w:rsidRDefault="00C504A0" w:rsidP="00E443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04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DZP-271-50/26</w:t>
            </w:r>
          </w:p>
        </w:tc>
      </w:tr>
    </w:tbl>
    <w:p w14:paraId="53609BA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C3F41D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504A0" w:rsidRPr="00C504A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1CD7A1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2D2C6C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B1FF5F8" w14:textId="1AEF7B83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9332E1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</w:t>
      </w:r>
      <w:r w:rsidR="001B16D9">
        <w:rPr>
          <w:rFonts w:ascii="Arial" w:hAnsi="Arial" w:cs="Arial"/>
          <w:sz w:val="24"/>
          <w:szCs w:val="24"/>
        </w:rPr>
        <w:t>,</w:t>
      </w:r>
    </w:p>
    <w:p w14:paraId="642BD760" w14:textId="5A47259E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9332E1">
        <w:rPr>
          <w:rFonts w:ascii="Arial" w:hAnsi="Arial" w:cs="Arial"/>
          <w:sz w:val="24"/>
          <w:szCs w:val="24"/>
        </w:rPr>
        <w:t xml:space="preserve"> </w:t>
      </w:r>
      <w:r w:rsidR="000B2FC3">
        <w:rPr>
          <w:rFonts w:ascii="Arial" w:hAnsi="Arial" w:cs="Arial"/>
          <w:sz w:val="24"/>
          <w:szCs w:val="24"/>
        </w:rPr>
        <w:t>dotyczących zawarcia z innymi wykonawcami porozumienia mającego na celu zakłócenie konkurencji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0F2652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E1E620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EA290F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DA10A02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0609CF3D" w14:textId="77777777" w:rsidR="00C504A0" w:rsidRDefault="00C90B4D" w:rsidP="00C504A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416008D6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1C3FE3FE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A1A50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E8E43E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2D061E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F493C2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4BFA66A" w14:textId="77777777" w:rsidTr="006C3667">
        <w:tc>
          <w:tcPr>
            <w:tcW w:w="2660" w:type="dxa"/>
          </w:tcPr>
          <w:p w14:paraId="77957E9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26E35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ED45B9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498830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E68B1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71CC83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04A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7600EC5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2D944" w14:textId="77777777" w:rsidR="004629A7" w:rsidRDefault="004629A7" w:rsidP="0038231F">
      <w:pPr>
        <w:spacing w:after="0" w:line="240" w:lineRule="auto"/>
      </w:pPr>
      <w:r>
        <w:separator/>
      </w:r>
    </w:p>
  </w:endnote>
  <w:endnote w:type="continuationSeparator" w:id="0">
    <w:p w14:paraId="100EEE8C" w14:textId="77777777" w:rsidR="004629A7" w:rsidRDefault="004629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53208" w14:textId="77777777" w:rsidR="00C504A0" w:rsidRDefault="00C504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E2E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FD71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B3BDF" w14:textId="77777777" w:rsidR="00C504A0" w:rsidRDefault="00C504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2787E" w14:textId="77777777" w:rsidR="004629A7" w:rsidRDefault="004629A7" w:rsidP="0038231F">
      <w:pPr>
        <w:spacing w:after="0" w:line="240" w:lineRule="auto"/>
      </w:pPr>
      <w:r>
        <w:separator/>
      </w:r>
    </w:p>
  </w:footnote>
  <w:footnote w:type="continuationSeparator" w:id="0">
    <w:p w14:paraId="7DE65D81" w14:textId="77777777" w:rsidR="004629A7" w:rsidRDefault="004629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A6B8" w14:textId="77777777" w:rsidR="00C504A0" w:rsidRDefault="00C50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E74B9" w14:textId="77777777" w:rsidR="00C504A0" w:rsidRDefault="00C50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ABD4B" w14:textId="77777777" w:rsidR="00C504A0" w:rsidRDefault="00C504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303153">
    <w:abstractNumId w:val="12"/>
  </w:num>
  <w:num w:numId="2" w16cid:durableId="2137022497">
    <w:abstractNumId w:val="0"/>
  </w:num>
  <w:num w:numId="3" w16cid:durableId="202787090">
    <w:abstractNumId w:val="11"/>
  </w:num>
  <w:num w:numId="4" w16cid:durableId="1952469540">
    <w:abstractNumId w:val="16"/>
  </w:num>
  <w:num w:numId="5" w16cid:durableId="1764956550">
    <w:abstractNumId w:val="13"/>
  </w:num>
  <w:num w:numId="6" w16cid:durableId="1580403219">
    <w:abstractNumId w:val="10"/>
  </w:num>
  <w:num w:numId="7" w16cid:durableId="517234080">
    <w:abstractNumId w:val="1"/>
  </w:num>
  <w:num w:numId="8" w16cid:durableId="456722549">
    <w:abstractNumId w:val="6"/>
  </w:num>
  <w:num w:numId="9" w16cid:durableId="272179024">
    <w:abstractNumId w:val="4"/>
  </w:num>
  <w:num w:numId="10" w16cid:durableId="139805294">
    <w:abstractNumId w:val="7"/>
  </w:num>
  <w:num w:numId="11" w16cid:durableId="1011613821">
    <w:abstractNumId w:val="5"/>
  </w:num>
  <w:num w:numId="12" w16cid:durableId="2053462230">
    <w:abstractNumId w:val="9"/>
  </w:num>
  <w:num w:numId="13" w16cid:durableId="1353066385">
    <w:abstractNumId w:val="3"/>
  </w:num>
  <w:num w:numId="14" w16cid:durableId="233703505">
    <w:abstractNumId w:val="2"/>
  </w:num>
  <w:num w:numId="15" w16cid:durableId="1165169119">
    <w:abstractNumId w:val="15"/>
  </w:num>
  <w:num w:numId="16" w16cid:durableId="1213493823">
    <w:abstractNumId w:val="8"/>
  </w:num>
  <w:num w:numId="17" w16cid:durableId="5931244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9A7"/>
    <w:rsid w:val="000224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2FC3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29A7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32E1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04A0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10BE6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69D6A"/>
  <w15:docId w15:val="{3868CE46-A1C6-4392-9501-06880B36E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6</cp:revision>
  <cp:lastPrinted>2016-07-26T10:32:00Z</cp:lastPrinted>
  <dcterms:created xsi:type="dcterms:W3CDTF">2026-09-24T09:50:00Z</dcterms:created>
  <dcterms:modified xsi:type="dcterms:W3CDTF">2026-09-25T12:13:00Z</dcterms:modified>
</cp:coreProperties>
</file>