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AE73CE" w14:textId="77777777"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EE0A64" w:rsidRPr="00EE0A64">
        <w:rPr>
          <w:rFonts w:ascii="Arial" w:eastAsia="Times New Roman" w:hAnsi="Arial" w:cs="Arial"/>
          <w:bCs/>
          <w:sz w:val="24"/>
          <w:szCs w:val="20"/>
          <w:lang w:eastAsia="pl-PL"/>
        </w:rPr>
        <w:t>6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460C8CA7" w14:textId="77777777" w:rsidTr="00D62E6E">
        <w:tc>
          <w:tcPr>
            <w:tcW w:w="2800" w:type="dxa"/>
          </w:tcPr>
          <w:p w14:paraId="2A9D8E10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795FC8B0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AA2EFB6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7D308FD" w14:textId="77777777"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14:paraId="23F17F95" w14:textId="77777777" w:rsidTr="00D62E6E">
        <w:tc>
          <w:tcPr>
            <w:tcW w:w="2800" w:type="dxa"/>
          </w:tcPr>
          <w:p w14:paraId="6A7CCC17" w14:textId="77777777"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50AE7DFF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1249234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309A452" w14:textId="77777777"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2B84DE7" w14:textId="77777777"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E0A64" w:rsidRPr="00C14101" w14:paraId="56F79626" w14:textId="77777777" w:rsidTr="00E44397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3914811" w14:textId="77777777" w:rsidR="00EE0A64" w:rsidRPr="00C14101" w:rsidRDefault="00EE0A64" w:rsidP="00E44397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2786BA60" w14:textId="12E20F61" w:rsidR="00EE0A64" w:rsidRPr="00C14101" w:rsidRDefault="00EE0A64" w:rsidP="00E44397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EE0A64">
              <w:rPr>
                <w:rFonts w:ascii="Arial" w:eastAsia="Times New Roman" w:hAnsi="Arial" w:cs="Arial"/>
                <w:lang w:eastAsia="pl-PL"/>
              </w:rPr>
              <w:t>(t.j. Dz. U. z 2026 r. poz. 793</w:t>
            </w:r>
            <w:r w:rsidR="001558A5">
              <w:rPr>
                <w:rFonts w:ascii="Arial" w:eastAsia="Times New Roman" w:hAnsi="Arial" w:cs="Arial"/>
                <w:lang w:eastAsia="pl-PL"/>
              </w:rPr>
              <w:t xml:space="preserve"> ze zm.</w:t>
            </w:r>
            <w:r w:rsidRPr="00EE0A64">
              <w:rPr>
                <w:rFonts w:ascii="Arial" w:eastAsia="Times New Roman" w:hAnsi="Arial" w:cs="Arial"/>
                <w:lang w:eastAsia="pl-PL"/>
              </w:rPr>
              <w:t>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14:paraId="76A8CB90" w14:textId="77777777" w:rsidR="00EE0A64" w:rsidRPr="00C14101" w:rsidRDefault="00EE0A64" w:rsidP="00E443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44965996" w14:textId="77777777" w:rsidR="00EE0A64" w:rsidRPr="00C14101" w:rsidRDefault="00EE0A64" w:rsidP="00E4439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734814A8" w14:textId="77777777" w:rsidR="00BC121E" w:rsidRPr="00C14101" w:rsidRDefault="00EE0A64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71F2417F" w14:textId="77777777" w:rsidTr="00D62E6E">
        <w:tc>
          <w:tcPr>
            <w:tcW w:w="2269" w:type="dxa"/>
          </w:tcPr>
          <w:p w14:paraId="2F4D5D9B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460CBE6D" w14:textId="77777777" w:rsidR="00D62E6E" w:rsidRPr="00D62E6E" w:rsidRDefault="00EE0A64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E0A6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produktów leczniczych w ramach programów lekowych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EE0A64" w:rsidRPr="00D62E6E" w14:paraId="27F91761" w14:textId="77777777" w:rsidTr="00E44397">
        <w:tc>
          <w:tcPr>
            <w:tcW w:w="2269" w:type="dxa"/>
          </w:tcPr>
          <w:p w14:paraId="75C7A689" w14:textId="77777777" w:rsidR="00EE0A64" w:rsidRPr="00D62E6E" w:rsidRDefault="00EE0A64" w:rsidP="00E443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074CCA49" w14:textId="77777777" w:rsidR="00EE0A64" w:rsidRPr="00D62E6E" w:rsidRDefault="00EE0A64" w:rsidP="00E443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EE0A6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DZP-271-50/26</w:t>
            </w:r>
          </w:p>
        </w:tc>
      </w:tr>
    </w:tbl>
    <w:p w14:paraId="1A02BB4F" w14:textId="77777777" w:rsidR="00BC121E" w:rsidRDefault="00EE0A64" w:rsidP="00A64FCF">
      <w:pPr>
        <w:spacing w:before="240" w:after="24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EE0A64">
        <w:rPr>
          <w:rFonts w:ascii="Arial" w:eastAsia="Times New Roman" w:hAnsi="Arial" w:cs="Arial"/>
          <w:b/>
          <w:sz w:val="24"/>
          <w:szCs w:val="24"/>
          <w:lang w:eastAsia="pl-PL"/>
        </w:rPr>
        <w:t>Szpital Specjalistyczny im. Stefana Żeromskiego SPZOZ w Krakowie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75D87BB8" w14:textId="77777777" w:rsidR="00BC121E" w:rsidRPr="00C14101" w:rsidRDefault="00A64FC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 xml:space="preserve">Nie przynależę / Przynależę </w:t>
      </w:r>
      <w:r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</w:t>
      </w:r>
      <w:r>
        <w:rPr>
          <w:rFonts w:ascii="Arial" w:eastAsia="Times New Roman" w:hAnsi="Arial" w:cs="Arial"/>
          <w:b/>
          <w:bCs/>
          <w:color w:val="0070C0"/>
          <w:sz w:val="28"/>
          <w:szCs w:val="28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t.j. Dz.U. 2024 poz. 1616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0D0F40A0" w14:textId="77777777"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  <w:r w:rsidR="00CF03EF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1E4022"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568"/>
      </w:tblGrid>
      <w:tr w:rsidR="00BC121E" w:rsidRPr="00C14101" w14:paraId="56EC127C" w14:textId="77777777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2EFA7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C6860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CF1FB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1FA45FD1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DF2E4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BF87C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876DB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59378954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FC8780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73625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4F63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429C4F6E" w14:textId="77777777"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01A008BB" w14:textId="77777777"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 xml:space="preserve">Wykonawca może przedstawić dokumenty lub informacje potwierdzające przygotowanie oferty niezależnie od innego Wykonawcy należącego do tej samej </w:t>
      </w: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lastRenderedPageBreak/>
        <w:t>grupy kapitałowej.</w:t>
      </w:r>
    </w:p>
    <w:p w14:paraId="737B9245" w14:textId="77777777" w:rsid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color w:val="0070C0"/>
          <w:sz w:val="20"/>
          <w:szCs w:val="20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CF03EF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Niepotrzebne skreślić lub usunąć</w:t>
      </w:r>
    </w:p>
    <w:p w14:paraId="66A764F0" w14:textId="77777777" w:rsidR="00CF03EF" w:rsidRPr="00067B62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**</w:t>
      </w:r>
      <w:r>
        <w:rPr>
          <w:rFonts w:ascii="Arial" w:eastAsia="Times New Roman" w:hAnsi="Arial" w:cs="Arial"/>
          <w:color w:val="0070C0"/>
          <w:sz w:val="20"/>
          <w:szCs w:val="20"/>
          <w:lang w:eastAsia="pl-PL"/>
        </w:rPr>
        <w:t xml:space="preserve"> Wypełnić jeżeli dotyczy</w:t>
      </w:r>
    </w:p>
    <w:p w14:paraId="3ED84AF1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3B2CCB7A" w14:textId="77777777" w:rsidTr="00620E37">
        <w:tc>
          <w:tcPr>
            <w:tcW w:w="2660" w:type="dxa"/>
          </w:tcPr>
          <w:p w14:paraId="0ABFCDC8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7B46170B" w14:textId="77777777"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4AEEF356" w14:textId="77777777"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14:paraId="4BFA0B46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28F5EE2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6137F7DD" w14:textId="77777777"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EE0A64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4086DA44" w14:textId="77777777" w:rsidR="00106AC7" w:rsidRPr="00BC121E" w:rsidRDefault="00106AC7" w:rsidP="001E4022"/>
    <w:sectPr w:rsidR="00106AC7" w:rsidRPr="00BC121E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C84709" w14:textId="77777777" w:rsidR="006C6951" w:rsidRDefault="006C6951">
      <w:r>
        <w:separator/>
      </w:r>
    </w:p>
  </w:endnote>
  <w:endnote w:type="continuationSeparator" w:id="0">
    <w:p w14:paraId="4DB761CF" w14:textId="77777777" w:rsidR="006C6951" w:rsidRDefault="006C69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3E2AC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DFBF194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9866A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4226457B" w14:textId="77777777" w:rsidR="009A4CD3" w:rsidRDefault="001558A5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5F5619DD">
        <v:line id="_x0000_s1025" style="position:absolute;left:0;text-align:left;z-index:251657728" from="-3.85pt,8.7pt" to="455.15pt,8.7pt"/>
      </w:pict>
    </w:r>
  </w:p>
  <w:p w14:paraId="514469A2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FB2F6F" w14:textId="77777777" w:rsidR="00EE0A64" w:rsidRDefault="00EE0A6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3F8D20" w14:textId="77777777" w:rsidR="006C6951" w:rsidRDefault="006C6951">
      <w:r>
        <w:separator/>
      </w:r>
    </w:p>
  </w:footnote>
  <w:footnote w:type="continuationSeparator" w:id="0">
    <w:p w14:paraId="42DC3A39" w14:textId="77777777" w:rsidR="006C6951" w:rsidRDefault="006C69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9672F5" w14:textId="77777777" w:rsidR="00EE0A64" w:rsidRDefault="00EE0A6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1CA804" w14:textId="77777777" w:rsidR="00EE0A64" w:rsidRDefault="00EE0A6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B3B394" w14:textId="77777777" w:rsidR="00EE0A64" w:rsidRDefault="00EE0A6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09140086">
    <w:abstractNumId w:val="13"/>
  </w:num>
  <w:num w:numId="2" w16cid:durableId="1597206288">
    <w:abstractNumId w:val="0"/>
  </w:num>
  <w:num w:numId="3" w16cid:durableId="246773110">
    <w:abstractNumId w:val="11"/>
  </w:num>
  <w:num w:numId="4" w16cid:durableId="2106613530">
    <w:abstractNumId w:val="8"/>
  </w:num>
  <w:num w:numId="5" w16cid:durableId="557984515">
    <w:abstractNumId w:val="7"/>
  </w:num>
  <w:num w:numId="6" w16cid:durableId="1169565276">
    <w:abstractNumId w:val="1"/>
  </w:num>
  <w:num w:numId="7" w16cid:durableId="1492982021">
    <w:abstractNumId w:val="6"/>
  </w:num>
  <w:num w:numId="8" w16cid:durableId="396439167">
    <w:abstractNumId w:val="3"/>
  </w:num>
  <w:num w:numId="9" w16cid:durableId="1739942668">
    <w:abstractNumId w:val="2"/>
  </w:num>
  <w:num w:numId="10" w16cid:durableId="2129154938">
    <w:abstractNumId w:val="5"/>
  </w:num>
  <w:num w:numId="11" w16cid:durableId="635260551">
    <w:abstractNumId w:val="10"/>
  </w:num>
  <w:num w:numId="12" w16cid:durableId="1177038012">
    <w:abstractNumId w:val="4"/>
  </w:num>
  <w:num w:numId="13" w16cid:durableId="1838110616">
    <w:abstractNumId w:val="9"/>
  </w:num>
  <w:num w:numId="14" w16cid:durableId="49873844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C6951"/>
    <w:rsid w:val="0000184A"/>
    <w:rsid w:val="00007C1C"/>
    <w:rsid w:val="00012997"/>
    <w:rsid w:val="00022493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558A5"/>
    <w:rsid w:val="001614BA"/>
    <w:rsid w:val="001718C2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C6951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EE0A64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2805551"/>
  <w15:chartTrackingRefBased/>
  <w15:docId w15:val="{B401FFA9-3641-49D0-8CD2-8F853FBAC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194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Urszula Gawin</cp:lastModifiedBy>
  <cp:revision>3</cp:revision>
  <cp:lastPrinted>2010-01-07T09:39:00Z</cp:lastPrinted>
  <dcterms:created xsi:type="dcterms:W3CDTF">2026-09-24T09:50:00Z</dcterms:created>
  <dcterms:modified xsi:type="dcterms:W3CDTF">2026-09-25T12:11:00Z</dcterms:modified>
</cp:coreProperties>
</file>