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969B" w14:textId="27DC34EC" w:rsidR="0040509B" w:rsidRDefault="0046052B">
      <w:pPr>
        <w:pStyle w:val="Nagwek3"/>
        <w:rPr>
          <w:rFonts w:ascii="Times New Roman" w:hAnsi="Times New Roman"/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CCFBA71" wp14:editId="346C80A7">
                <wp:simplePos x="0" y="0"/>
                <wp:positionH relativeFrom="column">
                  <wp:posOffset>-229870</wp:posOffset>
                </wp:positionH>
                <wp:positionV relativeFrom="paragraph">
                  <wp:posOffset>6985</wp:posOffset>
                </wp:positionV>
                <wp:extent cx="4968240" cy="1616710"/>
                <wp:effectExtent l="0" t="0" r="0" b="0"/>
                <wp:wrapNone/>
                <wp:docPr id="61740975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8240" cy="1616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4EA87E" w14:textId="77777777" w:rsidR="0040509B" w:rsidRDefault="0040509B"/>
                          <w:tbl>
                            <w:tblPr>
                              <w:tblW w:w="6272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396"/>
                            </w:tblGrid>
                            <w:tr w:rsidR="00600904" w:rsidRPr="00A2540E" w14:paraId="1B4138F1" w14:textId="77777777" w:rsidTr="00600904">
                              <w:tc>
                                <w:tcPr>
                                  <w:tcW w:w="6272" w:type="dxa"/>
                                </w:tcPr>
                                <w:tbl>
                                  <w:tblPr>
                                    <w:tblW w:w="9072" w:type="dxa"/>
                                    <w:tblInd w:w="108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800"/>
                                    <w:gridCol w:w="6272"/>
                                  </w:tblGrid>
                                  <w:tr w:rsidR="00600904" w:rsidRPr="00D62E6E" w14:paraId="62640198" w14:textId="77777777" w:rsidTr="00085BC2">
                                    <w:tc>
                                      <w:tcPr>
                                        <w:tcW w:w="2800" w:type="dxa"/>
                                      </w:tcPr>
                                      <w:p w14:paraId="0B3DCEF4" w14:textId="77777777" w:rsidR="00600904" w:rsidRPr="00D62E6E" w:rsidRDefault="00600904" w:rsidP="00600904">
                                        <w:pPr>
                                          <w:tabs>
                                            <w:tab w:val="center" w:pos="4536"/>
                                            <w:tab w:val="right" w:pos="9072"/>
                                          </w:tabs>
                                          <w:ind w:left="-105"/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Wykonawca</w:t>
                                        </w: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</w:rPr>
                                          <w:t>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72" w:type="dxa"/>
                                      </w:tcPr>
                                      <w:p w14:paraId="5D390F8D" w14:textId="77777777" w:rsidR="00600904" w:rsidRPr="00D62E6E" w:rsidRDefault="00600904" w:rsidP="00600904">
                                        <w:pPr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14:paraId="711674CD" w14:textId="77777777" w:rsidR="00600904" w:rsidRPr="00D62E6E" w:rsidRDefault="00600904" w:rsidP="00600904">
                                        <w:pPr>
                                          <w:ind w:left="-321"/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  <w:t>…………………………………………………………………………………………..</w:t>
                                        </w:r>
                                      </w:p>
                                      <w:p w14:paraId="560AFD1B" w14:textId="77777777" w:rsidR="00600904" w:rsidRDefault="00600904" w:rsidP="00600904">
                                        <w:pPr>
                                          <w:spacing w:after="120"/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[nazwa, adres,</w:t>
                                        </w:r>
                                        <w:r w:rsidRPr="00D62E6E">
                                          <w:t xml:space="preserve"> </w:t>
                                        </w: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w zależności od podmiotu: NIP/PESEL,</w:t>
                                        </w:r>
                                      </w:p>
                                      <w:p w14:paraId="058BE1D9" w14:textId="3CBDBD11" w:rsidR="00600904" w:rsidRPr="00D62E6E" w:rsidRDefault="00600904" w:rsidP="00600904">
                                        <w:pPr>
                                          <w:spacing w:after="120"/>
                                          <w:rPr>
                                            <w:rFonts w:ascii="Arial" w:hAnsi="Arial" w:cs="Arial"/>
                                            <w:b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 xml:space="preserve"> KRS/</w:t>
                                        </w:r>
                                        <w:proofErr w:type="spellStart"/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CEiDG</w:t>
                                        </w:r>
                                        <w:proofErr w:type="spellEnd"/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]</w:t>
                                        </w:r>
                                      </w:p>
                                    </w:tc>
                                  </w:tr>
                                  <w:tr w:rsidR="00600904" w:rsidRPr="00D62E6E" w14:paraId="0840EFCD" w14:textId="77777777" w:rsidTr="00085BC2">
                                    <w:tc>
                                      <w:tcPr>
                                        <w:tcW w:w="2800" w:type="dxa"/>
                                      </w:tcPr>
                                      <w:p w14:paraId="319E142A" w14:textId="77777777" w:rsidR="00600904" w:rsidRPr="00D62E6E" w:rsidRDefault="00600904" w:rsidP="00600904">
                                        <w:pPr>
                                          <w:tabs>
                                            <w:tab w:val="center" w:pos="4536"/>
                                          </w:tabs>
                                          <w:ind w:left="-105"/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reprezentowany przez: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72" w:type="dxa"/>
                                      </w:tcPr>
                                      <w:p w14:paraId="187850F9" w14:textId="77777777" w:rsidR="00600904" w:rsidRPr="00D62E6E" w:rsidRDefault="00600904" w:rsidP="00600904">
                                        <w:pPr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14:paraId="5AC71F65" w14:textId="77777777" w:rsidR="00600904" w:rsidRPr="00D62E6E" w:rsidRDefault="00600904" w:rsidP="00600904">
                                        <w:pPr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  <w:t>…………………………………………………………………………………………..</w:t>
                                        </w:r>
                                      </w:p>
                                      <w:p w14:paraId="2A67FB21" w14:textId="77777777" w:rsidR="00600904" w:rsidRDefault="00600904" w:rsidP="00600904">
                                        <w:pPr>
                                          <w:tabs>
                                            <w:tab w:val="left" w:pos="7023"/>
                                          </w:tabs>
                                          <w:spacing w:after="120"/>
                                          <w:ind w:right="-108"/>
                                          <w:rPr>
                                            <w:rFonts w:ascii="Arial" w:hAnsi="Arial" w:cs="Arial"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[</w:t>
                                        </w:r>
                                        <w:r w:rsidRPr="00D62E6E">
                                          <w:rPr>
                                            <w:rFonts w:ascii="Arial" w:hAnsi="Arial" w:cs="Arial"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imię, nazwisko, stanowisko/podstawa do reprezentacji</w:t>
                                        </w:r>
                                      </w:p>
                                      <w:p w14:paraId="240C55B6" w14:textId="226C28DA" w:rsidR="00600904" w:rsidRPr="00D62E6E" w:rsidRDefault="00600904" w:rsidP="00600904">
                                        <w:pPr>
                                          <w:tabs>
                                            <w:tab w:val="left" w:pos="7023"/>
                                          </w:tabs>
                                          <w:spacing w:after="120"/>
                                          <w:ind w:right="-108"/>
                                          <w:rPr>
                                            <w:rFonts w:ascii="Arial" w:hAnsi="Arial" w:cs="Arial"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]</w:t>
                                        </w:r>
                                      </w:p>
                                    </w:tc>
                                  </w:tr>
                                </w:tbl>
                                <w:p w14:paraId="5196A4E8" w14:textId="1ECE7199" w:rsidR="00600904" w:rsidRPr="00A2540E" w:rsidRDefault="00600904" w:rsidP="00600904">
                                  <w:pPr>
                                    <w:tabs>
                                      <w:tab w:val="left" w:pos="7023"/>
                                    </w:tabs>
                                    <w:spacing w:after="120"/>
                                    <w:ind w:right="-108"/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8EAA81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CFBA71" id="AutoShape 2" o:spid="_x0000_s1026" style="position:absolute;left:0;text-align:left;margin-left:-18.1pt;margin-top:.55pt;width:391.2pt;height:1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" filled="f" strokeweight=".25pt">
                <v:textbox inset="1pt,1pt,1pt,1pt">
                  <w:txbxContent>
                    <w:p w14:paraId="0D4EA87E" w14:textId="77777777" w:rsidR="0040509B" w:rsidRDefault="0040509B"/>
                    <w:tbl>
                      <w:tblPr>
                        <w:tblW w:w="6272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9396"/>
                      </w:tblGrid>
                      <w:tr w:rsidR="00600904" w:rsidRPr="00A2540E" w14:paraId="1B4138F1" w14:textId="77777777" w:rsidTr="00600904">
                        <w:tc>
                          <w:tcPr>
                            <w:tcW w:w="6272" w:type="dxa"/>
                          </w:tcPr>
                          <w:tbl>
                            <w:tblPr>
                              <w:tblW w:w="9072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00"/>
                              <w:gridCol w:w="6272"/>
                            </w:tblGrid>
                            <w:tr w:rsidR="00600904" w:rsidRPr="00D62E6E" w14:paraId="62640198" w14:textId="77777777" w:rsidTr="00085BC2">
                              <w:tc>
                                <w:tcPr>
                                  <w:tcW w:w="2800" w:type="dxa"/>
                                </w:tcPr>
                                <w:p w14:paraId="0B3DCEF4" w14:textId="77777777" w:rsidR="00600904" w:rsidRPr="00D62E6E" w:rsidRDefault="00600904" w:rsidP="00600904">
                                  <w:pPr>
                                    <w:tabs>
                                      <w:tab w:val="center" w:pos="4536"/>
                                      <w:tab w:val="right" w:pos="9072"/>
                                    </w:tabs>
                                    <w:ind w:left="-105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Wykonawca</w:t>
                                  </w: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6272" w:type="dxa"/>
                                </w:tcPr>
                                <w:p w14:paraId="5D390F8D" w14:textId="77777777" w:rsidR="00600904" w:rsidRPr="00D62E6E" w:rsidRDefault="00600904" w:rsidP="00600904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11674CD" w14:textId="77777777" w:rsidR="00600904" w:rsidRPr="00D62E6E" w:rsidRDefault="00600904" w:rsidP="00600904">
                                  <w:pPr>
                                    <w:ind w:left="-321"/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  <w:t>…………………………………………………………………………………………..</w:t>
                                  </w:r>
                                </w:p>
                                <w:p w14:paraId="560AFD1B" w14:textId="77777777" w:rsidR="00600904" w:rsidRDefault="00600904" w:rsidP="00600904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[nazwa, adres,</w:t>
                                  </w:r>
                                  <w:r w:rsidRPr="00D62E6E">
                                    <w:t xml:space="preserve"> </w:t>
                                  </w: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w zależności od podmiotu: NIP/PESEL,</w:t>
                                  </w:r>
                                </w:p>
                                <w:p w14:paraId="058BE1D9" w14:textId="3CBDBD11" w:rsidR="00600904" w:rsidRPr="00D62E6E" w:rsidRDefault="00600904" w:rsidP="00600904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 xml:space="preserve"> KRS/</w:t>
                                  </w:r>
                                  <w:proofErr w:type="spellStart"/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CEiDG</w:t>
                                  </w:r>
                                  <w:proofErr w:type="spellEnd"/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600904" w:rsidRPr="00D62E6E" w14:paraId="0840EFCD" w14:textId="77777777" w:rsidTr="00085BC2">
                              <w:tc>
                                <w:tcPr>
                                  <w:tcW w:w="2800" w:type="dxa"/>
                                </w:tcPr>
                                <w:p w14:paraId="319E142A" w14:textId="77777777" w:rsidR="00600904" w:rsidRPr="00D62E6E" w:rsidRDefault="00600904" w:rsidP="00600904">
                                  <w:pPr>
                                    <w:tabs>
                                      <w:tab w:val="center" w:pos="4536"/>
                                    </w:tabs>
                                    <w:ind w:left="-105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reprezentowany przez:</w:t>
                                  </w:r>
                                </w:p>
                              </w:tc>
                              <w:tc>
                                <w:tcPr>
                                  <w:tcW w:w="6272" w:type="dxa"/>
                                </w:tcPr>
                                <w:p w14:paraId="187850F9" w14:textId="77777777" w:rsidR="00600904" w:rsidRPr="00D62E6E" w:rsidRDefault="00600904" w:rsidP="00600904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AC71F65" w14:textId="77777777" w:rsidR="00600904" w:rsidRPr="00D62E6E" w:rsidRDefault="00600904" w:rsidP="00600904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  <w:t>…………………………………………………………………………………………..</w:t>
                                  </w:r>
                                </w:p>
                                <w:p w14:paraId="2A67FB21" w14:textId="77777777" w:rsidR="00600904" w:rsidRDefault="00600904" w:rsidP="00600904">
                                  <w:pPr>
                                    <w:tabs>
                                      <w:tab w:val="left" w:pos="7023"/>
                                    </w:tabs>
                                    <w:spacing w:after="120"/>
                                    <w:ind w:right="-108"/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[</w:t>
                                  </w:r>
                                  <w:r w:rsidRPr="00D62E6E"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  <w:t>imię, nazwisko, stanowisko/podstawa do reprezentacji</w:t>
                                  </w:r>
                                </w:p>
                                <w:p w14:paraId="240C55B6" w14:textId="226C28DA" w:rsidR="00600904" w:rsidRPr="00D62E6E" w:rsidRDefault="00600904" w:rsidP="00600904">
                                  <w:pPr>
                                    <w:tabs>
                                      <w:tab w:val="left" w:pos="7023"/>
                                    </w:tabs>
                                    <w:spacing w:after="120"/>
                                    <w:ind w:right="-108"/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]</w:t>
                                  </w:r>
                                </w:p>
                              </w:tc>
                            </w:tr>
                          </w:tbl>
                          <w:p w14:paraId="5196A4E8" w14:textId="1ECE7199" w:rsidR="00600904" w:rsidRPr="00A2540E" w:rsidRDefault="00600904" w:rsidP="00600904">
                            <w:pPr>
                              <w:tabs>
                                <w:tab w:val="left" w:pos="7023"/>
                              </w:tabs>
                              <w:spacing w:after="120"/>
                              <w:ind w:right="-108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38EAA81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0509B">
        <w:rPr>
          <w:rFonts w:ascii="Times New Roman" w:hAnsi="Times New Roman"/>
          <w:sz w:val="24"/>
        </w:rPr>
        <w:t>Załącznik nr</w:t>
      </w:r>
      <w:bookmarkStart w:id="0" w:name="Tekst4"/>
      <w:r w:rsidR="00FF285D">
        <w:rPr>
          <w:rFonts w:ascii="Times New Roman" w:hAnsi="Times New Roman"/>
          <w:sz w:val="24"/>
        </w:rPr>
        <w:t xml:space="preserve"> </w:t>
      </w:r>
      <w:bookmarkEnd w:id="0"/>
      <w:r w:rsidR="00FF285D">
        <w:rPr>
          <w:rFonts w:ascii="Times New Roman" w:hAnsi="Times New Roman"/>
          <w:sz w:val="24"/>
        </w:rPr>
        <w:t>4</w:t>
      </w:r>
    </w:p>
    <w:p w14:paraId="3250A747" w14:textId="47DD4F2F" w:rsidR="0040509B" w:rsidRDefault="0040509B">
      <w:pPr>
        <w:rPr>
          <w:sz w:val="22"/>
        </w:rPr>
      </w:pPr>
    </w:p>
    <w:p w14:paraId="5B2E2901" w14:textId="77777777" w:rsidR="0040509B" w:rsidRDefault="0040509B">
      <w:pPr>
        <w:rPr>
          <w:sz w:val="22"/>
        </w:rPr>
      </w:pPr>
    </w:p>
    <w:p w14:paraId="14E7FFE1" w14:textId="77777777" w:rsidR="0040509B" w:rsidRDefault="0040509B">
      <w:pPr>
        <w:rPr>
          <w:sz w:val="22"/>
        </w:rPr>
      </w:pPr>
    </w:p>
    <w:p w14:paraId="23501F86" w14:textId="77777777" w:rsidR="0040509B" w:rsidRDefault="0040509B">
      <w:pPr>
        <w:rPr>
          <w:sz w:val="22"/>
        </w:rPr>
      </w:pPr>
    </w:p>
    <w:p w14:paraId="53D627C7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62D86F25" w14:textId="77777777" w:rsidR="00600904" w:rsidRDefault="00600904" w:rsidP="00770AFB">
      <w:pPr>
        <w:spacing w:before="120" w:line="360" w:lineRule="auto"/>
        <w:jc w:val="center"/>
        <w:rPr>
          <w:b/>
          <w:sz w:val="28"/>
        </w:rPr>
      </w:pPr>
    </w:p>
    <w:p w14:paraId="64C2DB83" w14:textId="77777777" w:rsidR="00600904" w:rsidRDefault="00600904" w:rsidP="00770AFB">
      <w:pPr>
        <w:spacing w:before="120" w:line="360" w:lineRule="auto"/>
        <w:jc w:val="center"/>
        <w:rPr>
          <w:b/>
          <w:sz w:val="28"/>
        </w:rPr>
      </w:pPr>
    </w:p>
    <w:p w14:paraId="07E6B34B" w14:textId="242CC65E" w:rsidR="00770AFB" w:rsidRPr="00600904" w:rsidRDefault="00770AFB" w:rsidP="00770AFB">
      <w:pPr>
        <w:spacing w:before="120" w:line="360" w:lineRule="auto"/>
        <w:jc w:val="center"/>
        <w:rPr>
          <w:rFonts w:ascii="Arial" w:hAnsi="Arial" w:cs="Arial"/>
          <w:b/>
          <w:sz w:val="28"/>
        </w:rPr>
      </w:pPr>
      <w:r w:rsidRPr="00600904">
        <w:rPr>
          <w:rFonts w:ascii="Arial" w:hAnsi="Arial" w:cs="Arial"/>
          <w:b/>
          <w:sz w:val="28"/>
        </w:rPr>
        <w:t>OŚWIADCZENIE WYKONAWCY</w:t>
      </w:r>
    </w:p>
    <w:p w14:paraId="3878F028" w14:textId="77777777" w:rsidR="00770AFB" w:rsidRPr="00600904" w:rsidRDefault="00770AFB" w:rsidP="00770AFB">
      <w:pPr>
        <w:spacing w:before="120" w:line="360" w:lineRule="auto"/>
        <w:jc w:val="center"/>
        <w:rPr>
          <w:rFonts w:ascii="Arial" w:hAnsi="Arial" w:cs="Arial"/>
          <w:b/>
          <w:sz w:val="28"/>
        </w:rPr>
      </w:pPr>
      <w:r w:rsidRPr="00600904">
        <w:rPr>
          <w:rFonts w:ascii="Arial" w:hAnsi="Arial" w:cs="Arial"/>
          <w:b/>
          <w:sz w:val="28"/>
        </w:rPr>
        <w:t>DOTYCZĄCE DOPUSZCZENIA DO OBROTU OFEROWANEGO PRZEDMIOTU ZAMÓWIENIA</w:t>
      </w:r>
    </w:p>
    <w:p w14:paraId="7E71F5BB" w14:textId="77777777" w:rsidR="00770AFB" w:rsidRPr="00600904" w:rsidRDefault="00770AFB" w:rsidP="00770AFB">
      <w:pPr>
        <w:spacing w:before="120" w:line="360" w:lineRule="auto"/>
        <w:jc w:val="right"/>
        <w:rPr>
          <w:rFonts w:ascii="Arial" w:hAnsi="Arial" w:cs="Arial"/>
          <w:b/>
          <w:sz w:val="28"/>
        </w:rPr>
      </w:pPr>
    </w:p>
    <w:p w14:paraId="74ED0376" w14:textId="0CE9F3F4" w:rsidR="00770AFB" w:rsidRPr="00600904" w:rsidRDefault="00770AFB" w:rsidP="00770AFB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1.</w:t>
      </w:r>
      <w:r w:rsidRPr="00600904">
        <w:rPr>
          <w:rFonts w:ascii="Arial" w:hAnsi="Arial" w:cs="Arial"/>
          <w:bCs/>
          <w:sz w:val="24"/>
          <w:szCs w:val="24"/>
        </w:rPr>
        <w:tab/>
        <w:t>Oświadczamy, że zaoferowane produkty lecznicze są dopuszczone do obrotu na terytorium Rzeczpospolitej Polskiej, zgodnie z postanowieniami ustawy z dnia 6 września 2001 r.  Prawo farmaceutyczne (tekst jednolity Dz. U. z 202</w:t>
      </w:r>
      <w:r w:rsidR="006D14B9">
        <w:rPr>
          <w:rFonts w:ascii="Arial" w:hAnsi="Arial" w:cs="Arial"/>
          <w:bCs/>
          <w:sz w:val="24"/>
          <w:szCs w:val="24"/>
        </w:rPr>
        <w:t>6</w:t>
      </w:r>
      <w:r w:rsidRPr="00600904">
        <w:rPr>
          <w:rFonts w:ascii="Arial" w:hAnsi="Arial" w:cs="Arial"/>
          <w:bCs/>
          <w:sz w:val="24"/>
          <w:szCs w:val="24"/>
        </w:rPr>
        <w:t xml:space="preserve"> r., poz. </w:t>
      </w:r>
      <w:r w:rsidR="006D14B9">
        <w:rPr>
          <w:rFonts w:ascii="Arial" w:hAnsi="Arial" w:cs="Arial"/>
          <w:bCs/>
          <w:sz w:val="24"/>
          <w:szCs w:val="24"/>
        </w:rPr>
        <w:t>612</w:t>
      </w:r>
      <w:r w:rsidRPr="00600904">
        <w:rPr>
          <w:rFonts w:ascii="Arial" w:hAnsi="Arial" w:cs="Arial"/>
          <w:bCs/>
          <w:sz w:val="24"/>
          <w:szCs w:val="24"/>
        </w:rPr>
        <w:t xml:space="preserve"> ze zm.), </w:t>
      </w:r>
    </w:p>
    <w:p w14:paraId="08DC7988" w14:textId="3F45AD4D" w:rsidR="00770AFB" w:rsidRPr="00600904" w:rsidRDefault="00770AFB" w:rsidP="00600904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2.</w:t>
      </w:r>
      <w:r w:rsidRPr="00600904">
        <w:rPr>
          <w:rFonts w:ascii="Arial" w:hAnsi="Arial" w:cs="Arial"/>
          <w:bCs/>
          <w:sz w:val="24"/>
          <w:szCs w:val="24"/>
        </w:rPr>
        <w:tab/>
        <w:t>Oświadczamy, że oferowany asortyment  jest zawarty w aktualnym wykazie leków refundowanych, środków spożywczych specjalnego przeznaczenia żywieniowego oraz wyrobów medycznych, a ponadto dostępny w ramach programów lekowych - zgodnie z załącznikiem do Obwieszczenia Ministra Zdrowia w sprawie wykazu refundowanych leków, środków spożywczych specjalnego przeznaczenia żywieniowego oraz wyrobów medycznych.</w:t>
      </w:r>
    </w:p>
    <w:p w14:paraId="0D2F1101" w14:textId="77777777" w:rsidR="00770AFB" w:rsidRPr="00600904" w:rsidRDefault="00770AFB" w:rsidP="00770AFB">
      <w:pPr>
        <w:spacing w:before="120" w:line="360" w:lineRule="auto"/>
        <w:jc w:val="right"/>
        <w:rPr>
          <w:rFonts w:ascii="Arial" w:hAnsi="Arial" w:cs="Arial"/>
          <w:b/>
          <w:sz w:val="24"/>
          <w:szCs w:val="24"/>
        </w:rPr>
      </w:pPr>
    </w:p>
    <w:p w14:paraId="4545AB76" w14:textId="1D401196" w:rsidR="0040509B" w:rsidRPr="00600904" w:rsidRDefault="00770AFB" w:rsidP="00770AFB">
      <w:p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Jednocześnie stwierdzamy, ze jesteśmy świadomi odpowiedzialności karnej za składanie fałszywych oświadczeń.</w:t>
      </w:r>
    </w:p>
    <w:p w14:paraId="656D5D76" w14:textId="77777777" w:rsidR="00CA5CB6" w:rsidRDefault="00CA5CB6" w:rsidP="00770AFB">
      <w:pPr>
        <w:spacing w:before="120" w:line="360" w:lineRule="auto"/>
        <w:rPr>
          <w:bCs/>
          <w:sz w:val="28"/>
        </w:rPr>
      </w:pPr>
    </w:p>
    <w:p w14:paraId="0DDA2030" w14:textId="77777777" w:rsidR="00600904" w:rsidRDefault="00600904" w:rsidP="00770AFB">
      <w:pPr>
        <w:spacing w:before="120" w:line="360" w:lineRule="auto"/>
        <w:rPr>
          <w:bCs/>
          <w:sz w:val="2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CA5CB6" w:rsidRPr="00844A96" w14:paraId="1ECC9C31" w14:textId="77777777" w:rsidTr="00085BC2">
        <w:tc>
          <w:tcPr>
            <w:tcW w:w="2660" w:type="dxa"/>
          </w:tcPr>
          <w:p w14:paraId="67C39BAB" w14:textId="77777777" w:rsidR="00CA5CB6" w:rsidRPr="00D62E6E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637E309" w14:textId="77777777" w:rsidR="00CA5CB6" w:rsidRPr="002D1740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</w:t>
            </w:r>
            <w:r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</w:t>
            </w:r>
          </w:p>
          <w:p w14:paraId="390DAA09" w14:textId="77777777" w:rsidR="00CA5CB6" w:rsidRPr="00844A96" w:rsidRDefault="00CA5CB6" w:rsidP="00085BC2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844A9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5C40E5F9" w14:textId="77777777" w:rsidR="00CA5CB6" w:rsidRPr="00D62E6E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0C35EF8" w14:textId="687B230B" w:rsidR="00CA5CB6" w:rsidRPr="00C14101" w:rsidRDefault="00600904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iCs/>
                <w:sz w:val="24"/>
                <w:szCs w:val="24"/>
                <w:vertAlign w:val="superscript"/>
              </w:rPr>
              <w:t xml:space="preserve">                 </w:t>
            </w:r>
            <w:r w:rsidR="00CA5CB6"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</w:t>
            </w:r>
            <w:r w:rsidR="00CA5CB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</w:t>
            </w:r>
            <w:r w:rsidR="00CA5CB6"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</w:t>
            </w:r>
          </w:p>
          <w:p w14:paraId="31EDB69C" w14:textId="686C8D88" w:rsidR="00600904" w:rsidRDefault="00600904" w:rsidP="00085BC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   </w:t>
            </w:r>
            <w:r w:rsidR="00CA5CB6" w:rsidRPr="00844A96">
              <w:rPr>
                <w:rFonts w:ascii="Arial" w:hAnsi="Arial" w:cs="Arial"/>
                <w:iCs/>
                <w:sz w:val="18"/>
                <w:szCs w:val="18"/>
              </w:rPr>
              <w:t>[kwalifikowany podpis elektroniczny osoby / osób uprawnionych</w:t>
            </w:r>
          </w:p>
          <w:p w14:paraId="221F1DF2" w14:textId="54560DE5" w:rsidR="00CA5CB6" w:rsidRPr="00844A96" w:rsidRDefault="00CA5CB6" w:rsidP="00085BC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844A96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600904">
              <w:rPr>
                <w:rFonts w:ascii="Arial" w:hAnsi="Arial" w:cs="Arial"/>
                <w:iCs/>
                <w:sz w:val="18"/>
                <w:szCs w:val="18"/>
              </w:rPr>
              <w:t xml:space="preserve">                                             </w:t>
            </w:r>
            <w:r w:rsidRPr="00844A96">
              <w:rPr>
                <w:rFonts w:ascii="Arial" w:hAnsi="Arial" w:cs="Arial"/>
                <w:iCs/>
                <w:sz w:val="18"/>
                <w:szCs w:val="18"/>
              </w:rPr>
              <w:t>do reprezentacji Wykonawcy]</w:t>
            </w:r>
          </w:p>
        </w:tc>
      </w:tr>
    </w:tbl>
    <w:p w14:paraId="0D6E9E82" w14:textId="77777777" w:rsidR="00CA5CB6" w:rsidRDefault="00CA5CB6" w:rsidP="00770AFB">
      <w:pPr>
        <w:spacing w:before="120" w:line="360" w:lineRule="auto"/>
      </w:pPr>
    </w:p>
    <w:sectPr w:rsidR="00CA5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26E40" w14:textId="77777777" w:rsidR="001241FE" w:rsidRDefault="001241FE">
      <w:r>
        <w:separator/>
      </w:r>
    </w:p>
  </w:endnote>
  <w:endnote w:type="continuationSeparator" w:id="0">
    <w:p w14:paraId="0D4CC2BF" w14:textId="77777777" w:rsidR="001241FE" w:rsidRDefault="0012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4748B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97C23A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41E8" w14:textId="3C1A44C8" w:rsidR="0040509B" w:rsidRDefault="004605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8C7AC5" wp14:editId="54FE554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75784112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2FFE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422BB0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2BDFE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DF9DF9" w14:textId="77777777" w:rsidR="0040509B" w:rsidRDefault="0040509B">
    <w:pPr>
      <w:pStyle w:val="Stopka"/>
      <w:tabs>
        <w:tab w:val="clear" w:pos="4536"/>
      </w:tabs>
      <w:jc w:val="center"/>
    </w:pPr>
  </w:p>
  <w:p w14:paraId="1EBC5E75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8359E" w14:textId="77777777" w:rsidR="001241FE" w:rsidRDefault="001241FE">
      <w:r>
        <w:separator/>
      </w:r>
    </w:p>
  </w:footnote>
  <w:footnote w:type="continuationSeparator" w:id="0">
    <w:p w14:paraId="763849F8" w14:textId="77777777" w:rsidR="001241FE" w:rsidRDefault="00124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582B7" w14:textId="77777777" w:rsidR="00697315" w:rsidRDefault="00697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FC1C" w14:textId="77777777" w:rsidR="00697315" w:rsidRDefault="00697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2A5BC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4B"/>
    <w:rsid w:val="0009015F"/>
    <w:rsid w:val="000C5B68"/>
    <w:rsid w:val="001241FE"/>
    <w:rsid w:val="003D7607"/>
    <w:rsid w:val="0040509B"/>
    <w:rsid w:val="0046052B"/>
    <w:rsid w:val="00511954"/>
    <w:rsid w:val="00600904"/>
    <w:rsid w:val="00603D6B"/>
    <w:rsid w:val="00697315"/>
    <w:rsid w:val="006D14B9"/>
    <w:rsid w:val="00770AFB"/>
    <w:rsid w:val="009A1A4B"/>
    <w:rsid w:val="009C4B96"/>
    <w:rsid w:val="00A351AA"/>
    <w:rsid w:val="00C279F6"/>
    <w:rsid w:val="00CA5CB6"/>
    <w:rsid w:val="00F64A20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D4198"/>
  <w15:chartTrackingRefBased/>
  <w15:docId w15:val="{BB27D7A9-6616-41C3-8ABF-69674A57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121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2</cp:revision>
  <cp:lastPrinted>2000-12-12T17:01:00Z</cp:lastPrinted>
  <dcterms:created xsi:type="dcterms:W3CDTF">2026-09-25T12:31:00Z</dcterms:created>
  <dcterms:modified xsi:type="dcterms:W3CDTF">2026-09-25T12:31:00Z</dcterms:modified>
</cp:coreProperties>
</file>