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47C86" w14:textId="759D7C51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2295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7915E2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5A0E7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0E92F9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CD3773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ED52BF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CAC89FC" w14:textId="77777777" w:rsidTr="004F10A0">
        <w:tc>
          <w:tcPr>
            <w:tcW w:w="2269" w:type="dxa"/>
          </w:tcPr>
          <w:p w14:paraId="23034F6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09B689" w14:textId="77777777" w:rsidR="00A137C9" w:rsidRPr="00A2540E" w:rsidRDefault="0096675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67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6755" w:rsidRPr="00A2540E" w14:paraId="587D8887" w14:textId="77777777" w:rsidTr="0038141C">
        <w:tc>
          <w:tcPr>
            <w:tcW w:w="2269" w:type="dxa"/>
          </w:tcPr>
          <w:p w14:paraId="02367366" w14:textId="77777777" w:rsidR="00966755" w:rsidRPr="00A2540E" w:rsidRDefault="00966755" w:rsidP="003814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DF5C46D" w14:textId="77777777" w:rsidR="00966755" w:rsidRPr="00A2540E" w:rsidRDefault="00966755" w:rsidP="003814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67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DZP-271-50/26</w:t>
            </w:r>
          </w:p>
        </w:tc>
      </w:tr>
    </w:tbl>
    <w:p w14:paraId="62EB886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0DD67D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6755" w:rsidRPr="0096675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8E6277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644BB60" w14:textId="77777777" w:rsidTr="00A137C9">
        <w:tc>
          <w:tcPr>
            <w:tcW w:w="617" w:type="dxa"/>
            <w:vAlign w:val="center"/>
          </w:tcPr>
          <w:p w14:paraId="40857B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BD5CB7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3EC960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F3E6C1C" w14:textId="77777777" w:rsidTr="00A137C9">
        <w:tc>
          <w:tcPr>
            <w:tcW w:w="617" w:type="dxa"/>
            <w:vAlign w:val="center"/>
          </w:tcPr>
          <w:p w14:paraId="65D51F2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C17F2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DCD7C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520C156" w14:textId="77777777" w:rsidTr="00A137C9">
        <w:tc>
          <w:tcPr>
            <w:tcW w:w="617" w:type="dxa"/>
            <w:vAlign w:val="center"/>
          </w:tcPr>
          <w:p w14:paraId="28C64A1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A15E92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59DE32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A5DC7B" w14:textId="694BD7BD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66755" w:rsidRPr="00966755">
        <w:rPr>
          <w:rFonts w:ascii="Arial" w:hAnsi="Arial" w:cs="Arial"/>
          <w:sz w:val="24"/>
          <w:szCs w:val="24"/>
        </w:rPr>
        <w:t>(t.j. Dz. U. z 2026 r. poz. 793</w:t>
      </w:r>
      <w:r w:rsidR="00D526D1">
        <w:rPr>
          <w:rFonts w:ascii="Arial" w:hAnsi="Arial" w:cs="Arial"/>
          <w:sz w:val="24"/>
          <w:szCs w:val="24"/>
        </w:rPr>
        <w:t xml:space="preserve"> ze zm.</w:t>
      </w:r>
      <w:r w:rsidR="00966755" w:rsidRPr="0096675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FB4B8A6" w14:textId="77777777" w:rsidTr="00A137C9">
        <w:tc>
          <w:tcPr>
            <w:tcW w:w="617" w:type="dxa"/>
            <w:vAlign w:val="center"/>
          </w:tcPr>
          <w:p w14:paraId="5A08252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58684D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4A3EC8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ED14805" w14:textId="77777777" w:rsidTr="00A137C9">
        <w:tc>
          <w:tcPr>
            <w:tcW w:w="617" w:type="dxa"/>
            <w:vAlign w:val="center"/>
          </w:tcPr>
          <w:p w14:paraId="031CA3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7CB7696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352E9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6B61C83" w14:textId="77777777" w:rsidTr="00A137C9">
        <w:tc>
          <w:tcPr>
            <w:tcW w:w="617" w:type="dxa"/>
            <w:vAlign w:val="center"/>
          </w:tcPr>
          <w:p w14:paraId="7DC4D0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0287E1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1EAC5E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3709AE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1F3EE3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8997E2E" w14:textId="77777777" w:rsidTr="004F10A0">
        <w:tc>
          <w:tcPr>
            <w:tcW w:w="2660" w:type="dxa"/>
          </w:tcPr>
          <w:p w14:paraId="3607248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101F0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83829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436EC4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12089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E0BC0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6675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38A824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561B0" w14:textId="77777777" w:rsidR="00AB40F2" w:rsidRDefault="00AB40F2" w:rsidP="00025386">
      <w:pPr>
        <w:spacing w:after="0" w:line="240" w:lineRule="auto"/>
      </w:pPr>
      <w:r>
        <w:separator/>
      </w:r>
    </w:p>
  </w:endnote>
  <w:endnote w:type="continuationSeparator" w:id="0">
    <w:p w14:paraId="6E558934" w14:textId="77777777" w:rsidR="00AB40F2" w:rsidRDefault="00AB40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95867" w14:textId="77777777" w:rsidR="00966755" w:rsidRDefault="009667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B613F" w14:textId="77777777" w:rsidR="00025386" w:rsidRDefault="00B02295" w:rsidP="00025386">
    <w:pPr>
      <w:pStyle w:val="Stopka"/>
      <w:tabs>
        <w:tab w:val="clear" w:pos="4536"/>
      </w:tabs>
      <w:jc w:val="center"/>
    </w:pPr>
    <w:r>
      <w:rPr>
        <w:noProof/>
      </w:rPr>
      <w:pict w14:anchorId="3797854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FE85E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64BF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EE73" w14:textId="77777777" w:rsidR="00966755" w:rsidRDefault="00966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F0562" w14:textId="77777777" w:rsidR="00AB40F2" w:rsidRDefault="00AB40F2" w:rsidP="00025386">
      <w:pPr>
        <w:spacing w:after="0" w:line="240" w:lineRule="auto"/>
      </w:pPr>
      <w:r>
        <w:separator/>
      </w:r>
    </w:p>
  </w:footnote>
  <w:footnote w:type="continuationSeparator" w:id="0">
    <w:p w14:paraId="45240B09" w14:textId="77777777" w:rsidR="00AB40F2" w:rsidRDefault="00AB40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7A36" w14:textId="77777777" w:rsidR="00966755" w:rsidRDefault="00966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D65E" w14:textId="77777777" w:rsidR="00966755" w:rsidRDefault="00966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AD5E" w14:textId="77777777" w:rsidR="00966755" w:rsidRDefault="009667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194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0F2"/>
    <w:rsid w:val="0002249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84E94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6755"/>
    <w:rsid w:val="009E3644"/>
    <w:rsid w:val="00A137C9"/>
    <w:rsid w:val="00A56A6F"/>
    <w:rsid w:val="00A87380"/>
    <w:rsid w:val="00AB40F2"/>
    <w:rsid w:val="00AF4E90"/>
    <w:rsid w:val="00AF7375"/>
    <w:rsid w:val="00B02295"/>
    <w:rsid w:val="00B641BE"/>
    <w:rsid w:val="00B77707"/>
    <w:rsid w:val="00BE3BCE"/>
    <w:rsid w:val="00CB29AC"/>
    <w:rsid w:val="00D03170"/>
    <w:rsid w:val="00D526D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03C86"/>
  <w15:chartTrackingRefBased/>
  <w15:docId w15:val="{F44DDD26-0C5B-45FC-817E-546FAB3F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2026-09-22T11:36:00Z</dcterms:created>
  <dcterms:modified xsi:type="dcterms:W3CDTF">2026-09-25T11:56:00Z</dcterms:modified>
</cp:coreProperties>
</file>