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E99B6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632F1" w:rsidRPr="003632F1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5CBBEB3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45F9BDE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EB4806" w14:textId="77777777" w:rsidR="006676AE" w:rsidRPr="0012157F" w:rsidRDefault="003632F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32F1">
        <w:rPr>
          <w:rFonts w:ascii="Arial" w:hAnsi="Arial" w:cs="Arial"/>
        </w:rPr>
        <w:t>Gmina Gnojnik</w:t>
      </w:r>
    </w:p>
    <w:p w14:paraId="0736E6C0" w14:textId="77777777" w:rsidR="006676AE" w:rsidRPr="0012157F" w:rsidRDefault="003632F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32F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3632F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03EFBAF" w14:textId="77777777" w:rsidR="00F90CD1" w:rsidRDefault="003632F1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632F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3632F1">
        <w:rPr>
          <w:rFonts w:ascii="Arial" w:hAnsi="Arial" w:cs="Arial"/>
        </w:rPr>
        <w:t>Gnojnik</w:t>
      </w:r>
    </w:p>
    <w:p w14:paraId="6B4A61A8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915841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8897C5F" w14:textId="77777777" w:rsidTr="00252642">
        <w:tc>
          <w:tcPr>
            <w:tcW w:w="2800" w:type="dxa"/>
          </w:tcPr>
          <w:p w14:paraId="25F37095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732DC1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32680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9CC9554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390FCCDB" w14:textId="77777777" w:rsidTr="00252642">
        <w:tc>
          <w:tcPr>
            <w:tcW w:w="2800" w:type="dxa"/>
          </w:tcPr>
          <w:p w14:paraId="4D7545F1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7090B1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0FB315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FA0DB74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32ADA0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32F1" w:rsidRPr="0012157F" w14:paraId="0DA1BC0A" w14:textId="77777777" w:rsidTr="00FD14BD">
        <w:tc>
          <w:tcPr>
            <w:tcW w:w="9104" w:type="dxa"/>
            <w:shd w:val="clear" w:color="auto" w:fill="D9D9D9"/>
          </w:tcPr>
          <w:p w14:paraId="693B9236" w14:textId="77777777" w:rsidR="003632F1" w:rsidRPr="006F0A84" w:rsidRDefault="003632F1" w:rsidP="00FD14B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D651F93" w14:textId="77777777" w:rsidR="003632F1" w:rsidRDefault="003632F1" w:rsidP="00FD14B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632F1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B790AD8" w14:textId="77777777" w:rsidR="003632F1" w:rsidRPr="00534752" w:rsidRDefault="003632F1" w:rsidP="00FD14BD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0B78E9F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43D9711F" w14:textId="77777777" w:rsidTr="00252642">
        <w:tc>
          <w:tcPr>
            <w:tcW w:w="2269" w:type="dxa"/>
          </w:tcPr>
          <w:p w14:paraId="6CE72C12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92A539" w14:textId="72CC1F4D" w:rsidR="00FB403C" w:rsidRPr="00A2540E" w:rsidRDefault="003632F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2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3632F1" w:rsidRPr="00A2540E" w14:paraId="329EFBD8" w14:textId="77777777" w:rsidTr="00FD14BD">
        <w:tc>
          <w:tcPr>
            <w:tcW w:w="2269" w:type="dxa"/>
          </w:tcPr>
          <w:p w14:paraId="07D57E05" w14:textId="77777777" w:rsidR="003632F1" w:rsidRPr="00A2540E" w:rsidRDefault="003632F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502B6F" w14:textId="14AF81E1" w:rsidR="003632F1" w:rsidRPr="00A2540E" w:rsidRDefault="003632F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2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820C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</w:t>
            </w:r>
            <w:r w:rsidRPr="003632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183061FE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32BFC8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32F1" w:rsidRPr="003632F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FC7B9C0" w14:textId="77777777" w:rsidTr="00650D6C">
        <w:tc>
          <w:tcPr>
            <w:tcW w:w="9104" w:type="dxa"/>
            <w:shd w:val="clear" w:color="auto" w:fill="D9D9D9"/>
          </w:tcPr>
          <w:p w14:paraId="19849EA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2DB3FE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05F0ECA" w14:textId="77777777" w:rsidR="003632F1" w:rsidRPr="00992BD8" w:rsidRDefault="003632F1" w:rsidP="003632F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9C70411" w14:textId="77777777" w:rsidR="002426FF" w:rsidRPr="00922A11" w:rsidRDefault="003632F1" w:rsidP="003632F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42F3F238" w14:textId="77777777" w:rsidR="003632F1" w:rsidRPr="00922A11" w:rsidRDefault="003632F1" w:rsidP="003632F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3A021BE" w14:textId="77777777" w:rsidR="003632F1" w:rsidRPr="0012157F" w:rsidRDefault="003632F1" w:rsidP="003632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13B2FDE" w14:textId="77777777" w:rsidR="003632F1" w:rsidRPr="0012157F" w:rsidRDefault="003632F1" w:rsidP="003632F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6A83A2D" w14:textId="77777777" w:rsidR="003632F1" w:rsidRPr="00922A11" w:rsidRDefault="003632F1" w:rsidP="003632F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ECCCB14" w14:textId="77777777" w:rsidR="003632F1" w:rsidRPr="0012157F" w:rsidRDefault="003632F1" w:rsidP="003632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14:paraId="7197AC55" w14:textId="77777777" w:rsidR="003632F1" w:rsidRPr="0012157F" w:rsidRDefault="003632F1" w:rsidP="003632F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14:paraId="62BB3290" w14:textId="77777777" w:rsidR="003632F1" w:rsidRPr="00922A11" w:rsidRDefault="003632F1" w:rsidP="003632F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28F978D" w14:textId="77777777" w:rsidR="003632F1" w:rsidRPr="0012157F" w:rsidRDefault="003632F1" w:rsidP="003632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19B5E2E1" w14:textId="77777777" w:rsidR="003632F1" w:rsidRPr="0012157F" w:rsidRDefault="003632F1" w:rsidP="003632F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71CD7F5E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39C2ABD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E585DEE" w14:textId="77777777" w:rsidTr="00CD4DD1">
        <w:tc>
          <w:tcPr>
            <w:tcW w:w="9104" w:type="dxa"/>
            <w:shd w:val="clear" w:color="auto" w:fill="D9D9D9"/>
          </w:tcPr>
          <w:p w14:paraId="49207C9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CAB3A35" w14:textId="0303C58C" w:rsidR="00C62F57" w:rsidRDefault="00C5289F" w:rsidP="001703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5289F">
        <w:rPr>
          <w:rFonts w:ascii="Arial" w:hAnsi="Arial" w:cs="Arial"/>
          <w:sz w:val="24"/>
          <w:szCs w:val="24"/>
        </w:rPr>
        <w:t>Oświadczam, że spełniam/y warunki udziału w postępowaniu określone w Specyfikacji Warunków Zamówienia w zakresie, w jakim Wykonawca powołuje się na te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D8F0A9A" w14:textId="77777777" w:rsidTr="00CD4DD1">
        <w:tc>
          <w:tcPr>
            <w:tcW w:w="9104" w:type="dxa"/>
            <w:shd w:val="clear" w:color="auto" w:fill="D9D9D9"/>
          </w:tcPr>
          <w:p w14:paraId="7FE4F4C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96721D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E3E09FD" w14:textId="77777777" w:rsidTr="00847232">
        <w:tc>
          <w:tcPr>
            <w:tcW w:w="9104" w:type="dxa"/>
            <w:shd w:val="clear" w:color="auto" w:fill="D9D9D9"/>
          </w:tcPr>
          <w:p w14:paraId="7DA496E7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12024F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F4A8B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0B990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FA75EA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8A59B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A094CC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7955B6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DA0DC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4F129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987E98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E173B0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C4185D1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A507C" w14:textId="77777777" w:rsidR="00F9459B" w:rsidRDefault="00F9459B" w:rsidP="0038231F">
      <w:pPr>
        <w:spacing w:after="0" w:line="240" w:lineRule="auto"/>
      </w:pPr>
      <w:r>
        <w:separator/>
      </w:r>
    </w:p>
  </w:endnote>
  <w:endnote w:type="continuationSeparator" w:id="0">
    <w:p w14:paraId="44948984" w14:textId="77777777" w:rsidR="00F9459B" w:rsidRDefault="00F945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9E807" w14:textId="77777777" w:rsidR="003632F1" w:rsidRDefault="00363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37F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8D30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4AC2D" w14:textId="77777777" w:rsidR="003632F1" w:rsidRDefault="00363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89225" w14:textId="77777777" w:rsidR="00F9459B" w:rsidRDefault="00F9459B" w:rsidP="0038231F">
      <w:pPr>
        <w:spacing w:after="0" w:line="240" w:lineRule="auto"/>
      </w:pPr>
      <w:r>
        <w:separator/>
      </w:r>
    </w:p>
  </w:footnote>
  <w:footnote w:type="continuationSeparator" w:id="0">
    <w:p w14:paraId="69BB7DD4" w14:textId="77777777" w:rsidR="00F9459B" w:rsidRDefault="00F9459B" w:rsidP="0038231F">
      <w:pPr>
        <w:spacing w:after="0" w:line="240" w:lineRule="auto"/>
      </w:pPr>
      <w:r>
        <w:continuationSeparator/>
      </w:r>
    </w:p>
  </w:footnote>
  <w:footnote w:id="1">
    <w:p w14:paraId="0E213CE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299EF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C5378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F064A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D2B3C" w14:textId="77777777" w:rsidR="003632F1" w:rsidRDefault="00363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5C3AF" w14:textId="77777777" w:rsidR="003632F1" w:rsidRDefault="00363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8A03D" w14:textId="77777777" w:rsidR="003632F1" w:rsidRDefault="00363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207531">
    <w:abstractNumId w:val="11"/>
  </w:num>
  <w:num w:numId="2" w16cid:durableId="624433749">
    <w:abstractNumId w:val="0"/>
  </w:num>
  <w:num w:numId="3" w16cid:durableId="1837719865">
    <w:abstractNumId w:val="10"/>
  </w:num>
  <w:num w:numId="4" w16cid:durableId="383142904">
    <w:abstractNumId w:val="13"/>
  </w:num>
  <w:num w:numId="5" w16cid:durableId="488252865">
    <w:abstractNumId w:val="12"/>
  </w:num>
  <w:num w:numId="6" w16cid:durableId="645547679">
    <w:abstractNumId w:val="9"/>
  </w:num>
  <w:num w:numId="7" w16cid:durableId="218131759">
    <w:abstractNumId w:val="1"/>
  </w:num>
  <w:num w:numId="8" w16cid:durableId="1930236431">
    <w:abstractNumId w:val="6"/>
  </w:num>
  <w:num w:numId="9" w16cid:durableId="2136632127">
    <w:abstractNumId w:val="4"/>
  </w:num>
  <w:num w:numId="10" w16cid:durableId="572659918">
    <w:abstractNumId w:val="7"/>
  </w:num>
  <w:num w:numId="11" w16cid:durableId="1342901629">
    <w:abstractNumId w:val="5"/>
  </w:num>
  <w:num w:numId="12" w16cid:durableId="474763129">
    <w:abstractNumId w:val="8"/>
  </w:num>
  <w:num w:numId="13" w16cid:durableId="510993935">
    <w:abstractNumId w:val="3"/>
  </w:num>
  <w:num w:numId="14" w16cid:durableId="1416391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59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2F1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0C94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1B8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289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9459B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CB28A"/>
  <w15:docId w15:val="{0398BEC4-22F7-49C7-BB79-7992E8E32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2026-09-30T10:14:00Z</dcterms:created>
  <dcterms:modified xsi:type="dcterms:W3CDTF">2026-09-30T10:14:00Z</dcterms:modified>
</cp:coreProperties>
</file>