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530000" w14:textId="77777777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792608" w:rsidRPr="00792608">
        <w:rPr>
          <w:rFonts w:ascii="Arial" w:eastAsia="Times New Roman" w:hAnsi="Arial" w:cs="Arial"/>
          <w:bCs/>
          <w:sz w:val="24"/>
          <w:szCs w:val="20"/>
          <w:lang w:eastAsia="pl-PL"/>
        </w:rPr>
        <w:t>9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4CF324E0" w14:textId="77777777" w:rsidTr="00D62E6E">
        <w:tc>
          <w:tcPr>
            <w:tcW w:w="2800" w:type="dxa"/>
          </w:tcPr>
          <w:p w14:paraId="4133C09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9702A5B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F15EC87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1FE077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35EC2E72" w14:textId="77777777" w:rsidTr="00D62E6E">
        <w:tc>
          <w:tcPr>
            <w:tcW w:w="2800" w:type="dxa"/>
          </w:tcPr>
          <w:p w14:paraId="26DA7194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25440A3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47C1F5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E8AAC5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0BE8DF3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92608" w:rsidRPr="00C14101" w14:paraId="2E296647" w14:textId="77777777" w:rsidTr="00286E3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588881" w14:textId="77777777" w:rsidR="00792608" w:rsidRPr="00C14101" w:rsidRDefault="00792608" w:rsidP="00286E3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0479A5EB" w14:textId="77777777" w:rsidR="00792608" w:rsidRPr="00C14101" w:rsidRDefault="00792608" w:rsidP="00286E31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792608">
              <w:rPr>
                <w:rFonts w:ascii="Arial" w:eastAsia="Times New Roman" w:hAnsi="Arial" w:cs="Arial"/>
                <w:lang w:eastAsia="pl-PL"/>
              </w:rPr>
              <w:t>(t.j. Dz. U. z 2026 r. poz. 793)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49DECECF" w14:textId="77777777" w:rsidR="00792608" w:rsidRPr="00C14101" w:rsidRDefault="00792608" w:rsidP="00286E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03B0BC03" w14:textId="77777777" w:rsidR="00792608" w:rsidRPr="00C14101" w:rsidRDefault="00792608" w:rsidP="00286E3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5458B90" w14:textId="77777777" w:rsidR="00BC121E" w:rsidRPr="00C14101" w:rsidRDefault="00792608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0D9358F" w14:textId="77777777" w:rsidTr="00D62E6E">
        <w:tc>
          <w:tcPr>
            <w:tcW w:w="2269" w:type="dxa"/>
          </w:tcPr>
          <w:p w14:paraId="5807B7A7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3B1D5F2E" w14:textId="77777777" w:rsidR="00D62E6E" w:rsidRPr="00D62E6E" w:rsidRDefault="0079260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26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Dowóz uczniów niepełnosprawnych z terenu gminy Gnojnik do Specjalnego Ośrodka Szkolno-Wychowawczego im. Marii Konopnickiej w Złotej (adres: 32-859 Złota 292) wraz z zapewnieniem opieki podczas dowozu.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92608" w:rsidRPr="00D62E6E" w14:paraId="592C4AA7" w14:textId="77777777" w:rsidTr="00286E31">
        <w:tc>
          <w:tcPr>
            <w:tcW w:w="2269" w:type="dxa"/>
          </w:tcPr>
          <w:p w14:paraId="57E8A496" w14:textId="77777777" w:rsidR="00792608" w:rsidRPr="00D62E6E" w:rsidRDefault="00792608" w:rsidP="00286E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2FEEF3A" w14:textId="77777777" w:rsidR="00792608" w:rsidRPr="00D62E6E" w:rsidRDefault="00792608" w:rsidP="00286E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9260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RIiD.271.21.2026</w:t>
            </w:r>
          </w:p>
        </w:tc>
      </w:tr>
    </w:tbl>
    <w:p w14:paraId="1338C68E" w14:textId="77777777" w:rsidR="00BC121E" w:rsidRDefault="00792608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792608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0425FFEB" w14:textId="77777777"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40D7950A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14:paraId="46522F48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83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D6C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D9C4E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F913E7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CB9E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5414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9FD4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0CB73954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71D4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AD46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45D2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6C1F04E9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D0C3DBA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przygotowanie oferty niezależnie od innego Wykonawcy należącego do tej samej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grupy kapitałowej.</w:t>
      </w:r>
    </w:p>
    <w:p w14:paraId="59A8F5BD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14:paraId="41E84687" w14:textId="77777777"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06E66DFB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227328C" w14:textId="77777777" w:rsidTr="00620E37">
        <w:tc>
          <w:tcPr>
            <w:tcW w:w="2660" w:type="dxa"/>
          </w:tcPr>
          <w:p w14:paraId="5115EDDB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152C2D3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6F08F171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5235F41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90A2D55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67A053A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92608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4CB12B5" w14:textId="77777777"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956A7" w14:textId="77777777" w:rsidR="00BF2C9C" w:rsidRDefault="00BF2C9C">
      <w:r>
        <w:separator/>
      </w:r>
    </w:p>
  </w:endnote>
  <w:endnote w:type="continuationSeparator" w:id="0">
    <w:p w14:paraId="33B7FC24" w14:textId="77777777" w:rsidR="00BF2C9C" w:rsidRDefault="00BF2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34368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1CAB8A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1A30E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6D30008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8688C62">
        <v:line id="_x0000_s1025" style="position:absolute;left:0;text-align:left;z-index:251657728" from="-3.85pt,8.7pt" to="455.15pt,8.7pt"/>
      </w:pict>
    </w:r>
  </w:p>
  <w:p w14:paraId="17B52540" w14:textId="0D7EEA90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B049B3" w14:textId="77777777" w:rsidR="00792608" w:rsidRDefault="007926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5E685A" w14:textId="77777777" w:rsidR="00BF2C9C" w:rsidRDefault="00BF2C9C">
      <w:r>
        <w:separator/>
      </w:r>
    </w:p>
  </w:footnote>
  <w:footnote w:type="continuationSeparator" w:id="0">
    <w:p w14:paraId="789E5625" w14:textId="77777777" w:rsidR="00BF2C9C" w:rsidRDefault="00BF2C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5D83E0" w14:textId="77777777" w:rsidR="00792608" w:rsidRDefault="007926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DA342" w14:textId="77777777" w:rsidR="00792608" w:rsidRDefault="007926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DC93D4" w14:textId="77777777" w:rsidR="00792608" w:rsidRDefault="007926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3643576">
    <w:abstractNumId w:val="13"/>
  </w:num>
  <w:num w:numId="2" w16cid:durableId="2073191022">
    <w:abstractNumId w:val="0"/>
  </w:num>
  <w:num w:numId="3" w16cid:durableId="1531987250">
    <w:abstractNumId w:val="11"/>
  </w:num>
  <w:num w:numId="4" w16cid:durableId="1484391005">
    <w:abstractNumId w:val="8"/>
  </w:num>
  <w:num w:numId="5" w16cid:durableId="1409692180">
    <w:abstractNumId w:val="7"/>
  </w:num>
  <w:num w:numId="6" w16cid:durableId="1902444631">
    <w:abstractNumId w:val="1"/>
  </w:num>
  <w:num w:numId="7" w16cid:durableId="1155806363">
    <w:abstractNumId w:val="6"/>
  </w:num>
  <w:num w:numId="8" w16cid:durableId="1803577544">
    <w:abstractNumId w:val="3"/>
  </w:num>
  <w:num w:numId="9" w16cid:durableId="2083748600">
    <w:abstractNumId w:val="2"/>
  </w:num>
  <w:num w:numId="10" w16cid:durableId="1129396968">
    <w:abstractNumId w:val="5"/>
  </w:num>
  <w:num w:numId="11" w16cid:durableId="638153328">
    <w:abstractNumId w:val="10"/>
  </w:num>
  <w:num w:numId="12" w16cid:durableId="86120932">
    <w:abstractNumId w:val="4"/>
  </w:num>
  <w:num w:numId="13" w16cid:durableId="137503419">
    <w:abstractNumId w:val="9"/>
  </w:num>
  <w:num w:numId="14" w16cid:durableId="21077191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2C9C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2608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2C9C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32AC2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C537C48"/>
  <w15:chartTrackingRefBased/>
  <w15:docId w15:val="{7ADF9F38-07D2-44DD-8FFA-159E8349A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259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cp:lastModifiedBy>Aneta Tekiela</cp:lastModifiedBy>
  <cp:revision>2</cp:revision>
  <cp:lastPrinted>2010-01-07T09:39:00Z</cp:lastPrinted>
  <dcterms:created xsi:type="dcterms:W3CDTF">2026-09-30T10:08:00Z</dcterms:created>
  <dcterms:modified xsi:type="dcterms:W3CDTF">2026-09-30T10:08:00Z</dcterms:modified>
</cp:coreProperties>
</file>