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3FE5C4" w14:textId="1C123EEE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E21E4" w:rsidRPr="00AE21E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B8C344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5E4601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3B057E0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F27F919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CBEA64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E09F742" w14:textId="77777777" w:rsidTr="004F10A0">
        <w:tc>
          <w:tcPr>
            <w:tcW w:w="2269" w:type="dxa"/>
            <w:shd w:val="clear" w:color="auto" w:fill="auto"/>
          </w:tcPr>
          <w:p w14:paraId="38FD5F23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3792DC" w14:textId="6FA0493A" w:rsidR="00A137C9" w:rsidRPr="00A2540E" w:rsidRDefault="00AE21E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E21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E21E4" w:rsidRPr="00A2540E" w14:paraId="5FF40EC4" w14:textId="77777777" w:rsidTr="00286E31">
        <w:tc>
          <w:tcPr>
            <w:tcW w:w="2269" w:type="dxa"/>
            <w:shd w:val="clear" w:color="auto" w:fill="auto"/>
          </w:tcPr>
          <w:p w14:paraId="6290D4B4" w14:textId="77777777" w:rsidR="00AE21E4" w:rsidRPr="00A2540E" w:rsidRDefault="00AE21E4" w:rsidP="00286E3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3CE397" w14:textId="33F37E8F" w:rsidR="00AE21E4" w:rsidRPr="00A2540E" w:rsidRDefault="00AE21E4" w:rsidP="00286E3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E21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RIiD.271.21.2026</w:t>
            </w:r>
          </w:p>
        </w:tc>
      </w:tr>
    </w:tbl>
    <w:p w14:paraId="76DF4E76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FD209DD" w14:textId="48093D04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E21E4" w:rsidRPr="00AE21E4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7D14D0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63DC041" w14:textId="77777777" w:rsidTr="00A137C9">
        <w:tc>
          <w:tcPr>
            <w:tcW w:w="617" w:type="dxa"/>
            <w:shd w:val="clear" w:color="auto" w:fill="auto"/>
            <w:vAlign w:val="center"/>
          </w:tcPr>
          <w:p w14:paraId="63842AF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070BBB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FDD421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C532F9C" w14:textId="77777777" w:rsidTr="00A137C9">
        <w:tc>
          <w:tcPr>
            <w:tcW w:w="617" w:type="dxa"/>
            <w:shd w:val="clear" w:color="auto" w:fill="auto"/>
            <w:vAlign w:val="center"/>
          </w:tcPr>
          <w:p w14:paraId="4A054B2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82164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40704E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4A581E46" w14:textId="77777777" w:rsidTr="00A137C9">
        <w:tc>
          <w:tcPr>
            <w:tcW w:w="617" w:type="dxa"/>
            <w:shd w:val="clear" w:color="auto" w:fill="auto"/>
            <w:vAlign w:val="center"/>
          </w:tcPr>
          <w:p w14:paraId="7E5667E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3DC3EB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35FB96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18E4151" w14:textId="175419DA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E21E4" w:rsidRPr="00AE21E4">
        <w:rPr>
          <w:rFonts w:ascii="Arial" w:hAnsi="Arial" w:cs="Arial"/>
          <w:sz w:val="24"/>
          <w:szCs w:val="24"/>
        </w:rPr>
        <w:t>(t.j.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792884F4" w14:textId="77777777" w:rsidTr="00A137C9">
        <w:tc>
          <w:tcPr>
            <w:tcW w:w="617" w:type="dxa"/>
            <w:shd w:val="clear" w:color="auto" w:fill="auto"/>
            <w:vAlign w:val="center"/>
          </w:tcPr>
          <w:p w14:paraId="396C8AC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413EF2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BCA40E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67C6FDE6" w14:textId="77777777" w:rsidTr="00A137C9">
        <w:tc>
          <w:tcPr>
            <w:tcW w:w="617" w:type="dxa"/>
            <w:shd w:val="clear" w:color="auto" w:fill="auto"/>
            <w:vAlign w:val="center"/>
          </w:tcPr>
          <w:p w14:paraId="228176D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BB89C5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451F8E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61B6A81" w14:textId="77777777" w:rsidTr="00A137C9">
        <w:tc>
          <w:tcPr>
            <w:tcW w:w="617" w:type="dxa"/>
            <w:shd w:val="clear" w:color="auto" w:fill="auto"/>
            <w:vAlign w:val="center"/>
          </w:tcPr>
          <w:p w14:paraId="5807590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CEFB17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278247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4D1B413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BF62C3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4FE1213C" w14:textId="77777777" w:rsidTr="004F10A0">
        <w:tc>
          <w:tcPr>
            <w:tcW w:w="2660" w:type="dxa"/>
            <w:shd w:val="clear" w:color="auto" w:fill="auto"/>
          </w:tcPr>
          <w:p w14:paraId="1E0C43B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8F246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974DB4A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30D652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3ED3BC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F1B92F2" w14:textId="087A4E7B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E21E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AC4D40A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68465" w14:textId="77777777" w:rsidR="008A33B6" w:rsidRDefault="008A33B6" w:rsidP="00025386">
      <w:pPr>
        <w:spacing w:after="0" w:line="240" w:lineRule="auto"/>
      </w:pPr>
      <w:r>
        <w:separator/>
      </w:r>
    </w:p>
  </w:endnote>
  <w:endnote w:type="continuationSeparator" w:id="0">
    <w:p w14:paraId="17DD8C77" w14:textId="77777777" w:rsidR="008A33B6" w:rsidRDefault="008A33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61237" w14:textId="77777777" w:rsidR="00AE21E4" w:rsidRDefault="00AE21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4ED5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35E8AA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3A32FA7" w14:textId="2C6551CF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667E0D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C6B0B" w14:textId="77777777" w:rsidR="00AE21E4" w:rsidRDefault="00AE2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1B392A" w14:textId="77777777" w:rsidR="008A33B6" w:rsidRDefault="008A33B6" w:rsidP="00025386">
      <w:pPr>
        <w:spacing w:after="0" w:line="240" w:lineRule="auto"/>
      </w:pPr>
      <w:r>
        <w:separator/>
      </w:r>
    </w:p>
  </w:footnote>
  <w:footnote w:type="continuationSeparator" w:id="0">
    <w:p w14:paraId="08546CA9" w14:textId="77777777" w:rsidR="008A33B6" w:rsidRDefault="008A33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4937D" w14:textId="77777777" w:rsidR="00AE21E4" w:rsidRDefault="00AE2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65A8B" w14:textId="77777777" w:rsidR="00AE21E4" w:rsidRDefault="00AE21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3CD2A" w14:textId="77777777" w:rsidR="00AE21E4" w:rsidRDefault="00AE21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3605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3B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A33B6"/>
    <w:rsid w:val="008B797E"/>
    <w:rsid w:val="008D442B"/>
    <w:rsid w:val="008F2498"/>
    <w:rsid w:val="0093388F"/>
    <w:rsid w:val="00A137C9"/>
    <w:rsid w:val="00A2645E"/>
    <w:rsid w:val="00A56A6F"/>
    <w:rsid w:val="00A87380"/>
    <w:rsid w:val="00AE21E4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4F385"/>
  <w15:chartTrackingRefBased/>
  <w15:docId w15:val="{DC2BCC19-58AC-4F74-8951-DD79103EC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2026-09-30T10:10:00Z</dcterms:created>
  <dcterms:modified xsi:type="dcterms:W3CDTF">2026-09-30T10:10:00Z</dcterms:modified>
</cp:coreProperties>
</file>