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57770" w14:textId="6740564D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E7A45" w:rsidRPr="00EE7A4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0B8A554A" w14:textId="77777777" w:rsidTr="00467CA2">
        <w:tc>
          <w:tcPr>
            <w:tcW w:w="2800" w:type="dxa"/>
            <w:shd w:val="clear" w:color="auto" w:fill="auto"/>
          </w:tcPr>
          <w:p w14:paraId="0433C94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1BE38A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98F786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0A707D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6E34FF4E" w14:textId="77777777" w:rsidTr="00467CA2">
        <w:tc>
          <w:tcPr>
            <w:tcW w:w="2800" w:type="dxa"/>
            <w:shd w:val="clear" w:color="auto" w:fill="auto"/>
          </w:tcPr>
          <w:p w14:paraId="54F69E3F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21B0B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85A13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87A0EB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334C6D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A39B43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079EA2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05D66B4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2C277DB" w14:textId="4D6AD258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E7A45" w:rsidRPr="00EE7A45">
        <w:rPr>
          <w:rFonts w:ascii="Arial" w:hAnsi="Arial" w:cs="Arial"/>
          <w:sz w:val="24"/>
          <w:szCs w:val="24"/>
        </w:rPr>
        <w:t>(t.j.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8EC8A43" w14:textId="77777777" w:rsidTr="00467CA2">
        <w:tc>
          <w:tcPr>
            <w:tcW w:w="2269" w:type="dxa"/>
            <w:shd w:val="clear" w:color="auto" w:fill="auto"/>
          </w:tcPr>
          <w:p w14:paraId="397CE99F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1B432B" w14:textId="27610109" w:rsidR="00D520D3" w:rsidRPr="00A2540E" w:rsidRDefault="00EE7A4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7A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7A45" w:rsidRPr="00A2540E" w14:paraId="645C721C" w14:textId="77777777" w:rsidTr="00286E31">
        <w:tc>
          <w:tcPr>
            <w:tcW w:w="2269" w:type="dxa"/>
            <w:shd w:val="clear" w:color="auto" w:fill="auto"/>
          </w:tcPr>
          <w:p w14:paraId="1FC26322" w14:textId="77777777" w:rsidR="00EE7A45" w:rsidRPr="00A2540E" w:rsidRDefault="00EE7A45" w:rsidP="00286E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61C200" w14:textId="5DB40C47" w:rsidR="00EE7A45" w:rsidRPr="00A2540E" w:rsidRDefault="00EE7A45" w:rsidP="00286E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7A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RIiD.271.21.2026</w:t>
            </w:r>
          </w:p>
        </w:tc>
      </w:tr>
    </w:tbl>
    <w:p w14:paraId="6BB2AEEC" w14:textId="49927C9B" w:rsidR="00DC652A" w:rsidRPr="00053927" w:rsidRDefault="00EE7A4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0ED796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1579DB7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94A56E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F4216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7B22538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84A7CA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C9E06EA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57C0179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15136DA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3B2365E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6DC8093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43D6BB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35AC717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6C94953E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B2E6E33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F466BF9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BA91A4E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992BA2E" w14:textId="77777777" w:rsidTr="00467CA2">
        <w:tc>
          <w:tcPr>
            <w:tcW w:w="2660" w:type="dxa"/>
            <w:shd w:val="clear" w:color="auto" w:fill="auto"/>
          </w:tcPr>
          <w:p w14:paraId="1162FCE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8DDAB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60CE81C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31728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C02B42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EC513BB" w14:textId="60716181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E7A4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CFD815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B37F5" w14:textId="77777777" w:rsidR="00E736DC" w:rsidRDefault="00E736DC" w:rsidP="00025386">
      <w:pPr>
        <w:spacing w:after="0" w:line="240" w:lineRule="auto"/>
      </w:pPr>
      <w:r>
        <w:separator/>
      </w:r>
    </w:p>
  </w:endnote>
  <w:endnote w:type="continuationSeparator" w:id="0">
    <w:p w14:paraId="0945A6ED" w14:textId="77777777" w:rsidR="00E736DC" w:rsidRDefault="00E736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F903D" w14:textId="77777777" w:rsidR="00EE7A45" w:rsidRDefault="00EE7A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425E1" w14:textId="77777777" w:rsidR="00025386" w:rsidRDefault="00AC6A54" w:rsidP="00025386">
    <w:pPr>
      <w:pStyle w:val="Stopka"/>
      <w:tabs>
        <w:tab w:val="clear" w:pos="4536"/>
      </w:tabs>
      <w:jc w:val="center"/>
    </w:pPr>
    <w:r>
      <w:rPr>
        <w:noProof/>
      </w:rPr>
      <w:pict w14:anchorId="6692226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4E05CC" w14:textId="77DDDB7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4153E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5F306" w14:textId="77777777" w:rsidR="00EE7A45" w:rsidRDefault="00EE7A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E1BE49" w14:textId="77777777" w:rsidR="00E736DC" w:rsidRDefault="00E736DC" w:rsidP="00025386">
      <w:pPr>
        <w:spacing w:after="0" w:line="240" w:lineRule="auto"/>
      </w:pPr>
      <w:r>
        <w:separator/>
      </w:r>
    </w:p>
  </w:footnote>
  <w:footnote w:type="continuationSeparator" w:id="0">
    <w:p w14:paraId="7DB7BA26" w14:textId="77777777" w:rsidR="00E736DC" w:rsidRDefault="00E736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2373DC" w14:textId="77777777" w:rsidR="00EE7A45" w:rsidRDefault="00EE7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FD7C7" w14:textId="77777777" w:rsidR="00EE7A45" w:rsidRDefault="00EE7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A46C4" w14:textId="77777777" w:rsidR="00EE7A45" w:rsidRDefault="00EE7A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7364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36D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C6A54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736DC"/>
    <w:rsid w:val="00E86D3B"/>
    <w:rsid w:val="00EC10EE"/>
    <w:rsid w:val="00ED2631"/>
    <w:rsid w:val="00EE7A45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0EF06"/>
  <w15:chartTrackingRefBased/>
  <w15:docId w15:val="{501664B1-52A9-46EF-970C-2B6BF6E7C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2026-09-30T12:06:00Z</dcterms:created>
  <dcterms:modified xsi:type="dcterms:W3CDTF">2026-09-30T12:06:00Z</dcterms:modified>
</cp:coreProperties>
</file>