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AC210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716A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716A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716A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716A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716A3" w:rsidRPr="007B107C" w:rsidTr="00F940C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716A3" w:rsidRPr="007B107C" w:rsidRDefault="009716A3" w:rsidP="00F940C6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716A3" w:rsidRPr="007B107C" w:rsidRDefault="009716A3" w:rsidP="00F940C6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716A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716A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716A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2026 r. poz. 793)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9716A3" w:rsidRPr="007B107C" w:rsidRDefault="009716A3" w:rsidP="00F940C6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9716A3" w:rsidRPr="007B107C" w:rsidRDefault="009716A3" w:rsidP="00F940C6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716A3" w:rsidRPr="007B107C" w:rsidRDefault="009716A3" w:rsidP="00F940C6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AC210C" w:rsidRDefault="007B107C" w:rsidP="00AC210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  <w:r w:rsidR="00AC210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systemu kamer i niezbędnej infrastruktury monitoringu wraz z instalacją na statku szkoleniowym Uniwersytetu Morskiego w Gdyni - Horyzont II</w:t>
      </w:r>
      <w:r w:rsidR="00DE6DD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- powtórne</w:t>
      </w:r>
      <w:bookmarkStart w:id="0" w:name="_GoBack"/>
      <w:bookmarkEnd w:id="0"/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</w:t>
      </w:r>
      <w:r w:rsidR="00DE6DDE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94</w:t>
      </w:r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716A3" w:rsidRPr="009716A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6A3" w:rsidRDefault="009716A3" w:rsidP="009716A3">
      <w:pPr>
        <w:spacing w:after="0" w:line="240" w:lineRule="auto"/>
      </w:pPr>
      <w:r>
        <w:separator/>
      </w:r>
    </w:p>
  </w:endnote>
  <w:endnote w:type="continuationSeparator" w:id="0">
    <w:p w:rsidR="009716A3" w:rsidRDefault="009716A3" w:rsidP="00971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6A3" w:rsidRDefault="009716A3" w:rsidP="009716A3">
      <w:pPr>
        <w:spacing w:after="0" w:line="240" w:lineRule="auto"/>
      </w:pPr>
      <w:r>
        <w:separator/>
      </w:r>
    </w:p>
  </w:footnote>
  <w:footnote w:type="continuationSeparator" w:id="0">
    <w:p w:rsidR="009716A3" w:rsidRDefault="009716A3" w:rsidP="009716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6A3" w:rsidRDefault="009716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838"/>
    <w:rsid w:val="002621C4"/>
    <w:rsid w:val="002C2838"/>
    <w:rsid w:val="007B107C"/>
    <w:rsid w:val="007C7D43"/>
    <w:rsid w:val="00843802"/>
    <w:rsid w:val="008750B3"/>
    <w:rsid w:val="009716A3"/>
    <w:rsid w:val="00AC210C"/>
    <w:rsid w:val="00C31816"/>
    <w:rsid w:val="00DE6DDE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22D95"/>
  <w15:chartTrackingRefBased/>
  <w15:docId w15:val="{70E7129B-D7AA-46FE-A2A2-F540730B4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7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16A3"/>
  </w:style>
  <w:style w:type="paragraph" w:styleId="Stopka">
    <w:name w:val="footer"/>
    <w:basedOn w:val="Normalny"/>
    <w:link w:val="StopkaZnak"/>
    <w:uiPriority w:val="99"/>
    <w:unhideWhenUsed/>
    <w:rsid w:val="009716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16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397</Words>
  <Characters>2384</Characters>
  <Application>Microsoft Office Word</Application>
  <DocSecurity>0</DocSecurity>
  <Lines>19</Lines>
  <Paragraphs>5</Paragraphs>
  <ScaleCrop>false</ScaleCrop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2026-09-28T07:25:00Z</cp:lastPrinted>
  <dcterms:created xsi:type="dcterms:W3CDTF">2026-09-28T07:25:00Z</dcterms:created>
  <dcterms:modified xsi:type="dcterms:W3CDTF">2026-09-28T07:25:00Z</dcterms:modified>
</cp:coreProperties>
</file>