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Załącznik n</w:t>
      </w:r>
      <w:r w:rsidR="00E74634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r 3 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864714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6471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86471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6471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6471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86471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6471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6471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  <w:bookmarkStart w:id="0" w:name="_GoBack"/>
      <w:bookmarkEnd w:id="0"/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64714" w:rsidRPr="007B107C" w:rsidTr="00E43AA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64714" w:rsidRPr="007B107C" w:rsidRDefault="00864714" w:rsidP="00E43AA3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864714" w:rsidRPr="007B107C" w:rsidRDefault="00864714" w:rsidP="00E43AA3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6471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86471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86471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2026 r. poz. 793)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864714" w:rsidRPr="007B107C" w:rsidRDefault="00864714" w:rsidP="00E43AA3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864714" w:rsidRPr="007B107C" w:rsidRDefault="00864714" w:rsidP="00E43AA3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864714" w:rsidRPr="007B107C" w:rsidRDefault="00864714" w:rsidP="00E43AA3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864714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86471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Znakowane gadżety- promocja projektu pt. "Morska Akademia Nauki- od Bałtyku po góry"- 3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864714" w:rsidRPr="0086471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CRZP/195/2026/AZP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864714" w:rsidRPr="0086471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4714" w:rsidRDefault="00864714" w:rsidP="00864714">
      <w:pPr>
        <w:spacing w:after="0" w:line="240" w:lineRule="auto"/>
      </w:pPr>
      <w:r>
        <w:separator/>
      </w:r>
    </w:p>
  </w:endnote>
  <w:endnote w:type="continuationSeparator" w:id="0">
    <w:p w:rsidR="00864714" w:rsidRDefault="00864714" w:rsidP="00864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714" w:rsidRDefault="008647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714" w:rsidRDefault="0086471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714" w:rsidRDefault="008647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4714" w:rsidRDefault="00864714" w:rsidP="00864714">
      <w:pPr>
        <w:spacing w:after="0" w:line="240" w:lineRule="auto"/>
      </w:pPr>
      <w:r>
        <w:separator/>
      </w:r>
    </w:p>
  </w:footnote>
  <w:footnote w:type="continuationSeparator" w:id="0">
    <w:p w:rsidR="00864714" w:rsidRDefault="00864714" w:rsidP="00864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714" w:rsidRDefault="008647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714" w:rsidRDefault="008647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714" w:rsidRDefault="008647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EC6"/>
    <w:rsid w:val="002621C4"/>
    <w:rsid w:val="007B107C"/>
    <w:rsid w:val="007C7D43"/>
    <w:rsid w:val="00843802"/>
    <w:rsid w:val="00864714"/>
    <w:rsid w:val="008750B3"/>
    <w:rsid w:val="00C31816"/>
    <w:rsid w:val="00D22EC6"/>
    <w:rsid w:val="00E74634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59B4F7FD-86E0-4511-A0E6-A35F4C6B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64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4714"/>
  </w:style>
  <w:style w:type="paragraph" w:styleId="Stopka">
    <w:name w:val="footer"/>
    <w:basedOn w:val="Normalny"/>
    <w:link w:val="StopkaZnak"/>
    <w:uiPriority w:val="99"/>
    <w:unhideWhenUsed/>
    <w:rsid w:val="00864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47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387</Words>
  <Characters>2323</Characters>
  <Application>Microsoft Office Word</Application>
  <DocSecurity>0</DocSecurity>
  <Lines>19</Lines>
  <Paragraphs>5</Paragraphs>
  <ScaleCrop>false</ScaleCrop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2026-09-28T10:26:00Z</cp:lastPrinted>
  <dcterms:created xsi:type="dcterms:W3CDTF">2026-09-28T10:26:00Z</dcterms:created>
  <dcterms:modified xsi:type="dcterms:W3CDTF">2026-09-28T10:26:00Z</dcterms:modified>
</cp:coreProperties>
</file>