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7299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A06B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A06B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A06B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A06BC" w:rsidRPr="007B107C" w:rsidTr="00786E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A06BC" w:rsidRPr="007B107C" w:rsidRDefault="000A06BC" w:rsidP="00786E2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A06BC" w:rsidRPr="007B107C" w:rsidRDefault="000A06BC" w:rsidP="00786E2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F7299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A06BC" w:rsidRPr="007B107C" w:rsidRDefault="000A06BC" w:rsidP="00786E2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A06BC" w:rsidRPr="007B107C" w:rsidRDefault="000A06BC" w:rsidP="00786E2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A06BC" w:rsidRPr="007B107C" w:rsidRDefault="000A06BC" w:rsidP="00786E2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95028B" w:rsidRDefault="0095028B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5028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septy</w:t>
      </w:r>
      <w:bookmarkStart w:id="0" w:name="_GoBack"/>
      <w:bookmarkEnd w:id="0"/>
      <w:r w:rsidRPr="0095028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i kapsle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A06BC" w:rsidRPr="000A06B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95028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88</w:t>
      </w:r>
      <w:r w:rsidR="000A06BC" w:rsidRPr="000A06B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A06BC" w:rsidRPr="000A06B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6BC" w:rsidRDefault="000A06BC" w:rsidP="000A06BC">
      <w:pPr>
        <w:spacing w:after="0" w:line="240" w:lineRule="auto"/>
      </w:pPr>
      <w:r>
        <w:separator/>
      </w:r>
    </w:p>
  </w:endnote>
  <w:endnote w:type="continuationSeparator" w:id="0">
    <w:p w:rsidR="000A06BC" w:rsidRDefault="000A06BC" w:rsidP="000A0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6BC" w:rsidRDefault="000A06BC" w:rsidP="000A06BC">
      <w:pPr>
        <w:spacing w:after="0" w:line="240" w:lineRule="auto"/>
      </w:pPr>
      <w:r>
        <w:separator/>
      </w:r>
    </w:p>
  </w:footnote>
  <w:footnote w:type="continuationSeparator" w:id="0">
    <w:p w:rsidR="000A06BC" w:rsidRDefault="000A06BC" w:rsidP="000A0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F4"/>
    <w:rsid w:val="000A06BC"/>
    <w:rsid w:val="002621C4"/>
    <w:rsid w:val="007B107C"/>
    <w:rsid w:val="007C7D43"/>
    <w:rsid w:val="00843802"/>
    <w:rsid w:val="008750B3"/>
    <w:rsid w:val="0095028B"/>
    <w:rsid w:val="009F38F4"/>
    <w:rsid w:val="00C31816"/>
    <w:rsid w:val="00F1541B"/>
    <w:rsid w:val="00F7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0AC9F"/>
  <w15:chartTrackingRefBased/>
  <w15:docId w15:val="{81538841-22C9-4437-BA82-D5E61003F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6BC"/>
  </w:style>
  <w:style w:type="paragraph" w:styleId="Stopka">
    <w:name w:val="footer"/>
    <w:basedOn w:val="Normalny"/>
    <w:link w:val="StopkaZnak"/>
    <w:uiPriority w:val="99"/>
    <w:unhideWhenUsed/>
    <w:rsid w:val="000A0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2026-09-16T11:00:00Z</cp:lastPrinted>
  <dcterms:created xsi:type="dcterms:W3CDTF">2026-09-16T11:00:00Z</dcterms:created>
  <dcterms:modified xsi:type="dcterms:W3CDTF">2026-09-16T11:00:00Z</dcterms:modified>
</cp:coreProperties>
</file>