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</w:t>
      </w:r>
      <w:r w:rsidR="00066BC6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1568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568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1568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568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1568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1568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568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1568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15686" w:rsidRPr="007B107C" w:rsidTr="00474E1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15686" w:rsidRPr="007B107C" w:rsidRDefault="00615686" w:rsidP="00474E1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15686" w:rsidRPr="007B107C" w:rsidRDefault="00615686" w:rsidP="00474E1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1568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1568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1568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15686" w:rsidRPr="007B107C" w:rsidRDefault="00615686" w:rsidP="00474E1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15686" w:rsidRPr="007B107C" w:rsidRDefault="00615686" w:rsidP="00474E1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15686" w:rsidRPr="007B107C" w:rsidRDefault="00615686" w:rsidP="00474E1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1568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1568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Kalendarze książkowe </w:t>
      </w:r>
      <w:proofErr w:type="spellStart"/>
      <w:r w:rsidRPr="0061568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premium</w:t>
      </w:r>
      <w:proofErr w:type="spellEnd"/>
      <w:r w:rsidRPr="0061568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na rok 2027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15686" w:rsidRPr="0061568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CRZP/190/2026/AZP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15686" w:rsidRPr="0061568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686" w:rsidRDefault="00615686" w:rsidP="00615686">
      <w:pPr>
        <w:spacing w:after="0" w:line="240" w:lineRule="auto"/>
      </w:pPr>
      <w:r>
        <w:separator/>
      </w:r>
    </w:p>
  </w:endnote>
  <w:endnote w:type="continuationSeparator" w:id="0">
    <w:p w:rsidR="00615686" w:rsidRDefault="00615686" w:rsidP="00615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686" w:rsidRDefault="006156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686" w:rsidRDefault="006156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686" w:rsidRDefault="006156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686" w:rsidRDefault="00615686" w:rsidP="00615686">
      <w:pPr>
        <w:spacing w:after="0" w:line="240" w:lineRule="auto"/>
      </w:pPr>
      <w:r>
        <w:separator/>
      </w:r>
    </w:p>
  </w:footnote>
  <w:footnote w:type="continuationSeparator" w:id="0">
    <w:p w:rsidR="00615686" w:rsidRDefault="00615686" w:rsidP="00615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686" w:rsidRDefault="006156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686" w:rsidRDefault="006156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686" w:rsidRDefault="006156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7DC"/>
    <w:rsid w:val="00066BC6"/>
    <w:rsid w:val="002621C4"/>
    <w:rsid w:val="003A77DC"/>
    <w:rsid w:val="00615686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3FD60A7-CF90-43B5-9809-58CAF29F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5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5686"/>
  </w:style>
  <w:style w:type="paragraph" w:styleId="Stopka">
    <w:name w:val="footer"/>
    <w:basedOn w:val="Normalny"/>
    <w:link w:val="StopkaZnak"/>
    <w:uiPriority w:val="99"/>
    <w:unhideWhenUsed/>
    <w:rsid w:val="00615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6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2026-09-18T12:06:00Z</cp:lastPrinted>
  <dcterms:created xsi:type="dcterms:W3CDTF">2026-09-18T12:06:00Z</dcterms:created>
  <dcterms:modified xsi:type="dcterms:W3CDTF">2026-09-18T12:06:00Z</dcterms:modified>
</cp:coreProperties>
</file>