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0465CF" w:rsidRDefault="006676AE" w:rsidP="000465CF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465C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0465CF" w:rsidRDefault="005103B9" w:rsidP="000465CF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5682F" w:rsidRPr="0005682F">
        <w:rPr>
          <w:b/>
        </w:rPr>
        <w:t>CRZP/190/2026/AZP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0465CF" w:rsidRDefault="00316F7C" w:rsidP="000465C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5682F" w:rsidRPr="004A5DB6" w:rsidTr="00474E12">
        <w:tc>
          <w:tcPr>
            <w:tcW w:w="9212" w:type="dxa"/>
            <w:shd w:val="clear" w:color="auto" w:fill="auto"/>
          </w:tcPr>
          <w:p w:rsidR="0005682F" w:rsidRPr="004A5DB6" w:rsidRDefault="0005682F" w:rsidP="00474E1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5682F" w:rsidRPr="004A5DB6" w:rsidRDefault="0005682F" w:rsidP="00474E1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5682F">
              <w:t>(</w:t>
            </w:r>
            <w:proofErr w:type="spellStart"/>
            <w:r w:rsidRPr="0005682F">
              <w:t>t.j</w:t>
            </w:r>
            <w:proofErr w:type="spellEnd"/>
            <w:r w:rsidRPr="0005682F">
              <w:t>. Dz. U. z 2026 r. poz. 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5682F" w:rsidRPr="004A5DB6" w:rsidRDefault="0005682F" w:rsidP="00474E1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5682F" w:rsidRPr="004A5DB6" w:rsidRDefault="0005682F" w:rsidP="00474E1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5682F" w:rsidRPr="004A5DB6" w:rsidRDefault="0005682F" w:rsidP="00474E1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5682F" w:rsidRPr="0005682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5682F" w:rsidP="005434B3">
      <w:pPr>
        <w:spacing w:after="240" w:line="276" w:lineRule="auto"/>
        <w:jc w:val="center"/>
      </w:pPr>
      <w:r w:rsidRPr="0005682F">
        <w:rPr>
          <w:b/>
        </w:rPr>
        <w:t xml:space="preserve">Kalendarze książkowe </w:t>
      </w:r>
      <w:proofErr w:type="spellStart"/>
      <w:r w:rsidRPr="0005682F">
        <w:rPr>
          <w:b/>
        </w:rPr>
        <w:t>premium</w:t>
      </w:r>
      <w:proofErr w:type="spellEnd"/>
      <w:r w:rsidRPr="0005682F">
        <w:rPr>
          <w:b/>
        </w:rPr>
        <w:t xml:space="preserve"> na rok 2027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0465CF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0465CF" w:rsidRDefault="00023477" w:rsidP="000465CF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0465CF" w:rsidRDefault="00023477" w:rsidP="000465CF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F89" w:rsidRDefault="00206F89" w:rsidP="0038231F">
      <w:pPr>
        <w:spacing w:after="0" w:line="240" w:lineRule="auto"/>
      </w:pPr>
      <w:r>
        <w:separator/>
      </w:r>
    </w:p>
  </w:endnote>
  <w:endnote w:type="continuationSeparator" w:id="0">
    <w:p w:rsidR="00206F89" w:rsidRDefault="00206F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82F" w:rsidRDefault="000568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82F" w:rsidRDefault="000568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F89" w:rsidRDefault="00206F89" w:rsidP="0038231F">
      <w:pPr>
        <w:spacing w:after="0" w:line="240" w:lineRule="auto"/>
      </w:pPr>
      <w:r>
        <w:separator/>
      </w:r>
    </w:p>
  </w:footnote>
  <w:footnote w:type="continuationSeparator" w:id="0">
    <w:p w:rsidR="00206F89" w:rsidRDefault="00206F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82F" w:rsidRDefault="00056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82F" w:rsidRDefault="00056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82F" w:rsidRDefault="000568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F89"/>
    <w:rsid w:val="00023477"/>
    <w:rsid w:val="000247FF"/>
    <w:rsid w:val="00025C8D"/>
    <w:rsid w:val="000303EE"/>
    <w:rsid w:val="000465CF"/>
    <w:rsid w:val="0005473D"/>
    <w:rsid w:val="0005682F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06F89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B0ACF"/>
  <w15:chartTrackingRefBased/>
  <w15:docId w15:val="{04051489-0185-424D-B124-386A88E94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00F1A-E8B9-4751-8D18-055E59B12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2026-09-18T12:06:00Z</cp:lastPrinted>
  <dcterms:created xsi:type="dcterms:W3CDTF">2026-09-18T12:06:00Z</dcterms:created>
  <dcterms:modified xsi:type="dcterms:W3CDTF">2026-09-18T12:06:00Z</dcterms:modified>
</cp:coreProperties>
</file>