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B07CD" w:rsidRDefault="005E622E" w:rsidP="00EB07C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EB07CD">
        <w:rPr>
          <w:rFonts w:ascii="Arial" w:hAnsi="Arial" w:cs="Arial"/>
          <w:b/>
        </w:rPr>
        <w:t xml:space="preserve">sprzedaż mebli i urządzeń laboratoryjnych dla Centrum </w:t>
      </w:r>
      <w:r w:rsidR="001F5CB1">
        <w:rPr>
          <w:rFonts w:ascii="Arial" w:hAnsi="Arial" w:cs="Arial"/>
          <w:b/>
        </w:rPr>
        <w:t xml:space="preserve">Rozwoju </w:t>
      </w:r>
      <w:bookmarkStart w:id="0" w:name="_GoBack"/>
      <w:bookmarkEnd w:id="0"/>
      <w:r w:rsidR="00EB07CD">
        <w:rPr>
          <w:rFonts w:ascii="Arial" w:hAnsi="Arial" w:cs="Arial"/>
          <w:b/>
        </w:rPr>
        <w:t>Terapii Genowych wraz z transportem, montażem, instalacją i odpowiednim przygotowaniem do podłączenia do infrastruktury Zamawiającego</w:t>
      </w:r>
    </w:p>
    <w:p w:rsidR="00BB380B" w:rsidRPr="00BB380B" w:rsidRDefault="00BB380B" w:rsidP="00EB07CD">
      <w:pPr>
        <w:jc w:val="both"/>
        <w:rPr>
          <w:rFonts w:ascii="Arial" w:hAnsi="Arial" w:cs="Arial"/>
          <w:b/>
        </w:rPr>
      </w:pPr>
    </w:p>
    <w:p w:rsidR="00435BD7" w:rsidRPr="00BB380B" w:rsidRDefault="00435BD7" w:rsidP="002772C0">
      <w:pPr>
        <w:jc w:val="both"/>
        <w:rPr>
          <w:rFonts w:ascii="Arial" w:hAnsi="Arial" w:cs="Arial"/>
          <w:b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EB07CD">
      <w:rPr>
        <w:rFonts w:ascii="Arial" w:hAnsi="Arial" w:cs="Arial"/>
        <w:i/>
      </w:rPr>
      <w:t>9055</w:t>
    </w:r>
    <w:r w:rsidR="00FA5337">
      <w:rPr>
        <w:rFonts w:ascii="Arial" w:hAnsi="Arial" w:cs="Arial"/>
        <w:i/>
      </w:rPr>
      <w:t>/2</w:t>
    </w:r>
    <w:r w:rsidR="0061520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1F5CB1"/>
    <w:rsid w:val="00204613"/>
    <w:rsid w:val="00226F7E"/>
    <w:rsid w:val="002772C0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0C67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15208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B380B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07CD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1E0AED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6EFC4-169B-4C56-B1BA-971BA8735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2026-05-15T07:10:00Z</cp:lastPrinted>
  <dcterms:created xsi:type="dcterms:W3CDTF">2026-09-18T08:06:00Z</dcterms:created>
  <dcterms:modified xsi:type="dcterms:W3CDTF">2026-09-18T08:06:00Z</dcterms:modified>
</cp:coreProperties>
</file>