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E85901" w:rsidRDefault="006676AE" w:rsidP="00E85901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E4982" w:rsidRPr="00FE498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E85901" w:rsidRDefault="005103B9" w:rsidP="00E85901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E4982" w:rsidRPr="00FE4982">
        <w:rPr>
          <w:b/>
        </w:rPr>
        <w:t>CRZP/189/2026/AZP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E85901" w:rsidRDefault="00316F7C" w:rsidP="00E85901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E4982" w:rsidRPr="004A5DB6" w:rsidTr="00B64897">
        <w:tc>
          <w:tcPr>
            <w:tcW w:w="9212" w:type="dxa"/>
            <w:shd w:val="clear" w:color="auto" w:fill="auto"/>
          </w:tcPr>
          <w:p w:rsidR="00FE4982" w:rsidRPr="004A5DB6" w:rsidRDefault="00FE4982" w:rsidP="00B6489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E4982" w:rsidRPr="004A5DB6" w:rsidRDefault="00FE4982" w:rsidP="00B6489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E4982">
              <w:t>(</w:t>
            </w:r>
            <w:proofErr w:type="spellStart"/>
            <w:r w:rsidRPr="00FE4982">
              <w:t>t.j</w:t>
            </w:r>
            <w:proofErr w:type="spellEnd"/>
            <w:r w:rsidRPr="00FE4982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E4982" w:rsidRPr="004A5DB6" w:rsidRDefault="00FE4982" w:rsidP="00B6489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E4982" w:rsidRPr="004A5DB6" w:rsidRDefault="00FE4982" w:rsidP="00B6489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E4982" w:rsidRPr="004A5DB6" w:rsidRDefault="00FE4982" w:rsidP="00B6489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E4982" w:rsidRPr="00FE498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E4982" w:rsidP="005434B3">
      <w:pPr>
        <w:spacing w:after="240" w:line="276" w:lineRule="auto"/>
        <w:jc w:val="center"/>
      </w:pPr>
      <w:r w:rsidRPr="00FE4982">
        <w:rPr>
          <w:b/>
        </w:rPr>
        <w:t>Znakowane gadżety- promocja projektu pt. "Morska Akademia Nauki- od Bałtyku po góry"-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E85901" w:rsidRDefault="00023477" w:rsidP="00E8590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023477" w:rsidRPr="00E85901" w:rsidRDefault="00C113BF" w:rsidP="00E85901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E85901" w:rsidRDefault="00023477" w:rsidP="00E8590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D5D" w:rsidRDefault="00C92D5D" w:rsidP="0038231F">
      <w:pPr>
        <w:spacing w:after="0" w:line="240" w:lineRule="auto"/>
      </w:pPr>
      <w:r>
        <w:separator/>
      </w:r>
    </w:p>
  </w:endnote>
  <w:endnote w:type="continuationSeparator" w:id="0">
    <w:p w:rsidR="00C92D5D" w:rsidRDefault="00C92D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82" w:rsidRDefault="00FE49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82" w:rsidRDefault="00FE49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D5D" w:rsidRDefault="00C92D5D" w:rsidP="0038231F">
      <w:pPr>
        <w:spacing w:after="0" w:line="240" w:lineRule="auto"/>
      </w:pPr>
      <w:r>
        <w:separator/>
      </w:r>
    </w:p>
  </w:footnote>
  <w:footnote w:type="continuationSeparator" w:id="0">
    <w:p w:rsidR="00C92D5D" w:rsidRDefault="00C92D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82" w:rsidRDefault="00FE4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82" w:rsidRDefault="00FE4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82" w:rsidRDefault="00FE49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2D5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D5D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5901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98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B1FBA3"/>
  <w15:chartTrackingRefBased/>
  <w15:docId w15:val="{1BB33A5E-88E3-4A45-89FF-3E3220F75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B8F31-B331-4EB8-AE5D-0CA4C4205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2026-09-17T10:39:00Z</cp:lastPrinted>
  <dcterms:created xsi:type="dcterms:W3CDTF">2026-09-17T10:39:00Z</dcterms:created>
  <dcterms:modified xsi:type="dcterms:W3CDTF">2026-09-17T10:39:00Z</dcterms:modified>
</cp:coreProperties>
</file>