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E16FF" w14:textId="77777777" w:rsidR="00B048DA" w:rsidRPr="00353FDC" w:rsidRDefault="005474EF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474EF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5474EF">
        <w:rPr>
          <w:rFonts w:ascii="Arial" w:hAnsi="Arial" w:cs="Arial"/>
        </w:rPr>
        <w:t>2026-09-17</w:t>
      </w:r>
    </w:p>
    <w:p w14:paraId="26E4ED5C" w14:textId="77777777" w:rsidR="00B048DA" w:rsidRPr="00353FDC" w:rsidRDefault="005474EF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5474EF">
        <w:rPr>
          <w:rFonts w:ascii="Arial" w:hAnsi="Arial" w:cs="Arial"/>
          <w:b/>
          <w:bCs/>
        </w:rPr>
        <w:t>Szpital Specjalistyczny im. Stefana Żeromskiego SP ZOZ w Krakowie</w:t>
      </w:r>
    </w:p>
    <w:p w14:paraId="3772A928" w14:textId="77777777" w:rsidR="00B048DA" w:rsidRPr="00353FDC" w:rsidRDefault="005474EF" w:rsidP="00B048DA">
      <w:pPr>
        <w:spacing w:line="360" w:lineRule="auto"/>
        <w:ind w:right="3969"/>
        <w:rPr>
          <w:rFonts w:ascii="Arial" w:hAnsi="Arial" w:cs="Arial"/>
        </w:rPr>
      </w:pPr>
      <w:r w:rsidRPr="005474EF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5474EF">
        <w:rPr>
          <w:rFonts w:ascii="Arial" w:hAnsi="Arial" w:cs="Arial"/>
        </w:rPr>
        <w:t>66</w:t>
      </w:r>
    </w:p>
    <w:p w14:paraId="44D028FD" w14:textId="77777777" w:rsidR="00B048DA" w:rsidRPr="00353FDC" w:rsidRDefault="005474EF" w:rsidP="00B048DA">
      <w:pPr>
        <w:ind w:right="3969"/>
        <w:rPr>
          <w:rFonts w:ascii="Arial" w:hAnsi="Arial" w:cs="Arial"/>
        </w:rPr>
      </w:pPr>
      <w:r w:rsidRPr="005474EF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5474EF">
        <w:rPr>
          <w:rFonts w:ascii="Arial" w:hAnsi="Arial" w:cs="Arial"/>
        </w:rPr>
        <w:t>Kraków</w:t>
      </w:r>
    </w:p>
    <w:p w14:paraId="00C15A5D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4B45D35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9D16F80" w14:textId="5715F5CA" w:rsidR="00BD7039" w:rsidRPr="00BD7039" w:rsidRDefault="00BD7039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BD7039">
        <w:rPr>
          <w:rFonts w:ascii="Arial" w:hAnsi="Arial" w:cs="Arial"/>
          <w:bCs/>
        </w:rPr>
        <w:t>DZP-271-47/26-1076.AOM</w:t>
      </w:r>
    </w:p>
    <w:p w14:paraId="66686F4D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58EFAAB" w14:textId="77777777" w:rsidTr="00B048DA">
        <w:tc>
          <w:tcPr>
            <w:tcW w:w="9498" w:type="dxa"/>
            <w:shd w:val="clear" w:color="auto" w:fill="F2F2F2"/>
            <w:hideMark/>
          </w:tcPr>
          <w:p w14:paraId="4F82D964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9DAAF96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933182F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833A768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C5FF88F" w14:textId="77777777" w:rsidTr="00B048DA">
        <w:tc>
          <w:tcPr>
            <w:tcW w:w="2269" w:type="dxa"/>
          </w:tcPr>
          <w:p w14:paraId="10A9FC94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644B6B4B" w14:textId="77777777" w:rsidR="00B048DA" w:rsidRPr="00353FDC" w:rsidRDefault="005474E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74EF">
              <w:rPr>
                <w:rFonts w:ascii="Arial" w:hAnsi="Arial" w:cs="Arial"/>
                <w:bCs/>
              </w:rPr>
              <w:t>Dostawa materiałów opatrunkowych</w:t>
            </w:r>
          </w:p>
        </w:tc>
      </w:tr>
      <w:tr w:rsidR="005474EF" w:rsidRPr="00353FDC" w14:paraId="454690B9" w14:textId="77777777" w:rsidTr="008A43AD">
        <w:tc>
          <w:tcPr>
            <w:tcW w:w="2269" w:type="dxa"/>
          </w:tcPr>
          <w:p w14:paraId="48CF5765" w14:textId="77777777" w:rsidR="005474EF" w:rsidRPr="00353FDC" w:rsidRDefault="005474EF" w:rsidP="008A43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5558A88A" w14:textId="77777777" w:rsidR="005474EF" w:rsidRPr="00353FDC" w:rsidRDefault="005474EF" w:rsidP="008A43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74EF">
              <w:rPr>
                <w:rFonts w:ascii="Arial" w:hAnsi="Arial" w:cs="Arial"/>
                <w:bCs/>
              </w:rPr>
              <w:t>DZP-271-47/26</w:t>
            </w:r>
          </w:p>
        </w:tc>
      </w:tr>
    </w:tbl>
    <w:p w14:paraId="3F2AD3D6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90D8F48" w14:textId="628AE705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5474EF" w:rsidRPr="005474EF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5474EF" w:rsidRPr="005474EF">
        <w:rPr>
          <w:rFonts w:ascii="Arial" w:hAnsi="Arial" w:cs="Arial"/>
        </w:rPr>
        <w:t>(t.j. Dz. U. z 2026 r. poz. 793</w:t>
      </w:r>
      <w:r w:rsidR="00BD7039">
        <w:rPr>
          <w:rFonts w:ascii="Arial" w:hAnsi="Arial" w:cs="Arial"/>
        </w:rPr>
        <w:t xml:space="preserve"> ze zm.</w:t>
      </w:r>
      <w:r w:rsidR="005474EF" w:rsidRPr="005474EF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474EF" w14:paraId="44172D07" w14:textId="77777777" w:rsidTr="00BD7039">
        <w:tc>
          <w:tcPr>
            <w:tcW w:w="9498" w:type="dxa"/>
          </w:tcPr>
          <w:p w14:paraId="483EB57E" w14:textId="77777777" w:rsidR="005474EF" w:rsidRDefault="005474EF" w:rsidP="008A43A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74EF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74EF">
              <w:rPr>
                <w:rFonts w:ascii="Arial" w:hAnsi="Arial" w:cs="Arial"/>
                <w:color w:val="000000"/>
              </w:rPr>
              <w:t>Opatrunki do nosa</w:t>
            </w:r>
          </w:p>
          <w:p w14:paraId="28C571AD" w14:textId="05CD8363" w:rsidR="005474EF" w:rsidRPr="00B048DA" w:rsidRDefault="005474EF" w:rsidP="008A43A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74EF">
              <w:rPr>
                <w:rFonts w:ascii="Arial" w:hAnsi="Arial" w:cs="Arial"/>
                <w:b/>
              </w:rPr>
              <w:t>MEDAG Aparatura Medyczna P.</w:t>
            </w:r>
            <w:r w:rsidR="00BD7039">
              <w:rPr>
                <w:rFonts w:ascii="Arial" w:hAnsi="Arial" w:cs="Arial"/>
                <w:b/>
              </w:rPr>
              <w:t xml:space="preserve"> </w:t>
            </w:r>
            <w:r w:rsidRPr="005474EF">
              <w:rPr>
                <w:rFonts w:ascii="Arial" w:hAnsi="Arial" w:cs="Arial"/>
                <w:b/>
              </w:rPr>
              <w:t>Augustynowicz Spółka Jawna</w:t>
            </w:r>
          </w:p>
          <w:p w14:paraId="39A6B797" w14:textId="77777777" w:rsidR="005474EF" w:rsidRDefault="005474EF" w:rsidP="008A43AD">
            <w:pPr>
              <w:spacing w:line="360" w:lineRule="auto"/>
              <w:rPr>
                <w:rFonts w:ascii="Arial" w:hAnsi="Arial" w:cs="Arial"/>
                <w:bCs/>
              </w:rPr>
            </w:pPr>
            <w:r w:rsidRPr="005474EF">
              <w:rPr>
                <w:rFonts w:ascii="Arial" w:hAnsi="Arial" w:cs="Arial"/>
                <w:bCs/>
              </w:rPr>
              <w:t>Brylantowa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74EF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474EF">
              <w:rPr>
                <w:rFonts w:ascii="Arial" w:hAnsi="Arial" w:cs="Arial"/>
                <w:bCs/>
              </w:rPr>
              <w:t>/3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BDDE91B" w14:textId="77777777" w:rsidR="005474EF" w:rsidRPr="00B048DA" w:rsidRDefault="005474EF" w:rsidP="008A43AD">
            <w:pPr>
              <w:spacing w:line="360" w:lineRule="auto"/>
              <w:rPr>
                <w:rFonts w:ascii="Arial" w:hAnsi="Arial" w:cs="Arial"/>
                <w:bCs/>
              </w:rPr>
            </w:pPr>
            <w:r w:rsidRPr="005474EF">
              <w:rPr>
                <w:rFonts w:ascii="Arial" w:hAnsi="Arial" w:cs="Arial"/>
                <w:bCs/>
              </w:rPr>
              <w:t>52-214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74EF">
              <w:rPr>
                <w:rFonts w:ascii="Arial" w:hAnsi="Arial" w:cs="Arial"/>
                <w:bCs/>
              </w:rPr>
              <w:t>Wrocław</w:t>
            </w:r>
          </w:p>
          <w:p w14:paraId="1B449511" w14:textId="77777777" w:rsidR="005474EF" w:rsidRPr="00B048DA" w:rsidRDefault="005474EF" w:rsidP="008A43A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74EF">
              <w:rPr>
                <w:rFonts w:ascii="Arial" w:hAnsi="Arial" w:cs="Arial"/>
                <w:b/>
              </w:rPr>
              <w:t>108 216.00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176200" w14:textId="77777777" w:rsidR="005474EF" w:rsidRPr="00B048DA" w:rsidRDefault="005474EF" w:rsidP="008A43A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177602" w14:textId="77777777" w:rsidR="005474EF" w:rsidRPr="00B048DA" w:rsidRDefault="005474EF" w:rsidP="008A43A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74EF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Dz. U. z 2026 r. </w:t>
            </w:r>
            <w:r w:rsidRPr="005474EF">
              <w:rPr>
                <w:rFonts w:ascii="Arial" w:hAnsi="Arial" w:cs="Arial"/>
              </w:rPr>
              <w:lastRenderedPageBreak/>
              <w:t>poz. 793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48273A83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10E29DD1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FC8CA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ADC7E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DBAB5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48CCB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474EF" w14:paraId="66D9241B" w14:textId="77777777" w:rsidTr="008A43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3A3C0" w14:textId="77777777" w:rsidR="005474EF" w:rsidRPr="007D7932" w:rsidRDefault="005474EF" w:rsidP="008A43A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74EF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74EF">
              <w:rPr>
                <w:rFonts w:ascii="Arial" w:hAnsi="Arial" w:cs="Arial"/>
                <w:sz w:val="22"/>
                <w:szCs w:val="22"/>
              </w:rPr>
              <w:t>Opatrunki do nosa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DB17F" w14:textId="77777777" w:rsidR="005474EF" w:rsidRPr="007D7932" w:rsidRDefault="005474EF" w:rsidP="008A43A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74EF">
              <w:rPr>
                <w:rFonts w:ascii="Arial" w:hAnsi="Arial" w:cs="Arial"/>
                <w:b/>
                <w:bCs/>
                <w:sz w:val="22"/>
                <w:szCs w:val="22"/>
              </w:rPr>
              <w:t>MEDAG Aparatura Medyczna P.Augustynowicz Spółka Jawna</w:t>
            </w:r>
          </w:p>
          <w:p w14:paraId="508F508B" w14:textId="77777777" w:rsidR="005474EF" w:rsidRPr="007D7932" w:rsidRDefault="005474EF" w:rsidP="008A43A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74EF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74EF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2511C48E" w14:textId="77777777" w:rsidR="005474EF" w:rsidRPr="007D7932" w:rsidRDefault="005474EF" w:rsidP="008A43A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74EF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74E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E502E" w14:textId="77777777" w:rsidR="005474EF" w:rsidRPr="007D7932" w:rsidRDefault="005474EF" w:rsidP="008A43A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74E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D152" w14:textId="77777777" w:rsidR="005474EF" w:rsidRPr="007D7932" w:rsidRDefault="005474EF" w:rsidP="008A43A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74E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06137C3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2CA4EFA2" w14:textId="2E9CBC10" w:rsidR="008642B3" w:rsidRPr="005E545F" w:rsidRDefault="005E545F" w:rsidP="00B51A2B">
      <w:pPr>
        <w:jc w:val="right"/>
        <w:rPr>
          <w:rFonts w:ascii="Arial" w:hAnsi="Arial" w:cs="Arial"/>
          <w:i/>
          <w:iCs/>
        </w:rPr>
      </w:pPr>
      <w:r w:rsidRPr="005E545F">
        <w:rPr>
          <w:rFonts w:ascii="Arial" w:hAnsi="Arial" w:cs="Arial"/>
          <w:i/>
          <w:iCs/>
        </w:rPr>
        <w:t>Dr n. o zdr. Jacek Żak</w:t>
      </w:r>
    </w:p>
    <w:p w14:paraId="43C07B8D" w14:textId="7FA0DCAE" w:rsidR="005E545F" w:rsidRPr="005E545F" w:rsidRDefault="005E545F" w:rsidP="00B51A2B">
      <w:pPr>
        <w:jc w:val="right"/>
        <w:rPr>
          <w:rFonts w:ascii="Arial" w:hAnsi="Arial" w:cs="Arial"/>
          <w:i/>
          <w:iCs/>
        </w:rPr>
      </w:pPr>
      <w:r w:rsidRPr="005E545F">
        <w:rPr>
          <w:rFonts w:ascii="Arial" w:hAnsi="Arial" w:cs="Arial"/>
          <w:i/>
          <w:iCs/>
        </w:rPr>
        <w:t>Dyrektor Szpitala</w:t>
      </w:r>
    </w:p>
    <w:sectPr w:rsidR="005E545F" w:rsidRPr="005E545F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810BD" w14:textId="77777777" w:rsidR="0039418C" w:rsidRDefault="0039418C">
      <w:r>
        <w:separator/>
      </w:r>
    </w:p>
  </w:endnote>
  <w:endnote w:type="continuationSeparator" w:id="0">
    <w:p w14:paraId="05C730F6" w14:textId="77777777" w:rsidR="0039418C" w:rsidRDefault="00394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A65C1" w14:textId="77777777" w:rsidR="005474EF" w:rsidRDefault="005474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F119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5627E1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E8CD11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0DFB7" w14:textId="77777777" w:rsidR="005474EF" w:rsidRDefault="005474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D9996" w14:textId="77777777" w:rsidR="0039418C" w:rsidRDefault="0039418C">
      <w:r>
        <w:separator/>
      </w:r>
    </w:p>
  </w:footnote>
  <w:footnote w:type="continuationSeparator" w:id="0">
    <w:p w14:paraId="293990B9" w14:textId="77777777" w:rsidR="0039418C" w:rsidRDefault="00394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C9299" w14:textId="77777777" w:rsidR="005474EF" w:rsidRDefault="00547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A0BF8" w14:textId="77777777" w:rsidR="005474EF" w:rsidRDefault="00547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1B18A" w14:textId="77777777" w:rsidR="005474EF" w:rsidRDefault="005474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18C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9418C"/>
    <w:rsid w:val="003A0AFC"/>
    <w:rsid w:val="003C125D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474EF"/>
    <w:rsid w:val="00596EA3"/>
    <w:rsid w:val="00596FD7"/>
    <w:rsid w:val="005E545F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D703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FC9BC"/>
  <w15:chartTrackingRefBased/>
  <w15:docId w15:val="{E7583059-8AE2-41CD-AB12-5D154346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cp:lastPrinted>1899-12-31T23:00:00Z</cp:lastPrinted>
  <dcterms:created xsi:type="dcterms:W3CDTF">2026-09-17T08:59:00Z</dcterms:created>
  <dcterms:modified xsi:type="dcterms:W3CDTF">2026-09-17T09:36:00Z</dcterms:modified>
</cp:coreProperties>
</file>