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1E313CCF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21752F0F" w:rsidR="003F0C7A" w:rsidRPr="000431B5" w:rsidRDefault="003F0C7A" w:rsidP="00AF283B">
      <w:pPr>
        <w:spacing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</w:t>
      </w:r>
      <w:r w:rsidR="004A1B44">
        <w:rPr>
          <w:sz w:val="22"/>
          <w:szCs w:val="22"/>
        </w:rPr>
        <w:t xml:space="preserve"> </w:t>
      </w:r>
      <w:r w:rsidRPr="008F2B11">
        <w:rPr>
          <w:sz w:val="22"/>
          <w:szCs w:val="22"/>
        </w:rPr>
        <w:t>nieograniczony</w:t>
      </w:r>
      <w:r w:rsidRPr="000431B5">
        <w:rPr>
          <w:sz w:val="22"/>
          <w:szCs w:val="22"/>
        </w:rPr>
        <w:t xml:space="preserve"> pn.: </w:t>
      </w:r>
    </w:p>
    <w:p w14:paraId="0BFC6AFB" w14:textId="77777777" w:rsidR="00AF283B" w:rsidRDefault="00AF283B" w:rsidP="00AF283B">
      <w:pPr>
        <w:spacing w:line="360" w:lineRule="auto"/>
        <w:jc w:val="center"/>
        <w:rPr>
          <w:b/>
          <w:sz w:val="22"/>
          <w:szCs w:val="22"/>
        </w:rPr>
      </w:pPr>
    </w:p>
    <w:p w14:paraId="7DA6FC0B" w14:textId="4D66B27A" w:rsidR="00AF283B" w:rsidRPr="00CB233E" w:rsidRDefault="00FB76E6" w:rsidP="00AF283B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Zakup łóżek szpitalnych</w:t>
      </w:r>
      <w:r w:rsidR="0087266C">
        <w:rPr>
          <w:b/>
          <w:sz w:val="22"/>
          <w:szCs w:val="22"/>
        </w:rPr>
        <w:t>, sprawa nr SZW/DZP/</w:t>
      </w:r>
      <w:r>
        <w:rPr>
          <w:b/>
          <w:sz w:val="22"/>
          <w:szCs w:val="22"/>
        </w:rPr>
        <w:t>73</w:t>
      </w:r>
      <w:r w:rsidR="0087266C">
        <w:rPr>
          <w:b/>
          <w:sz w:val="22"/>
          <w:szCs w:val="22"/>
        </w:rPr>
        <w:t>/2026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C06FDC" w:rsidRPr="00281DC6" w14:paraId="215781FF" w14:textId="77777777" w:rsidTr="00C06FDC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217F" w14:textId="28217BA5" w:rsidR="00C06FDC" w:rsidRPr="00281DC6" w:rsidRDefault="00C06FDC" w:rsidP="006E0CF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Osoba, nr telefonu, </w:t>
            </w:r>
            <w:r>
              <w:rPr>
                <w:rFonts w:eastAsia="Calibri"/>
                <w:sz w:val="22"/>
                <w:szCs w:val="22"/>
              </w:rPr>
              <w:t xml:space="preserve">fax., </w:t>
            </w:r>
            <w:r>
              <w:rPr>
                <w:rFonts w:eastAsia="Calibri"/>
                <w:sz w:val="22"/>
                <w:szCs w:val="22"/>
              </w:rPr>
              <w:br/>
            </w:r>
            <w:r w:rsidRPr="00281DC6">
              <w:rPr>
                <w:rFonts w:eastAsia="Calibri"/>
                <w:sz w:val="22"/>
                <w:szCs w:val="22"/>
              </w:rPr>
              <w:t>e-mail do kontaktu w sprawie realizacji umowy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CD37" w14:textId="77777777" w:rsidR="00C06FDC" w:rsidRDefault="00C06FDC" w:rsidP="006E0CF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298AD25" w14:textId="77777777" w:rsidR="00C06FDC" w:rsidRPr="00281DC6" w:rsidRDefault="00C06FDC" w:rsidP="006E0CF6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…………………………..…………………</w:t>
            </w:r>
          </w:p>
          <w:p w14:paraId="36372914" w14:textId="77777777" w:rsidR="00C06FDC" w:rsidRDefault="00C06FDC" w:rsidP="00C06FDC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Imię i nazwisko</w:t>
            </w:r>
          </w:p>
          <w:p w14:paraId="7D2FA66D" w14:textId="2D06FEC9" w:rsidR="00C06FDC" w:rsidRDefault="00C06FDC" w:rsidP="00C06FDC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………………    …………..   ……………………………</w:t>
            </w:r>
          </w:p>
          <w:p w14:paraId="2810A35A" w14:textId="68CA8BE9" w:rsidR="00C06FDC" w:rsidRPr="00281DC6" w:rsidRDefault="00C06FDC" w:rsidP="006E0CF6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tel.                      Fax.                    e-mail:</w:t>
            </w:r>
          </w:p>
        </w:tc>
      </w:tr>
      <w:tr w:rsidR="00C06FDC" w:rsidRPr="007677F8" w14:paraId="75F45951" w14:textId="77777777" w:rsidTr="00C06FDC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2E65C" w14:textId="4DC1817F" w:rsidR="00C06FDC" w:rsidRPr="005E44D5" w:rsidRDefault="00C06FDC" w:rsidP="006E0CF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E44D5">
              <w:rPr>
                <w:rFonts w:eastAsia="Calibri"/>
                <w:sz w:val="22"/>
                <w:szCs w:val="22"/>
              </w:rPr>
              <w:t xml:space="preserve">Fax, e-mail do kontaktu </w:t>
            </w:r>
            <w:r w:rsidR="003A1363">
              <w:rPr>
                <w:rFonts w:eastAsia="Calibri"/>
                <w:sz w:val="22"/>
                <w:szCs w:val="22"/>
              </w:rPr>
              <w:br/>
            </w:r>
            <w:r w:rsidRPr="005E44D5">
              <w:rPr>
                <w:rFonts w:eastAsia="Calibri"/>
                <w:sz w:val="22"/>
                <w:szCs w:val="22"/>
              </w:rPr>
              <w:t>w sprawie zgłaszania reklamacji</w:t>
            </w:r>
            <w:r w:rsidR="003A1363">
              <w:rPr>
                <w:rFonts w:eastAsia="Calibri"/>
                <w:sz w:val="22"/>
                <w:szCs w:val="22"/>
              </w:rPr>
              <w:t xml:space="preserve"> (dotyczy &amp; 7 </w:t>
            </w:r>
            <w:r w:rsidR="003A1363">
              <w:rPr>
                <w:rFonts w:eastAsia="Calibri"/>
                <w:sz w:val="22"/>
                <w:szCs w:val="22"/>
              </w:rPr>
              <w:br/>
              <w:t>pkt. 1 umowy)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1F48" w14:textId="77777777" w:rsidR="00C06FDC" w:rsidRPr="005E44D5" w:rsidRDefault="00C06FDC" w:rsidP="00C06FDC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B78C80C" w14:textId="77777777" w:rsidR="00C06FDC" w:rsidRPr="005E44D5" w:rsidRDefault="00C06FDC" w:rsidP="00C06FDC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5E44D5">
              <w:t>………………      ……………………………</w:t>
            </w:r>
          </w:p>
          <w:p w14:paraId="639F6BB8" w14:textId="77777777" w:rsidR="00C06FDC" w:rsidRPr="005E44D5" w:rsidRDefault="00C06FDC" w:rsidP="00C06FDC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5E44D5">
              <w:t>fax.                                          e-mail:</w:t>
            </w:r>
          </w:p>
        </w:tc>
      </w:tr>
    </w:tbl>
    <w:p w14:paraId="3BEF1BA8" w14:textId="1C6B8340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lastRenderedPageBreak/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45D40AA2" w14:textId="12E98923" w:rsidR="003A1363" w:rsidRDefault="00813E96" w:rsidP="00415DA2">
      <w:pPr>
        <w:spacing w:after="120" w:line="276" w:lineRule="auto"/>
        <w:contextualSpacing/>
        <w:jc w:val="both"/>
        <w:rPr>
          <w:b/>
          <w:sz w:val="22"/>
          <w:u w:val="single"/>
        </w:rPr>
      </w:pPr>
      <w:bookmarkStart w:id="3" w:name="_Hlk195781591"/>
      <w:r>
        <w:rPr>
          <w:b/>
          <w:sz w:val="22"/>
          <w:u w:val="single"/>
        </w:rPr>
        <w:t xml:space="preserve">Zadanie nr 1 – </w:t>
      </w:r>
      <w:r w:rsidR="003A1363" w:rsidRPr="003A1363">
        <w:rPr>
          <w:b/>
          <w:sz w:val="22"/>
          <w:u w:val="single"/>
        </w:rPr>
        <w:t xml:space="preserve">Łóżko elektryczne z wyposażeniem – 27 szt. wraz z szafkami przyłóżkowymi </w:t>
      </w:r>
      <w:r w:rsidR="003A1363">
        <w:rPr>
          <w:b/>
          <w:sz w:val="22"/>
          <w:u w:val="single"/>
        </w:rPr>
        <w:br/>
      </w:r>
      <w:r w:rsidR="003A1363" w:rsidRPr="003A1363">
        <w:rPr>
          <w:b/>
          <w:sz w:val="22"/>
          <w:u w:val="single"/>
        </w:rPr>
        <w:t>– 27 szt.</w:t>
      </w:r>
    </w:p>
    <w:p w14:paraId="1C6CDAA3" w14:textId="25EB1010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</w:t>
      </w:r>
      <w:r w:rsidR="00C06FDC" w:rsidRPr="007A62B1">
        <w:rPr>
          <w:bCs/>
          <w:sz w:val="22"/>
        </w:rPr>
        <w:t>_ zł</w:t>
      </w:r>
      <w:r w:rsidRPr="007A62B1">
        <w:rPr>
          <w:bCs/>
          <w:sz w:val="22"/>
        </w:rPr>
        <w:t xml:space="preserve"> netto</w:t>
      </w:r>
    </w:p>
    <w:p w14:paraId="170C689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2147C35" w14:textId="1D8E4011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>____________________________________________________________________</w:t>
      </w:r>
      <w:r w:rsidR="00C06FDC" w:rsidRPr="007A62B1">
        <w:rPr>
          <w:b/>
          <w:sz w:val="22"/>
        </w:rPr>
        <w:t>_ zł</w:t>
      </w:r>
      <w:r w:rsidRPr="007A62B1">
        <w:rPr>
          <w:b/>
          <w:sz w:val="22"/>
        </w:rPr>
        <w:t xml:space="preserve"> brutto </w:t>
      </w:r>
      <w:r>
        <w:rPr>
          <w:b/>
          <w:sz w:val="22"/>
        </w:rPr>
        <w:t>(K-1)</w:t>
      </w:r>
    </w:p>
    <w:p w14:paraId="76EDEEEB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0F39C44" w14:textId="2F6C9F26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zgodnie z </w:t>
      </w:r>
      <w:r w:rsidR="00AF283B"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C06FDC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3CBEAFF3" w14:textId="42EDD132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3A1363">
        <w:rPr>
          <w:b/>
          <w:sz w:val="22"/>
          <w:szCs w:val="22"/>
        </w:rPr>
        <w:t xml:space="preserve">do 30.11.2026 r. </w:t>
      </w:r>
      <w:r w:rsidR="00AF283B" w:rsidRPr="00CB233E">
        <w:rPr>
          <w:b/>
          <w:sz w:val="22"/>
          <w:szCs w:val="22"/>
        </w:rPr>
        <w:t>od daty zawarcia umowy</w:t>
      </w:r>
    </w:p>
    <w:p w14:paraId="7A70CF8C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E9AAC87" w14:textId="77777777" w:rsidR="00AF283B" w:rsidRDefault="00AF283B" w:rsidP="00415DA2">
      <w:pPr>
        <w:jc w:val="both"/>
        <w:rPr>
          <w:b/>
          <w:sz w:val="22"/>
          <w:szCs w:val="22"/>
        </w:rPr>
      </w:pPr>
    </w:p>
    <w:p w14:paraId="5D250E6E" w14:textId="55B581D8" w:rsidR="00415DA2" w:rsidRPr="00453BEF" w:rsidRDefault="00AF283B" w:rsidP="00415DA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="00415DA2" w:rsidRPr="00453BEF">
        <w:rPr>
          <w:b/>
          <w:sz w:val="22"/>
          <w:szCs w:val="22"/>
        </w:rPr>
        <w:t>warancj</w:t>
      </w:r>
      <w:r>
        <w:rPr>
          <w:b/>
          <w:sz w:val="22"/>
          <w:szCs w:val="22"/>
        </w:rPr>
        <w:t>a</w:t>
      </w:r>
      <w:r w:rsidR="00415DA2">
        <w:rPr>
          <w:b/>
          <w:sz w:val="22"/>
          <w:szCs w:val="22"/>
        </w:rPr>
        <w:t xml:space="preserve"> </w:t>
      </w:r>
      <w:r w:rsidR="00415DA2" w:rsidRPr="00453BEF">
        <w:rPr>
          <w:b/>
          <w:sz w:val="22"/>
          <w:szCs w:val="22"/>
        </w:rPr>
        <w:t>(K-</w:t>
      </w:r>
      <w:r w:rsidR="0031082E">
        <w:rPr>
          <w:b/>
          <w:sz w:val="22"/>
          <w:szCs w:val="22"/>
        </w:rPr>
        <w:t>2</w:t>
      </w:r>
      <w:r w:rsidR="00415DA2" w:rsidRPr="00453BEF">
        <w:rPr>
          <w:b/>
          <w:sz w:val="22"/>
          <w:szCs w:val="22"/>
        </w:rPr>
        <w:t>):</w:t>
      </w:r>
      <w:r w:rsidR="00415DA2" w:rsidRPr="00453BEF">
        <w:rPr>
          <w:sz w:val="22"/>
          <w:szCs w:val="22"/>
        </w:rPr>
        <w:t xml:space="preserve"> </w:t>
      </w:r>
      <w:r w:rsidR="00415DA2" w:rsidRPr="00243C71">
        <w:rPr>
          <w:b/>
          <w:bCs/>
          <w:sz w:val="22"/>
          <w:szCs w:val="22"/>
        </w:rPr>
        <w:t>………………… miesięcy</w:t>
      </w:r>
      <w:r w:rsidR="00415DA2" w:rsidRPr="00453BEF">
        <w:rPr>
          <w:sz w:val="22"/>
          <w:szCs w:val="22"/>
        </w:rPr>
        <w:t xml:space="preserve"> (wpisać odpowiednio: </w:t>
      </w:r>
      <w:r w:rsidR="00415DA2" w:rsidRPr="00453BEF">
        <w:rPr>
          <w:sz w:val="22"/>
          <w:szCs w:val="22"/>
        </w:rPr>
        <w:br/>
      </w:r>
      <w:r w:rsidR="007B200E">
        <w:rPr>
          <w:sz w:val="22"/>
          <w:szCs w:val="22"/>
        </w:rPr>
        <w:t xml:space="preserve">od </w:t>
      </w:r>
      <w:r w:rsidR="00415DA2">
        <w:rPr>
          <w:sz w:val="22"/>
          <w:szCs w:val="22"/>
        </w:rPr>
        <w:t xml:space="preserve">36 </w:t>
      </w:r>
      <w:r w:rsidR="007B200E">
        <w:rPr>
          <w:sz w:val="22"/>
          <w:szCs w:val="22"/>
        </w:rPr>
        <w:t xml:space="preserve">do 41 </w:t>
      </w:r>
      <w:r w:rsidR="00415DA2">
        <w:rPr>
          <w:sz w:val="22"/>
          <w:szCs w:val="22"/>
        </w:rPr>
        <w:t>miesięcy</w:t>
      </w:r>
      <w:r w:rsidR="007B200E">
        <w:rPr>
          <w:sz w:val="22"/>
          <w:szCs w:val="22"/>
        </w:rPr>
        <w:t xml:space="preserve"> – PODAĆ DOKŁADNIE </w:t>
      </w:r>
      <w:r w:rsidR="007B200E">
        <w:rPr>
          <w:sz w:val="22"/>
          <w:szCs w:val="22"/>
          <w:u w:val="single"/>
        </w:rPr>
        <w:t>ILE</w:t>
      </w:r>
      <w:r w:rsidR="00415DA2">
        <w:rPr>
          <w:sz w:val="22"/>
          <w:szCs w:val="22"/>
        </w:rPr>
        <w:t xml:space="preserve">, </w:t>
      </w:r>
      <w:r w:rsidR="007B200E">
        <w:rPr>
          <w:sz w:val="22"/>
          <w:szCs w:val="22"/>
        </w:rPr>
        <w:t xml:space="preserve">od </w:t>
      </w:r>
      <w:r w:rsidR="00415DA2">
        <w:rPr>
          <w:sz w:val="22"/>
          <w:szCs w:val="22"/>
        </w:rPr>
        <w:t xml:space="preserve">42 </w:t>
      </w:r>
      <w:r w:rsidR="007B200E">
        <w:rPr>
          <w:sz w:val="22"/>
          <w:szCs w:val="22"/>
        </w:rPr>
        <w:t xml:space="preserve">do 47 </w:t>
      </w:r>
      <w:r w:rsidR="00415DA2">
        <w:rPr>
          <w:sz w:val="22"/>
          <w:szCs w:val="22"/>
        </w:rPr>
        <w:t>miesi</w:t>
      </w:r>
      <w:r w:rsidR="007B200E">
        <w:rPr>
          <w:sz w:val="22"/>
          <w:szCs w:val="22"/>
        </w:rPr>
        <w:t xml:space="preserve">ęcy – PODAĆ DOKŁADNIE </w:t>
      </w:r>
      <w:r w:rsidR="007B200E">
        <w:rPr>
          <w:sz w:val="22"/>
          <w:szCs w:val="22"/>
          <w:u w:val="single"/>
        </w:rPr>
        <w:t>ILE</w:t>
      </w:r>
      <w:r w:rsidR="00415DA2">
        <w:rPr>
          <w:sz w:val="22"/>
          <w:szCs w:val="22"/>
        </w:rPr>
        <w:t>, 48 miesięcy</w:t>
      </w:r>
      <w:r w:rsidR="007B200E">
        <w:rPr>
          <w:sz w:val="22"/>
          <w:szCs w:val="22"/>
        </w:rPr>
        <w:t xml:space="preserve"> i więcej – PODAĆ DOKŁADNIE </w:t>
      </w:r>
      <w:r w:rsidR="007B200E">
        <w:rPr>
          <w:sz w:val="22"/>
          <w:szCs w:val="22"/>
          <w:u w:val="single"/>
        </w:rPr>
        <w:t>ILE</w:t>
      </w:r>
      <w:r w:rsidR="00415DA2" w:rsidRPr="00453BEF">
        <w:rPr>
          <w:sz w:val="22"/>
          <w:szCs w:val="22"/>
        </w:rPr>
        <w:t>) od daty podpisania protokołu odbioru</w:t>
      </w:r>
      <w:r w:rsidR="00415DA2">
        <w:rPr>
          <w:sz w:val="22"/>
          <w:szCs w:val="22"/>
        </w:rPr>
        <w:t>.</w:t>
      </w:r>
    </w:p>
    <w:p w14:paraId="71A771F1" w14:textId="6257BE28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</w:t>
      </w:r>
      <w:r w:rsidR="007B200E">
        <w:rPr>
          <w:bCs/>
          <w:sz w:val="22"/>
        </w:rPr>
        <w:t xml:space="preserve"> </w:t>
      </w:r>
      <w:r w:rsidRPr="007A62B1">
        <w:rPr>
          <w:bCs/>
          <w:sz w:val="22"/>
        </w:rPr>
        <w:t>spowoduje</w:t>
      </w:r>
      <w:r w:rsidR="007B200E">
        <w:rPr>
          <w:bCs/>
          <w:sz w:val="22"/>
        </w:rPr>
        <w:t xml:space="preserve"> </w:t>
      </w:r>
      <w:r w:rsidRPr="007A62B1">
        <w:rPr>
          <w:bCs/>
          <w:sz w:val="22"/>
        </w:rPr>
        <w:t>odrzucenie</w:t>
      </w:r>
      <w:r w:rsidR="007B200E">
        <w:rPr>
          <w:bCs/>
          <w:sz w:val="22"/>
        </w:rPr>
        <w:t xml:space="preserve"> </w:t>
      </w:r>
      <w:r w:rsidRPr="007A62B1">
        <w:rPr>
          <w:bCs/>
          <w:sz w:val="22"/>
        </w:rPr>
        <w:t>oferty</w:t>
      </w:r>
      <w:r w:rsidR="007B200E">
        <w:rPr>
          <w:bCs/>
          <w:sz w:val="22"/>
        </w:rPr>
        <w:t xml:space="preserve"> </w:t>
      </w:r>
      <w:r w:rsidRPr="007A62B1">
        <w:rPr>
          <w:bCs/>
          <w:sz w:val="22"/>
        </w:rPr>
        <w:t>jako</w:t>
      </w:r>
      <w:r w:rsidR="007B200E">
        <w:rPr>
          <w:bCs/>
          <w:sz w:val="22"/>
        </w:rPr>
        <w:t xml:space="preserve"> </w:t>
      </w:r>
      <w:r w:rsidRPr="007A62B1">
        <w:rPr>
          <w:bCs/>
          <w:sz w:val="22"/>
        </w:rPr>
        <w:t>niezgodnej z SWZ.</w:t>
      </w:r>
    </w:p>
    <w:p w14:paraId="4882A5BF" w14:textId="77777777" w:rsidR="00813E96" w:rsidRDefault="00813E96" w:rsidP="00415DA2">
      <w:pPr>
        <w:spacing w:after="120" w:line="276" w:lineRule="auto"/>
        <w:contextualSpacing/>
        <w:jc w:val="both"/>
        <w:rPr>
          <w:bCs/>
          <w:sz w:val="22"/>
        </w:rPr>
      </w:pPr>
    </w:p>
    <w:p w14:paraId="30DF3571" w14:textId="77777777" w:rsidR="003A1363" w:rsidRDefault="00813E96" w:rsidP="00813E96">
      <w:pPr>
        <w:spacing w:after="120" w:line="276" w:lineRule="auto"/>
        <w:contextualSpacing/>
        <w:jc w:val="both"/>
        <w:rPr>
          <w:b/>
          <w:sz w:val="22"/>
          <w:u w:val="single"/>
        </w:rPr>
      </w:pPr>
      <w:r>
        <w:rPr>
          <w:b/>
          <w:sz w:val="22"/>
          <w:u w:val="single"/>
        </w:rPr>
        <w:t xml:space="preserve">Zadanie nr 2 – </w:t>
      </w:r>
      <w:r w:rsidR="003A1363" w:rsidRPr="003A1363">
        <w:rPr>
          <w:b/>
          <w:sz w:val="22"/>
          <w:u w:val="single"/>
        </w:rPr>
        <w:t>Łóżko szpitalne sterowane elektrycznie 30 sztuk wraz z szafkami przyłóżkowymi – 40 szt.</w:t>
      </w:r>
    </w:p>
    <w:p w14:paraId="3D943579" w14:textId="1357F859" w:rsidR="00813E96" w:rsidRPr="007A62B1" w:rsidRDefault="00813E96" w:rsidP="00813E96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zł netto</w:t>
      </w:r>
    </w:p>
    <w:p w14:paraId="79D43DC4" w14:textId="77777777" w:rsidR="00813E96" w:rsidRPr="007A62B1" w:rsidRDefault="00813E96" w:rsidP="00813E96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E528E19" w14:textId="77777777" w:rsidR="00813E96" w:rsidRPr="007A62B1" w:rsidRDefault="00813E96" w:rsidP="00813E96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zł brutto </w:t>
      </w:r>
      <w:r>
        <w:rPr>
          <w:b/>
          <w:sz w:val="22"/>
        </w:rPr>
        <w:t>(K-1)</w:t>
      </w:r>
    </w:p>
    <w:p w14:paraId="202245B4" w14:textId="77777777" w:rsidR="00813E96" w:rsidRPr="007A62B1" w:rsidRDefault="00813E96" w:rsidP="00813E96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5DD8BE17" w14:textId="77777777" w:rsidR="00813E96" w:rsidRPr="000272DA" w:rsidRDefault="00813E96" w:rsidP="00813E96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5F015EEE" w14:textId="749BECF2" w:rsidR="00813E96" w:rsidRPr="007A6234" w:rsidRDefault="00813E96" w:rsidP="00813E96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8276BD">
        <w:rPr>
          <w:b/>
          <w:sz w:val="22"/>
          <w:szCs w:val="22"/>
        </w:rPr>
        <w:t xml:space="preserve">do 30.11.2026 </w:t>
      </w:r>
      <w:r w:rsidRPr="00CB233E">
        <w:rPr>
          <w:b/>
          <w:sz w:val="22"/>
          <w:szCs w:val="22"/>
        </w:rPr>
        <w:t>od daty zawarcia umowy</w:t>
      </w:r>
    </w:p>
    <w:p w14:paraId="52A3C3DA" w14:textId="77777777" w:rsidR="00813E96" w:rsidRDefault="00813E96" w:rsidP="00813E9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F9D518B" w14:textId="77777777" w:rsidR="00813E96" w:rsidRDefault="00813E96" w:rsidP="00813E96">
      <w:pPr>
        <w:jc w:val="both"/>
        <w:rPr>
          <w:b/>
          <w:sz w:val="22"/>
          <w:szCs w:val="22"/>
        </w:rPr>
      </w:pPr>
    </w:p>
    <w:p w14:paraId="014E290D" w14:textId="77777777" w:rsidR="00813E96" w:rsidRPr="00453BEF" w:rsidRDefault="00813E96" w:rsidP="00813E96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Pr="00453BEF">
        <w:rPr>
          <w:b/>
          <w:sz w:val="22"/>
          <w:szCs w:val="22"/>
        </w:rPr>
        <w:t>warancj</w:t>
      </w:r>
      <w:r>
        <w:rPr>
          <w:b/>
          <w:sz w:val="22"/>
          <w:szCs w:val="22"/>
        </w:rPr>
        <w:t xml:space="preserve">a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 xml:space="preserve">od 36 do 41 miesięcy – PODAĆ DOKŁADNIE </w:t>
      </w:r>
      <w:r>
        <w:rPr>
          <w:sz w:val="22"/>
          <w:szCs w:val="22"/>
          <w:u w:val="single"/>
        </w:rPr>
        <w:t>ILE</w:t>
      </w:r>
      <w:r>
        <w:rPr>
          <w:sz w:val="22"/>
          <w:szCs w:val="22"/>
        </w:rPr>
        <w:t xml:space="preserve">, od 42 do 47 miesięcy – PODAĆ DOKŁADNIE </w:t>
      </w:r>
      <w:r>
        <w:rPr>
          <w:sz w:val="22"/>
          <w:szCs w:val="22"/>
          <w:u w:val="single"/>
        </w:rPr>
        <w:t>ILE</w:t>
      </w:r>
      <w:r>
        <w:rPr>
          <w:sz w:val="22"/>
          <w:szCs w:val="22"/>
        </w:rPr>
        <w:t xml:space="preserve">, 48 miesięcy i więcej – PODAĆ DOKŁADNIE </w:t>
      </w:r>
      <w:r>
        <w:rPr>
          <w:sz w:val="22"/>
          <w:szCs w:val="22"/>
          <w:u w:val="single"/>
        </w:rPr>
        <w:t>ILE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2E898C66" w14:textId="77777777" w:rsidR="00813E96" w:rsidRDefault="00813E96" w:rsidP="00813E9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 xml:space="preserve">ęcy </w:t>
      </w:r>
      <w:r w:rsidRPr="007A62B1">
        <w:rPr>
          <w:bCs/>
          <w:sz w:val="22"/>
        </w:rPr>
        <w:t>spowoduje</w:t>
      </w:r>
      <w:r>
        <w:rPr>
          <w:bCs/>
          <w:sz w:val="22"/>
        </w:rPr>
        <w:t xml:space="preserve"> </w:t>
      </w:r>
      <w:r w:rsidRPr="007A62B1">
        <w:rPr>
          <w:bCs/>
          <w:sz w:val="22"/>
        </w:rPr>
        <w:t>odrzucenie</w:t>
      </w:r>
      <w:r>
        <w:rPr>
          <w:bCs/>
          <w:sz w:val="22"/>
        </w:rPr>
        <w:t xml:space="preserve"> </w:t>
      </w:r>
      <w:r w:rsidRPr="007A62B1">
        <w:rPr>
          <w:bCs/>
          <w:sz w:val="22"/>
        </w:rPr>
        <w:t>oferty</w:t>
      </w:r>
      <w:r>
        <w:rPr>
          <w:bCs/>
          <w:sz w:val="22"/>
        </w:rPr>
        <w:t xml:space="preserve"> </w:t>
      </w:r>
      <w:r w:rsidRPr="007A62B1">
        <w:rPr>
          <w:bCs/>
          <w:sz w:val="22"/>
        </w:rPr>
        <w:t>jako</w:t>
      </w:r>
      <w:r>
        <w:rPr>
          <w:bCs/>
          <w:sz w:val="22"/>
        </w:rPr>
        <w:t xml:space="preserve"> </w:t>
      </w:r>
      <w:r w:rsidRPr="007A62B1">
        <w:rPr>
          <w:bCs/>
          <w:sz w:val="22"/>
        </w:rPr>
        <w:t>niezgodnej z SWZ.</w:t>
      </w:r>
    </w:p>
    <w:p w14:paraId="1D3393BF" w14:textId="77777777" w:rsidR="00813E96" w:rsidRDefault="00813E96" w:rsidP="00415DA2">
      <w:pPr>
        <w:spacing w:after="120" w:line="276" w:lineRule="auto"/>
        <w:contextualSpacing/>
        <w:jc w:val="both"/>
        <w:rPr>
          <w:bCs/>
          <w:sz w:val="22"/>
        </w:rPr>
      </w:pPr>
    </w:p>
    <w:p w14:paraId="613F6DD7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bookmarkEnd w:id="2"/>
    <w:bookmarkEnd w:id="3"/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109 ust. 1 pkt 4 ustawy Pzp</w:t>
      </w:r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930BDF4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</w:t>
      </w:r>
      <w:r w:rsidR="007B200E" w:rsidRPr="0013114B">
        <w:rPr>
          <w:bCs/>
          <w:sz w:val="22"/>
          <w:szCs w:val="22"/>
        </w:rPr>
        <w:t>2020 r.</w:t>
      </w:r>
      <w:r w:rsidRPr="0013114B">
        <w:rPr>
          <w:bCs/>
          <w:sz w:val="22"/>
          <w:szCs w:val="22"/>
        </w:rPr>
        <w:t xml:space="preserve">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261E605C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 xml:space="preserve">z dnia 11 marca 2014 r. o podatku od towarów i usług (t.j. Dz. U. z </w:t>
      </w:r>
      <w:r w:rsidR="007B200E" w:rsidRPr="0013114B">
        <w:rPr>
          <w:bCs/>
          <w:sz w:val="22"/>
          <w:szCs w:val="22"/>
        </w:rPr>
        <w:t>2020 r.</w:t>
      </w:r>
      <w:r w:rsidRPr="0013114B">
        <w:rPr>
          <w:bCs/>
          <w:sz w:val="22"/>
          <w:szCs w:val="22"/>
        </w:rPr>
        <w:t xml:space="preserve">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lastRenderedPageBreak/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5833554B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 xml:space="preserve">(podpis osoby uprawnionej do składania </w:t>
      </w:r>
      <w:r w:rsidR="00FF3990" w:rsidRPr="0013114B">
        <w:rPr>
          <w:i/>
          <w:sz w:val="18"/>
          <w:szCs w:val="18"/>
        </w:rPr>
        <w:t>oświadczeń woli</w:t>
      </w:r>
      <w:r w:rsidRPr="0013114B">
        <w:rPr>
          <w:i/>
          <w:sz w:val="18"/>
          <w:szCs w:val="18"/>
        </w:rPr>
        <w:t xml:space="preserve">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3BE0B" w14:textId="77777777" w:rsidR="00FF3132" w:rsidRDefault="00FF3132">
      <w:r>
        <w:separator/>
      </w:r>
    </w:p>
  </w:endnote>
  <w:endnote w:type="continuationSeparator" w:id="0">
    <w:p w14:paraId="29AC7DFC" w14:textId="77777777" w:rsidR="00FF3132" w:rsidRDefault="00FF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EDE4A" w14:textId="77777777" w:rsidR="00FF3132" w:rsidRDefault="00FF3132">
      <w:r>
        <w:separator/>
      </w:r>
    </w:p>
  </w:footnote>
  <w:footnote w:type="continuationSeparator" w:id="0">
    <w:p w14:paraId="481C1646" w14:textId="77777777" w:rsidR="00FF3132" w:rsidRDefault="00FF3132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3E3C4" w14:textId="7D371B2C" w:rsidR="00AF283B" w:rsidRDefault="00AF283B" w:rsidP="00AF283B">
    <w:pPr>
      <w:pStyle w:val="Nagwek"/>
      <w:jc w:val="center"/>
    </w:pP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14F02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1FEC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54AA7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2C77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E7E1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1363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A1B44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44D5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AC1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200E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13E96"/>
    <w:rsid w:val="00820FB8"/>
    <w:rsid w:val="008255D4"/>
    <w:rsid w:val="00826409"/>
    <w:rsid w:val="008276BD"/>
    <w:rsid w:val="00833E69"/>
    <w:rsid w:val="00851E37"/>
    <w:rsid w:val="00852075"/>
    <w:rsid w:val="0087266C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28"/>
    <w:rsid w:val="008F0B82"/>
    <w:rsid w:val="008F305E"/>
    <w:rsid w:val="008F3B28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3D78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115A"/>
    <w:rsid w:val="00AA3031"/>
    <w:rsid w:val="00AA6B84"/>
    <w:rsid w:val="00AA7664"/>
    <w:rsid w:val="00AB5C2E"/>
    <w:rsid w:val="00AC354E"/>
    <w:rsid w:val="00AD3E39"/>
    <w:rsid w:val="00AD7CB6"/>
    <w:rsid w:val="00AF283B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06FDC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2F81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B76E6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  <w:rsid w:val="00FF3132"/>
    <w:rsid w:val="00FF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176</TotalTime>
  <Pages>4</Pages>
  <Words>985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Szpital Wojewódzki w Poznaniu</cp:lastModifiedBy>
  <cp:revision>28</cp:revision>
  <cp:lastPrinted>2022-06-08T07:38:00Z</cp:lastPrinted>
  <dcterms:created xsi:type="dcterms:W3CDTF">2024-04-16T16:49:00Z</dcterms:created>
  <dcterms:modified xsi:type="dcterms:W3CDTF">2026-09-16T07:15:00Z</dcterms:modified>
</cp:coreProperties>
</file>