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C210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716A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16A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716A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16A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716A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716A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16A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716A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716A3" w:rsidRPr="007B107C" w:rsidTr="00F940C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716A3" w:rsidRPr="007B107C" w:rsidRDefault="009716A3" w:rsidP="00F940C6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716A3" w:rsidRPr="007B107C" w:rsidRDefault="009716A3" w:rsidP="00F940C6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716A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716A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716A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9716A3" w:rsidRPr="007B107C" w:rsidRDefault="009716A3" w:rsidP="00F940C6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9716A3" w:rsidRPr="007B107C" w:rsidRDefault="009716A3" w:rsidP="00F940C6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716A3" w:rsidRPr="007B107C" w:rsidRDefault="009716A3" w:rsidP="00F940C6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AC210C" w:rsidRDefault="007B107C" w:rsidP="00AC210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  <w:r w:rsidR="00AC210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bookmarkStart w:id="0" w:name="_GoBack"/>
      <w:bookmarkEnd w:id="0"/>
      <w:r w:rsidR="009716A3" w:rsidRPr="009716A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systemu kamer i niezbędnej infrastruktury monitoringu wraz z instalacją na statku szkoleniowym Uniwersytetu Morskiego w Gdyni - Horyzont II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716A3" w:rsidRPr="009716A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CRZP/183/2026/AZP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716A3" w:rsidRPr="009716A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6A3" w:rsidRDefault="009716A3" w:rsidP="009716A3">
      <w:pPr>
        <w:spacing w:after="0" w:line="240" w:lineRule="auto"/>
      </w:pPr>
      <w:r>
        <w:separator/>
      </w:r>
    </w:p>
  </w:endnote>
  <w:endnote w:type="continuationSeparator" w:id="0">
    <w:p w:rsidR="009716A3" w:rsidRDefault="009716A3" w:rsidP="00971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A3" w:rsidRDefault="009716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A3" w:rsidRDefault="009716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A3" w:rsidRDefault="009716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6A3" w:rsidRDefault="009716A3" w:rsidP="009716A3">
      <w:pPr>
        <w:spacing w:after="0" w:line="240" w:lineRule="auto"/>
      </w:pPr>
      <w:r>
        <w:separator/>
      </w:r>
    </w:p>
  </w:footnote>
  <w:footnote w:type="continuationSeparator" w:id="0">
    <w:p w:rsidR="009716A3" w:rsidRDefault="009716A3" w:rsidP="00971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A3" w:rsidRDefault="009716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A3" w:rsidRDefault="009716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A3" w:rsidRDefault="009716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838"/>
    <w:rsid w:val="002621C4"/>
    <w:rsid w:val="002C2838"/>
    <w:rsid w:val="007B107C"/>
    <w:rsid w:val="007C7D43"/>
    <w:rsid w:val="00843802"/>
    <w:rsid w:val="008750B3"/>
    <w:rsid w:val="009716A3"/>
    <w:rsid w:val="00AC210C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0E7129B-D7AA-46FE-A2A2-F540730B4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1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16A3"/>
  </w:style>
  <w:style w:type="paragraph" w:styleId="Stopka">
    <w:name w:val="footer"/>
    <w:basedOn w:val="Normalny"/>
    <w:link w:val="StopkaZnak"/>
    <w:uiPriority w:val="99"/>
    <w:unhideWhenUsed/>
    <w:rsid w:val="00971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1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395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2026-09-10T11:40:00Z</cp:lastPrinted>
  <dcterms:created xsi:type="dcterms:W3CDTF">2026-09-10T11:40:00Z</dcterms:created>
  <dcterms:modified xsi:type="dcterms:W3CDTF">2026-09-10T11:40:00Z</dcterms:modified>
</cp:coreProperties>
</file>