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4D2923" w:rsidRDefault="006676AE" w:rsidP="004D2923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73316B" w:rsidRPr="0073316B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C4103F" w:rsidRPr="004D2923" w:rsidRDefault="005103B9" w:rsidP="004D2923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73316B" w:rsidRPr="0073316B">
        <w:rPr>
          <w:b/>
        </w:rPr>
        <w:t>CRZP/178/2026/AZP</w:t>
      </w:r>
      <w:r w:rsidR="006676AE"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484F88" w:rsidRPr="004D2923" w:rsidRDefault="00316F7C" w:rsidP="004D2923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73316B" w:rsidRPr="004A5DB6" w:rsidTr="00F12BC8">
        <w:tc>
          <w:tcPr>
            <w:tcW w:w="9212" w:type="dxa"/>
            <w:shd w:val="clear" w:color="auto" w:fill="auto"/>
          </w:tcPr>
          <w:p w:rsidR="0073316B" w:rsidRPr="004A5DB6" w:rsidRDefault="0073316B" w:rsidP="00F12BC8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73316B" w:rsidRPr="004A5DB6" w:rsidRDefault="0073316B" w:rsidP="00F12BC8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73316B">
              <w:t>(</w:t>
            </w:r>
            <w:proofErr w:type="spellStart"/>
            <w:r w:rsidRPr="0073316B">
              <w:t>t.j</w:t>
            </w:r>
            <w:proofErr w:type="spellEnd"/>
            <w:r w:rsidRPr="0073316B">
              <w:t>. Dz. U. z 2026 r. poz. 793)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73316B" w:rsidRPr="004A5DB6" w:rsidRDefault="0073316B" w:rsidP="00F12BC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73316B" w:rsidRPr="004A5DB6" w:rsidRDefault="0073316B" w:rsidP="00F12BC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73316B" w:rsidRPr="004A5DB6" w:rsidRDefault="0073316B" w:rsidP="00F12BC8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73316B" w:rsidRPr="0073316B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73316B" w:rsidP="005434B3">
      <w:pPr>
        <w:spacing w:after="240" w:line="276" w:lineRule="auto"/>
        <w:jc w:val="center"/>
      </w:pPr>
      <w:r w:rsidRPr="0073316B">
        <w:rPr>
          <w:b/>
        </w:rPr>
        <w:t>Znakowane gadżety- promocja projektu pt. "Morska Akademia Nauki- od Bałtyku po góry"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710937" w:rsidRPr="004A5DB6" w:rsidRDefault="00C113BF" w:rsidP="004D2923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 xml:space="preserve">ustawy </w:t>
      </w:r>
      <w:proofErr w:type="spellStart"/>
      <w:r w:rsidRPr="004A5DB6">
        <w:t>Pzp</w:t>
      </w:r>
      <w:proofErr w:type="spellEnd"/>
      <w:r w:rsidR="00641874" w:rsidRPr="004A5DB6">
        <w:t>.</w:t>
      </w: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D2923" w:rsidRDefault="00023477" w:rsidP="004D2923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  <w:bookmarkStart w:id="0" w:name="_GoBack"/>
      <w:bookmarkEnd w:id="0"/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D2923" w:rsidRDefault="00023477" w:rsidP="004D2923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2350" w:rsidRDefault="007B2350" w:rsidP="0038231F">
      <w:pPr>
        <w:spacing w:after="0" w:line="240" w:lineRule="auto"/>
      </w:pPr>
      <w:r>
        <w:separator/>
      </w:r>
    </w:p>
  </w:endnote>
  <w:endnote w:type="continuationSeparator" w:id="0">
    <w:p w:rsidR="007B2350" w:rsidRDefault="007B235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316B" w:rsidRDefault="007331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316B" w:rsidRDefault="007331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2350" w:rsidRDefault="007B2350" w:rsidP="0038231F">
      <w:pPr>
        <w:spacing w:after="0" w:line="240" w:lineRule="auto"/>
      </w:pPr>
      <w:r>
        <w:separator/>
      </w:r>
    </w:p>
  </w:footnote>
  <w:footnote w:type="continuationSeparator" w:id="0">
    <w:p w:rsidR="007B2350" w:rsidRDefault="007B235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316B" w:rsidRDefault="007331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316B" w:rsidRDefault="007331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316B" w:rsidRDefault="007331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formatting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2350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2923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3316B"/>
    <w:rsid w:val="00746532"/>
    <w:rsid w:val="00751725"/>
    <w:rsid w:val="00756C8F"/>
    <w:rsid w:val="00757EFB"/>
    <w:rsid w:val="007840F2"/>
    <w:rsid w:val="007936D6"/>
    <w:rsid w:val="007961C8"/>
    <w:rsid w:val="007B01C8"/>
    <w:rsid w:val="007B2350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861BB1"/>
  <w15:chartTrackingRefBased/>
  <w15:docId w15:val="{174C7D81-9925-454D-8AE5-46E34A797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10863E-C93D-460F-B59E-47EE42BDFD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244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2026-09-08T10:12:00Z</cp:lastPrinted>
  <dcterms:created xsi:type="dcterms:W3CDTF">2026-09-08T10:12:00Z</dcterms:created>
  <dcterms:modified xsi:type="dcterms:W3CDTF">2026-09-08T10:12:00Z</dcterms:modified>
</cp:coreProperties>
</file>