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C91A6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E6BD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E6B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E6BD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E6B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E6B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E6BD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E6B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E6B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E6BD9" w:rsidRPr="007B107C" w:rsidTr="00F12B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E6BD9" w:rsidRPr="007B107C" w:rsidRDefault="00AE6BD9" w:rsidP="00F12BC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E6BD9" w:rsidRPr="007B107C" w:rsidRDefault="00AE6BD9" w:rsidP="00F12BC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E6BD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E6BD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E6BD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E6BD9" w:rsidRPr="007B107C" w:rsidRDefault="00AE6BD9" w:rsidP="00F12BC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E6BD9" w:rsidRPr="007B107C" w:rsidRDefault="00AE6BD9" w:rsidP="00F12BC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E6BD9" w:rsidRPr="007B107C" w:rsidRDefault="00AE6BD9" w:rsidP="00F12BC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E6BD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E6BD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gadżety- promocja projektu pt. "Morska Akademia Nauki- od Bałtyku po góry"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E6BD9" w:rsidRPr="00AE6BD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E6BD9" w:rsidRPr="00AE6BD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BD9" w:rsidRDefault="00AE6BD9" w:rsidP="00AE6BD9">
      <w:pPr>
        <w:spacing w:after="0" w:line="240" w:lineRule="auto"/>
      </w:pPr>
      <w:r>
        <w:separator/>
      </w:r>
    </w:p>
  </w:endnote>
  <w:endnote w:type="continuationSeparator" w:id="0">
    <w:p w:rsidR="00AE6BD9" w:rsidRDefault="00AE6BD9" w:rsidP="00AE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D9" w:rsidRDefault="00AE6B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D9" w:rsidRDefault="00AE6B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D9" w:rsidRDefault="00AE6B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BD9" w:rsidRDefault="00AE6BD9" w:rsidP="00AE6BD9">
      <w:pPr>
        <w:spacing w:after="0" w:line="240" w:lineRule="auto"/>
      </w:pPr>
      <w:r>
        <w:separator/>
      </w:r>
    </w:p>
  </w:footnote>
  <w:footnote w:type="continuationSeparator" w:id="0">
    <w:p w:rsidR="00AE6BD9" w:rsidRDefault="00AE6BD9" w:rsidP="00AE6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D9" w:rsidRDefault="00AE6B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D9" w:rsidRDefault="00AE6B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D9" w:rsidRDefault="00AE6B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AE6"/>
    <w:rsid w:val="002621C4"/>
    <w:rsid w:val="00762AE6"/>
    <w:rsid w:val="007B107C"/>
    <w:rsid w:val="007C7D43"/>
    <w:rsid w:val="00843802"/>
    <w:rsid w:val="008750B3"/>
    <w:rsid w:val="00AE6BD9"/>
    <w:rsid w:val="00C31816"/>
    <w:rsid w:val="00C91A6C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5B9D9D7-C81C-46F3-9574-59A73B5BD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6BD9"/>
  </w:style>
  <w:style w:type="paragraph" w:styleId="Stopka">
    <w:name w:val="footer"/>
    <w:basedOn w:val="Normalny"/>
    <w:link w:val="StopkaZnak"/>
    <w:uiPriority w:val="99"/>
    <w:unhideWhenUsed/>
    <w:rsid w:val="00AE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2026-09-08T10:11:00Z</cp:lastPrinted>
  <dcterms:created xsi:type="dcterms:W3CDTF">2026-09-08T10:11:00Z</dcterms:created>
  <dcterms:modified xsi:type="dcterms:W3CDTF">2026-09-08T10:11:00Z</dcterms:modified>
</cp:coreProperties>
</file>