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87122D">
        <w:rPr>
          <w:rFonts w:ascii="Arial" w:hAnsi="Arial" w:cs="Arial"/>
          <w:bCs/>
          <w:szCs w:val="24"/>
        </w:rPr>
        <w:t>4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2D53D2" w:rsidRPr="002D53D2">
        <w:rPr>
          <w:rFonts w:ascii="Arial" w:hAnsi="Arial" w:cs="Arial"/>
          <w:b/>
          <w:sz w:val="24"/>
          <w:szCs w:val="24"/>
        </w:rPr>
        <w:t>CRZP/176/2026/AZP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D53D2" w:rsidRPr="002D53D2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D53D2" w:rsidRPr="002D53D2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2D53D2" w:rsidRPr="002D53D2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D53D2" w:rsidRPr="002D53D2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2D53D2" w:rsidRPr="002D53D2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D53D2" w:rsidTr="00423C8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D53D2" w:rsidRDefault="002D53D2" w:rsidP="00423C8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2D53D2" w:rsidRDefault="002D53D2" w:rsidP="00423C8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D53D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D53D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D53D2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2D53D2" w:rsidRDefault="002D53D2" w:rsidP="00423C8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2D53D2" w:rsidRDefault="002D53D2" w:rsidP="00423C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2D53D2" w:rsidRDefault="002D53D2" w:rsidP="00423C8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2D53D2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2D53D2">
        <w:rPr>
          <w:rFonts w:ascii="Arial" w:hAnsi="Arial" w:cs="Arial"/>
          <w:b/>
          <w:sz w:val="24"/>
          <w:szCs w:val="24"/>
        </w:rPr>
        <w:t>Meble laboratoryjne do pomieszczenia C148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2D53D2" w:rsidRPr="002D53D2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2D53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D53D2" w:rsidTr="002D53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3D2" w:rsidRDefault="002D53D2" w:rsidP="00423C8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53D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3D2" w:rsidRDefault="002D53D2" w:rsidP="00423C8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53D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2D53D2" w:rsidRDefault="002D53D2" w:rsidP="00423C8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53D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D53D2" w:rsidTr="002D53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3D2" w:rsidRDefault="002D53D2" w:rsidP="00423C8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53D2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3D2" w:rsidRDefault="002D53D2" w:rsidP="00423C8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53D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2D53D2" w:rsidRDefault="002D53D2" w:rsidP="00423C8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53D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D53D2" w:rsidTr="002D53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3D2" w:rsidRDefault="002D53D2" w:rsidP="00423C8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53D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3D2" w:rsidRDefault="002D53D2" w:rsidP="00423C8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53D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2D53D2" w:rsidRDefault="002D53D2" w:rsidP="00423C8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53D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D53D2" w:rsidTr="002D53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3D2" w:rsidRDefault="002D53D2" w:rsidP="00423C8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53D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3D2" w:rsidRDefault="002D53D2" w:rsidP="00423C8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53D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D53D2" w:rsidRPr="002D53D2" w:rsidRDefault="002D53D2" w:rsidP="00423C8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53D2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– w tym okresie, wykonał co najmniej 2 dostawy mebli laboratoryjnych wraz z usługą montażu na kwotę 40 tysięcy brutto każda</w:t>
            </w:r>
          </w:p>
          <w:p w:rsidR="002D53D2" w:rsidRPr="002D53D2" w:rsidRDefault="002D53D2" w:rsidP="00423C8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53D2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  <w:bookmarkStart w:id="1" w:name="_GoBack"/>
            <w:bookmarkEnd w:id="1"/>
          </w:p>
          <w:p w:rsidR="002D53D2" w:rsidRDefault="002D53D2" w:rsidP="00423C8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53D2">
              <w:rPr>
                <w:rFonts w:ascii="Arial" w:hAnsi="Arial" w:cs="Arial"/>
                <w:sz w:val="24"/>
                <w:szCs w:val="24"/>
              </w:rPr>
              <w:t>1)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</w:t>
            </w:r>
            <w:r w:rsidR="008712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53D2">
              <w:rPr>
                <w:rFonts w:ascii="Arial" w:hAnsi="Arial" w:cs="Arial"/>
                <w:sz w:val="24"/>
                <w:szCs w:val="24"/>
              </w:rPr>
              <w:t>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7105" w:rsidRDefault="00657105" w:rsidP="00E4548F">
      <w:pPr>
        <w:spacing w:after="0" w:line="240" w:lineRule="auto"/>
      </w:pPr>
      <w:r>
        <w:separator/>
      </w:r>
    </w:p>
  </w:endnote>
  <w:endnote w:type="continuationSeparator" w:id="0">
    <w:p w:rsidR="00657105" w:rsidRDefault="00657105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53D2" w:rsidRDefault="002D53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53D2" w:rsidRDefault="002D53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53D2" w:rsidRDefault="002D53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7105" w:rsidRDefault="00657105" w:rsidP="00E4548F">
      <w:pPr>
        <w:spacing w:after="0" w:line="240" w:lineRule="auto"/>
      </w:pPr>
      <w:r>
        <w:separator/>
      </w:r>
    </w:p>
  </w:footnote>
  <w:footnote w:type="continuationSeparator" w:id="0">
    <w:p w:rsidR="00657105" w:rsidRDefault="00657105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53D2" w:rsidRDefault="002D53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53D2" w:rsidRDefault="002D53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53D2" w:rsidRDefault="002D53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105"/>
    <w:rsid w:val="002621C4"/>
    <w:rsid w:val="002D53D2"/>
    <w:rsid w:val="00657105"/>
    <w:rsid w:val="007B107C"/>
    <w:rsid w:val="007C7D43"/>
    <w:rsid w:val="00843802"/>
    <w:rsid w:val="0087122D"/>
    <w:rsid w:val="008750B3"/>
    <w:rsid w:val="00C31816"/>
    <w:rsid w:val="00CA2A2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8FA4D6A8-FC2B-431D-9D4E-BD0A365E2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D53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D53D2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D53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53D2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12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122D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1128</Words>
  <Characters>6772</Characters>
  <Application>Microsoft Office Word</Application>
  <DocSecurity>0</DocSecurity>
  <Lines>56</Lines>
  <Paragraphs>15</Paragraphs>
  <ScaleCrop>false</ScaleCrop>
  <Company/>
  <LinksUpToDate>false</LinksUpToDate>
  <CharactersWithSpaces>7885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2026-09-08T08:15:00Z</cp:lastPrinted>
  <dcterms:created xsi:type="dcterms:W3CDTF">2026-09-08T08:15:00Z</dcterms:created>
  <dcterms:modified xsi:type="dcterms:W3CDTF">2026-09-08T08:15:00Z</dcterms:modified>
</cp:coreProperties>
</file>